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28126404"/>
        <w:docPartObj>
          <w:docPartGallery w:val="Cover Pages"/>
          <w:docPartUnique/>
        </w:docPartObj>
      </w:sdtPr>
      <w:sdtEndPr/>
      <w:sdtContent>
        <w:p w:rsidR="005553A4" w:rsidRDefault="00D4646C" w:rsidP="00ED1EFF">
          <w:r>
            <w:rPr>
              <w:noProof/>
              <w:lang w:eastAsia="en-GB"/>
            </w:rPr>
            <mc:AlternateContent>
              <mc:Choice Requires="wpg">
                <w:drawing>
                  <wp:anchor distT="0" distB="0" distL="114300" distR="114300" simplePos="0" relativeHeight="251659264" behindDoc="0" locked="0" layoutInCell="0" allowOverlap="1" wp14:anchorId="4757E072" wp14:editId="114A3FE5">
                    <wp:simplePos x="0" y="0"/>
                    <wp:positionH relativeFrom="page">
                      <wp:align>right</wp:align>
                    </wp:positionH>
                    <wp:positionV relativeFrom="page">
                      <wp:align>top</wp:align>
                    </wp:positionV>
                    <wp:extent cx="311277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3391" cy="10058400"/>
                              <a:chOff x="7344" y="0"/>
                              <a:chExt cx="4918" cy="47112"/>
                            </a:xfrm>
                          </wpg:grpSpPr>
                          <wpg:grpSp>
                            <wpg:cNvPr id="364" name="Group 364"/>
                            <wpg:cNvGrpSpPr>
                              <a:grpSpLocks/>
                            </wpg:cNvGrpSpPr>
                            <wpg:grpSpPr bwMode="auto">
                              <a:xfrm>
                                <a:off x="7344" y="0"/>
                                <a:ext cx="4918" cy="47112"/>
                                <a:chOff x="7560" y="0"/>
                                <a:chExt cx="4721" cy="15840"/>
                              </a:xfrm>
                            </wpg:grpSpPr>
                            <wps:wsp>
                              <wps:cNvPr id="365" name="Rectangle 365"/>
                              <wps:cNvSpPr>
                                <a:spLocks noChangeArrowheads="1"/>
                              </wps:cNvSpPr>
                              <wps:spPr bwMode="auto">
                                <a:xfrm>
                                  <a:off x="7776"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1177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B0624" w:rsidRDefault="008B0624">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left:0;text-align:left;margin-left:193.9pt;margin-top:0;width:245.1pt;height:11in;z-index:251659264;mso-height-percent:1000;mso-position-horizontal:right;mso-position-horizontal-relative:page;mso-position-vertical:top;mso-position-vertical-relative:page;mso-height-percent:1000" coordorigin="7344" coordsize="4918,4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" o:allowincell="f">
                    <v:group id="Group 364" o:spid="_x0000_s1027" style="position:absolute;left:7344;width:4918;height:47112" coordorigin="7560" coordsize="4721,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76;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117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5F5C88" w:rsidRDefault="005F5C88">
                            <w:pPr>
                              <w:pStyle w:val="NoSpacing"/>
                              <w:rPr>
                                <w:rFonts w:asciiTheme="majorHAnsi" w:eastAsiaTheme="majorEastAsia" w:hAnsiTheme="majorHAnsi" w:cstheme="majorBidi"/>
                                <w:b/>
                                <w:bCs/>
                                <w:color w:val="FFFFFF" w:themeColor="background1"/>
                                <w:sz w:val="96"/>
                                <w:szCs w:val="96"/>
                              </w:rPr>
                            </w:pPr>
                          </w:p>
                        </w:txbxContent>
                      </v:textbox>
                    </v:rect>
                    <w10:wrap anchorx="page" anchory="page"/>
                  </v:group>
                </w:pict>
              </mc:Fallback>
            </mc:AlternateContent>
          </w:r>
          <w:r w:rsidR="00A03252">
            <w:rPr>
              <w:noProof/>
              <w:lang w:eastAsia="en-GB"/>
            </w:rPr>
            <w:drawing>
              <wp:anchor distT="0" distB="0" distL="114300" distR="114300" simplePos="0" relativeHeight="251663360" behindDoc="0" locked="0" layoutInCell="1" allowOverlap="1" wp14:anchorId="6881FCCB" wp14:editId="5DCBF852">
                <wp:simplePos x="0" y="0"/>
                <wp:positionH relativeFrom="column">
                  <wp:posOffset>-435610</wp:posOffset>
                </wp:positionH>
                <wp:positionV relativeFrom="paragraph">
                  <wp:posOffset>-450215</wp:posOffset>
                </wp:positionV>
                <wp:extent cx="1651000" cy="17068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ve Badge.jpg"/>
                        <pic:cNvPicPr/>
                      </pic:nvPicPr>
                      <pic:blipFill>
                        <a:blip r:embed="rId11">
                          <a:extLst>
                            <a:ext uri="{BEBA8EAE-BF5A-486C-A8C5-ECC9F3942E4B}">
                              <a14:imgProps xmlns:a14="http://schemas.microsoft.com/office/drawing/2010/main">
                                <a14:imgLayer r:embed="rId12">
                                  <a14:imgEffect>
                                    <a14:backgroundRemoval t="0" b="100000" l="1000" r="99667">
                                      <a14:foregroundMark x1="27333" y1="29677" x2="27333" y2="29677"/>
                                      <a14:foregroundMark x1="25000" y1="19355" x2="64667" y2="61935"/>
                                      <a14:foregroundMark x1="22333" y1="14839" x2="27667" y2="64839"/>
                                      <a14:foregroundMark x1="54000" y1="39677" x2="54000" y2="39677"/>
                                      <a14:foregroundMark x1="67333" y1="12581" x2="72667" y2="22258"/>
                                    </a14:backgroundRemoval>
                                  </a14:imgEffect>
                                </a14:imgLayer>
                              </a14:imgProps>
                            </a:ext>
                            <a:ext uri="{28A0092B-C50C-407E-A947-70E740481C1C}">
                              <a14:useLocalDpi xmlns:a14="http://schemas.microsoft.com/office/drawing/2010/main" val="0"/>
                            </a:ext>
                          </a:extLst>
                        </a:blip>
                        <a:stretch>
                          <a:fillRect/>
                        </a:stretch>
                      </pic:blipFill>
                      <pic:spPr>
                        <a:xfrm>
                          <a:off x="0" y="0"/>
                          <a:ext cx="1651000" cy="1706880"/>
                        </a:xfrm>
                        <a:prstGeom prst="rect">
                          <a:avLst/>
                        </a:prstGeom>
                      </pic:spPr>
                    </pic:pic>
                  </a:graphicData>
                </a:graphic>
                <wp14:sizeRelH relativeFrom="page">
                  <wp14:pctWidth>0</wp14:pctWidth>
                </wp14:sizeRelH>
                <wp14:sizeRelV relativeFrom="page">
                  <wp14:pctHeight>0</wp14:pctHeight>
                </wp14:sizeRelV>
              </wp:anchor>
            </w:drawing>
          </w:r>
          <w:r w:rsidR="005553A4">
            <w:rPr>
              <w:noProof/>
              <w:lang w:eastAsia="en-GB"/>
            </w:rPr>
            <mc:AlternateContent>
              <mc:Choice Requires="wps">
                <w:drawing>
                  <wp:anchor distT="0" distB="0" distL="114300" distR="114300" simplePos="0" relativeHeight="251661312" behindDoc="0" locked="0" layoutInCell="0" allowOverlap="1" wp14:anchorId="7502564D" wp14:editId="75B5B31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rsidR="008B0624" w:rsidRDefault="008B062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S3 Business Enterprise &amp; ICT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left:0;text-align:left;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" o:allowincell="f" fillcolor="#4f81bd [3204]" strokecolor="white [3212]" strokeweight="1pt">
                    <v:textbox style="mso-fit-shape-to-text:t" inset="14.4pt,,14.4pt">
                      <w:txbxContent>
                        <w:p w:rsidR="005F5C88" w:rsidRDefault="005F5C8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S3 Business Enterprise &amp; ICT</w:t>
                          </w:r>
                        </w:p>
                      </w:txbxContent>
                    </v:textbox>
                    <w10:wrap anchorx="page" anchory="page"/>
                  </v:rect>
                </w:pict>
              </mc:Fallback>
            </mc:AlternateContent>
          </w:r>
        </w:p>
        <w:p w:rsidR="00575EFE" w:rsidRDefault="00CC75BA" w:rsidP="00CC75BA">
          <w:pPr>
            <w:sectPr w:rsidR="00575EFE" w:rsidSect="00D4646C">
              <w:footerReference w:type="default" r:id="rId13"/>
              <w:headerReference w:type="first" r:id="rId14"/>
              <w:pgSz w:w="11906" w:h="16838" w:code="9"/>
              <w:pgMar w:top="1134" w:right="1134" w:bottom="1134" w:left="1134" w:header="709" w:footer="709" w:gutter="0"/>
              <w:pgNumType w:start="1"/>
              <w:cols w:space="708"/>
              <w:titlePg/>
              <w:docGrid w:linePitch="360"/>
            </w:sectPr>
          </w:pPr>
          <w:r>
            <w:rPr>
              <w:noProof/>
              <w:lang w:eastAsia="en-GB"/>
            </w:rPr>
            <w:drawing>
              <wp:anchor distT="36576" distB="36576" distL="36576" distR="36576" simplePos="0" relativeHeight="251667456" behindDoc="0" locked="0" layoutInCell="1" allowOverlap="1" wp14:anchorId="56A57C82" wp14:editId="25A675BF">
                <wp:simplePos x="0" y="0"/>
                <wp:positionH relativeFrom="column">
                  <wp:posOffset>738505</wp:posOffset>
                </wp:positionH>
                <wp:positionV relativeFrom="paragraph">
                  <wp:posOffset>2321722</wp:posOffset>
                </wp:positionV>
                <wp:extent cx="6100445" cy="4127500"/>
                <wp:effectExtent l="0" t="0" r="0" b="6350"/>
                <wp:wrapNone/>
                <wp:docPr id="12" name="Picture 12" descr="young_business_peo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_business_people[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445" cy="4127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0A24">
            <w:rPr>
              <w:noProof/>
              <w:lang w:eastAsia="en-GB"/>
            </w:rPr>
            <mc:AlternateContent>
              <mc:Choice Requires="wps">
                <w:drawing>
                  <wp:anchor distT="0" distB="0" distL="114300" distR="114300" simplePos="0" relativeHeight="251665408" behindDoc="0" locked="0" layoutInCell="0" allowOverlap="1" wp14:anchorId="698BE0F8" wp14:editId="3642764B">
                    <wp:simplePos x="0" y="0"/>
                    <wp:positionH relativeFrom="page">
                      <wp:posOffset>767260</wp:posOffset>
                    </wp:positionH>
                    <wp:positionV relativeFrom="page">
                      <wp:posOffset>7424695</wp:posOffset>
                    </wp:positionV>
                    <wp:extent cx="6995160" cy="640080"/>
                    <wp:effectExtent l="0" t="0" r="15875" b="2667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4F81BD"/>
                            </a:solidFill>
                            <a:ln w="12700">
                              <a:solidFill>
                                <a:sysClr val="window" lastClr="FFFFFF"/>
                              </a:solidFill>
                              <a:miter lim="800000"/>
                              <a:headEnd/>
                              <a:tailEnd/>
                            </a:ln>
                            <a:extLst/>
                          </wps:spPr>
                          <wps:txbx>
                            <w:txbxContent>
                              <w:p w:rsidR="008B0624" w:rsidRDefault="008B0624" w:rsidP="004B0A2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Unit 1 – Business Basics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_x0000_s1032" style="position:absolute;left:0;text-align:left;margin-left:60.4pt;margin-top:584.6pt;width:550.8pt;height:50.4pt;z-index:25166540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" o:allowincell="f" fillcolor="#4f81bd" strokecolor="window" strokeweight="1pt">
                    <v:textbox style="mso-fit-shape-to-text:t" inset="14.4pt,,14.4pt">
                      <w:txbxContent>
                        <w:p w:rsidR="005F5C88" w:rsidRDefault="005F5C88" w:rsidP="004B0A2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Unit 1 – Business Basics</w:t>
                          </w:r>
                        </w:p>
                      </w:txbxContent>
                    </v:textbox>
                    <w10:wrap anchorx="page" anchory="page"/>
                  </v:rect>
                </w:pict>
              </mc:Fallback>
            </mc:AlternateContent>
          </w:r>
        </w:p>
      </w:sdtContent>
    </w:sdt>
    <w:p w:rsidR="006B3784" w:rsidRDefault="006B3784" w:rsidP="00792383">
      <w:pPr>
        <w:pStyle w:val="Heading1SK"/>
        <w:sectPr w:rsidR="006B3784" w:rsidSect="00575EFE">
          <w:footerReference w:type="default" r:id="rId16"/>
          <w:pgSz w:w="11906" w:h="16838" w:code="9"/>
          <w:pgMar w:top="1134" w:right="1134" w:bottom="1134" w:left="1134" w:header="709" w:footer="709" w:gutter="0"/>
          <w:pgNumType w:start="1"/>
          <w:cols w:space="708"/>
          <w:docGrid w:linePitch="360"/>
        </w:sectPr>
      </w:pPr>
    </w:p>
    <w:p w:rsidR="00792383" w:rsidRDefault="00792383" w:rsidP="00792383">
      <w:pPr>
        <w:pStyle w:val="Heading1SK"/>
      </w:pPr>
    </w:p>
    <w:p w:rsidR="006E0C19" w:rsidRPr="00792383" w:rsidRDefault="00792383" w:rsidP="00792383">
      <w:pPr>
        <w:pStyle w:val="Heading1SK"/>
        <w:rPr>
          <w:sz w:val="36"/>
        </w:rPr>
      </w:pPr>
      <w:r w:rsidRPr="00792383">
        <w:rPr>
          <w:sz w:val="36"/>
        </w:rPr>
        <w:t>Int</w:t>
      </w:r>
      <w:r w:rsidR="008D2321" w:rsidRPr="00792383">
        <w:rPr>
          <w:sz w:val="36"/>
        </w:rPr>
        <w:t>roduction to Unit</w:t>
      </w:r>
    </w:p>
    <w:p w:rsidR="009C3BDE" w:rsidRDefault="009C3BDE" w:rsidP="00ED1EFF"/>
    <w:p w:rsidR="009C3BDE" w:rsidRDefault="008D2321" w:rsidP="00ED1EFF">
      <w:r>
        <w:t xml:space="preserve">This unit builds on prior knowledge from S2 and further explores the economic </w:t>
      </w:r>
      <w:r w:rsidR="009C3BDE">
        <w:t>factors that influence</w:t>
      </w:r>
      <w:r>
        <w:t xml:space="preserve"> business survival or failure. </w:t>
      </w:r>
    </w:p>
    <w:p w:rsidR="009C3BDE" w:rsidRDefault="009C3BDE" w:rsidP="00ED1EFF"/>
    <w:p w:rsidR="00897C0F" w:rsidRDefault="00897C0F" w:rsidP="00ED1EFF">
      <w:r>
        <w:t xml:space="preserve">The main focus of this unit is to explore the business world around you by investigating the local environment and to explore the </w:t>
      </w:r>
      <w:r w:rsidR="009C3BDE">
        <w:t>features</w:t>
      </w:r>
      <w:r>
        <w:t xml:space="preserve"> of different business types.</w:t>
      </w:r>
    </w:p>
    <w:p w:rsidR="00897C0F" w:rsidRDefault="00DD17DD" w:rsidP="00ED1EFF">
      <w:r>
        <w:rPr>
          <w:noProof/>
          <w:lang w:eastAsia="en-GB"/>
        </w:rPr>
        <w:drawing>
          <wp:anchor distT="0" distB="0" distL="114300" distR="114300" simplePos="0" relativeHeight="251670528" behindDoc="1" locked="0" layoutInCell="1" allowOverlap="1" wp14:anchorId="7845662E" wp14:editId="196DEC3F">
            <wp:simplePos x="0" y="0"/>
            <wp:positionH relativeFrom="column">
              <wp:posOffset>3632835</wp:posOffset>
            </wp:positionH>
            <wp:positionV relativeFrom="paragraph">
              <wp:posOffset>164465</wp:posOffset>
            </wp:positionV>
            <wp:extent cx="2769870" cy="2756535"/>
            <wp:effectExtent l="152400" t="95250" r="182880" b="158115"/>
            <wp:wrapTight wrapText="bothSides">
              <wp:wrapPolygon edited="0">
                <wp:start x="10102" y="-746"/>
                <wp:lineTo x="6834" y="-448"/>
                <wp:lineTo x="6388" y="4329"/>
                <wp:lineTo x="-297" y="4329"/>
                <wp:lineTo x="-297" y="6717"/>
                <wp:lineTo x="-1188" y="6717"/>
                <wp:lineTo x="-1188" y="11494"/>
                <wp:lineTo x="-446" y="11494"/>
                <wp:lineTo x="-446" y="13883"/>
                <wp:lineTo x="2228" y="13883"/>
                <wp:lineTo x="2228" y="16271"/>
                <wp:lineTo x="1634" y="16271"/>
                <wp:lineTo x="1634" y="21048"/>
                <wp:lineTo x="2674" y="21346"/>
                <wp:lineTo x="5051" y="22690"/>
                <wp:lineTo x="16490" y="22690"/>
                <wp:lineTo x="16638" y="22391"/>
                <wp:lineTo x="18867" y="21048"/>
                <wp:lineTo x="19015" y="21048"/>
                <wp:lineTo x="19906" y="18659"/>
                <wp:lineTo x="19312" y="16420"/>
                <wp:lineTo x="19312" y="16271"/>
                <wp:lineTo x="18569" y="13883"/>
                <wp:lineTo x="22135" y="11643"/>
                <wp:lineTo x="22135" y="11494"/>
                <wp:lineTo x="22878" y="9255"/>
                <wp:lineTo x="22878" y="9106"/>
                <wp:lineTo x="21986" y="6867"/>
                <wp:lineTo x="22135" y="5822"/>
                <wp:lineTo x="17827" y="4329"/>
                <wp:lineTo x="15153" y="4329"/>
                <wp:lineTo x="14707" y="1493"/>
                <wp:lineTo x="11884" y="-448"/>
                <wp:lineTo x="11290" y="-746"/>
                <wp:lineTo x="10102" y="-746"/>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rsidR="00897C0F" w:rsidRDefault="00897C0F" w:rsidP="00ED1EFF">
      <w:r w:rsidRPr="00575EFE">
        <w:rPr>
          <w:u w:val="single"/>
        </w:rPr>
        <w:t>Prior Knowledge</w:t>
      </w:r>
      <w:r>
        <w:t>:</w:t>
      </w:r>
    </w:p>
    <w:p w:rsidR="00897C0F" w:rsidRDefault="00897C0F" w:rsidP="00ED1EFF"/>
    <w:p w:rsidR="00897C0F" w:rsidRPr="009C3BDE" w:rsidRDefault="009C3BDE" w:rsidP="00ED1EFF">
      <w:pPr>
        <w:pStyle w:val="ListParagraph"/>
        <w:numPr>
          <w:ilvl w:val="0"/>
          <w:numId w:val="1"/>
        </w:numPr>
      </w:pPr>
      <w:r w:rsidRPr="009C3BDE">
        <w:t>Difference</w:t>
      </w:r>
      <w:r w:rsidR="00897C0F" w:rsidRPr="009C3BDE">
        <w:t xml:space="preserve"> between a need and want</w:t>
      </w:r>
    </w:p>
    <w:p w:rsidR="00792383" w:rsidRDefault="009C3BDE" w:rsidP="00792383">
      <w:pPr>
        <w:pStyle w:val="ListParagraph"/>
        <w:numPr>
          <w:ilvl w:val="0"/>
          <w:numId w:val="1"/>
        </w:numPr>
      </w:pPr>
      <w:r w:rsidRPr="009C3BDE">
        <w:t>Difference</w:t>
      </w:r>
      <w:r w:rsidR="00897C0F" w:rsidRPr="009C3BDE">
        <w:t xml:space="preserve"> between a good and service</w:t>
      </w:r>
    </w:p>
    <w:p w:rsidR="00792383" w:rsidRPr="009C3BDE" w:rsidRDefault="00792383" w:rsidP="00792383">
      <w:pPr>
        <w:pStyle w:val="ListParagraph"/>
        <w:numPr>
          <w:ilvl w:val="0"/>
          <w:numId w:val="1"/>
        </w:numPr>
      </w:pPr>
      <w:r>
        <w:t>Factors of Production</w:t>
      </w:r>
    </w:p>
    <w:p w:rsidR="00897C0F" w:rsidRPr="009C3BDE" w:rsidRDefault="00897C0F" w:rsidP="00ED1EFF">
      <w:pPr>
        <w:pStyle w:val="ListParagraph"/>
        <w:numPr>
          <w:ilvl w:val="0"/>
          <w:numId w:val="1"/>
        </w:numPr>
      </w:pPr>
      <w:r w:rsidRPr="009C3BDE">
        <w:t>Cycle of Business</w:t>
      </w:r>
    </w:p>
    <w:p w:rsidR="00897C0F" w:rsidRDefault="00897C0F" w:rsidP="00ED1EFF"/>
    <w:p w:rsidR="00897C0F" w:rsidRDefault="00897C0F" w:rsidP="00ED1EFF">
      <w:r w:rsidRPr="00575EFE">
        <w:rPr>
          <w:u w:val="single"/>
        </w:rPr>
        <w:t>After working through this unit you will be able to</w:t>
      </w:r>
      <w:r>
        <w:t>:</w:t>
      </w:r>
    </w:p>
    <w:p w:rsidR="00897C0F" w:rsidRDefault="00897C0F" w:rsidP="00ED1EFF"/>
    <w:p w:rsidR="00897C0F" w:rsidRDefault="00897C0F" w:rsidP="00ED1EFF">
      <w:pPr>
        <w:pStyle w:val="ListParagraph"/>
        <w:numPr>
          <w:ilvl w:val="0"/>
          <w:numId w:val="2"/>
        </w:numPr>
      </w:pPr>
      <w:r w:rsidRPr="009C3BDE">
        <w:t>Explain what is meant by the basic economic problem</w:t>
      </w:r>
    </w:p>
    <w:p w:rsidR="008D2321" w:rsidRDefault="00897C0F" w:rsidP="00ED1EFF">
      <w:pPr>
        <w:pStyle w:val="ListParagraph"/>
        <w:numPr>
          <w:ilvl w:val="0"/>
          <w:numId w:val="2"/>
        </w:numPr>
      </w:pPr>
      <w:r w:rsidRPr="009C3BDE">
        <w:t xml:space="preserve">Examine economic factors that influence whether businesses survive or fail </w:t>
      </w:r>
    </w:p>
    <w:p w:rsidR="009C3BDE" w:rsidRDefault="009C3BDE" w:rsidP="00ED1EFF">
      <w:pPr>
        <w:pStyle w:val="ListParagraph"/>
        <w:numPr>
          <w:ilvl w:val="0"/>
          <w:numId w:val="2"/>
        </w:numPr>
      </w:pPr>
      <w:r w:rsidRPr="009C3BDE">
        <w:t>Distinguish between different types of business organisations</w:t>
      </w:r>
    </w:p>
    <w:p w:rsidR="009C3BDE" w:rsidRDefault="009C3BDE" w:rsidP="00ED1EFF">
      <w:pPr>
        <w:pStyle w:val="ListParagraph"/>
        <w:numPr>
          <w:ilvl w:val="0"/>
          <w:numId w:val="2"/>
        </w:numPr>
      </w:pPr>
      <w:r w:rsidRPr="009C3BDE">
        <w:t>Research the features of different business organisations within Broughty Ferry &amp; Dundee</w:t>
      </w:r>
    </w:p>
    <w:p w:rsidR="00B07A70" w:rsidRDefault="00B07A70" w:rsidP="00ED1EFF">
      <w:pPr>
        <w:pStyle w:val="ListParagraph"/>
        <w:numPr>
          <w:ilvl w:val="0"/>
          <w:numId w:val="2"/>
        </w:numPr>
      </w:pPr>
      <w:r>
        <w:t>Explain the different objectives that business organisations may have</w:t>
      </w:r>
    </w:p>
    <w:p w:rsidR="00B07A70" w:rsidRDefault="00B07A70" w:rsidP="00ED1EFF">
      <w:pPr>
        <w:pStyle w:val="ListParagraph"/>
        <w:numPr>
          <w:ilvl w:val="0"/>
          <w:numId w:val="2"/>
        </w:numPr>
      </w:pPr>
      <w:r>
        <w:t>Understand the interests that different stakeholders have and how they influence organisations</w:t>
      </w:r>
    </w:p>
    <w:p w:rsidR="00C74565" w:rsidRDefault="00FF7D3E" w:rsidP="00ED1EFF">
      <w:pPr>
        <w:pStyle w:val="ListParagraph"/>
      </w:pPr>
      <w:r>
        <w:rPr>
          <w:noProof/>
          <w:lang w:eastAsia="en-GB"/>
        </w:rPr>
        <w:drawing>
          <wp:anchor distT="0" distB="0" distL="114300" distR="114300" simplePos="0" relativeHeight="251740160" behindDoc="0" locked="0" layoutInCell="1" allowOverlap="1" wp14:anchorId="290CF831" wp14:editId="719A3854">
            <wp:simplePos x="0" y="0"/>
            <wp:positionH relativeFrom="column">
              <wp:posOffset>2967355</wp:posOffset>
            </wp:positionH>
            <wp:positionV relativeFrom="paragraph">
              <wp:posOffset>118110</wp:posOffset>
            </wp:positionV>
            <wp:extent cx="1368425" cy="1302385"/>
            <wp:effectExtent l="19050" t="19050" r="22225" b="1206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43AF.tmp"/>
                    <pic:cNvPicPr/>
                  </pic:nvPicPr>
                  <pic:blipFill>
                    <a:blip r:embed="rId22">
                      <a:extLst>
                        <a:ext uri="{28A0092B-C50C-407E-A947-70E740481C1C}">
                          <a14:useLocalDpi xmlns:a14="http://schemas.microsoft.com/office/drawing/2010/main" val="0"/>
                        </a:ext>
                      </a:extLst>
                    </a:blip>
                    <a:stretch>
                      <a:fillRect/>
                    </a:stretch>
                  </pic:blipFill>
                  <pic:spPr>
                    <a:xfrm>
                      <a:off x="0" y="0"/>
                      <a:ext cx="1368425" cy="1302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8112" behindDoc="0" locked="0" layoutInCell="1" allowOverlap="1" wp14:anchorId="446FE820" wp14:editId="1428E5F9">
            <wp:simplePos x="0" y="0"/>
            <wp:positionH relativeFrom="column">
              <wp:posOffset>-296545</wp:posOffset>
            </wp:positionH>
            <wp:positionV relativeFrom="paragraph">
              <wp:posOffset>203835</wp:posOffset>
            </wp:positionV>
            <wp:extent cx="1881505" cy="1304925"/>
            <wp:effectExtent l="19050" t="19050" r="23495" b="2857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2238.tmp"/>
                    <pic:cNvPicPr/>
                  </pic:nvPicPr>
                  <pic:blipFill>
                    <a:blip r:embed="rId23">
                      <a:extLst>
                        <a:ext uri="{28A0092B-C50C-407E-A947-70E740481C1C}">
                          <a14:useLocalDpi xmlns:a14="http://schemas.microsoft.com/office/drawing/2010/main" val="0"/>
                        </a:ext>
                      </a:extLst>
                    </a:blip>
                    <a:stretch>
                      <a:fillRect/>
                    </a:stretch>
                  </pic:blipFill>
                  <pic:spPr>
                    <a:xfrm>
                      <a:off x="0" y="0"/>
                      <a:ext cx="1881505" cy="1304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74565" w:rsidRDefault="00C74565" w:rsidP="00ED1EFF">
      <w:pPr>
        <w:pStyle w:val="ListParagraph"/>
      </w:pPr>
    </w:p>
    <w:p w:rsidR="00C74565" w:rsidRDefault="00FF7D3E" w:rsidP="00ED1EFF">
      <w:pPr>
        <w:pStyle w:val="ListParagraph"/>
      </w:pPr>
      <w:r>
        <w:rPr>
          <w:noProof/>
          <w:lang w:eastAsia="en-GB"/>
        </w:rPr>
        <w:drawing>
          <wp:anchor distT="0" distB="0" distL="114300" distR="114300" simplePos="0" relativeHeight="251741184" behindDoc="0" locked="0" layoutInCell="1" allowOverlap="1" wp14:anchorId="000B4CD7" wp14:editId="4C8F7D3E">
            <wp:simplePos x="0" y="0"/>
            <wp:positionH relativeFrom="column">
              <wp:posOffset>4479290</wp:posOffset>
            </wp:positionH>
            <wp:positionV relativeFrom="paragraph">
              <wp:posOffset>45085</wp:posOffset>
            </wp:positionV>
            <wp:extent cx="2052320" cy="1302385"/>
            <wp:effectExtent l="19050" t="19050" r="24130" b="1206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36D5.tmp"/>
                    <pic:cNvPicPr/>
                  </pic:nvPicPr>
                  <pic:blipFill>
                    <a:blip r:embed="rId24">
                      <a:extLst>
                        <a:ext uri="{28A0092B-C50C-407E-A947-70E740481C1C}">
                          <a14:useLocalDpi xmlns:a14="http://schemas.microsoft.com/office/drawing/2010/main" val="0"/>
                        </a:ext>
                      </a:extLst>
                    </a:blip>
                    <a:stretch>
                      <a:fillRect/>
                    </a:stretch>
                  </pic:blipFill>
                  <pic:spPr>
                    <a:xfrm>
                      <a:off x="0" y="0"/>
                      <a:ext cx="2052320" cy="1302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14:anchorId="37C482A6" wp14:editId="08D4FA97">
            <wp:simplePos x="0" y="0"/>
            <wp:positionH relativeFrom="column">
              <wp:posOffset>1671320</wp:posOffset>
            </wp:positionH>
            <wp:positionV relativeFrom="paragraph">
              <wp:posOffset>37465</wp:posOffset>
            </wp:positionV>
            <wp:extent cx="1152525" cy="1306830"/>
            <wp:effectExtent l="19050" t="19050" r="28575" b="2667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C462.tmp"/>
                    <pic:cNvPicPr/>
                  </pic:nvPicPr>
                  <pic:blipFill>
                    <a:blip r:embed="rId25">
                      <a:extLst>
                        <a:ext uri="{28A0092B-C50C-407E-A947-70E740481C1C}">
                          <a14:useLocalDpi xmlns:a14="http://schemas.microsoft.com/office/drawing/2010/main" val="0"/>
                        </a:ext>
                      </a:extLst>
                    </a:blip>
                    <a:stretch>
                      <a:fillRect/>
                    </a:stretch>
                  </pic:blipFill>
                  <pic:spPr>
                    <a:xfrm>
                      <a:off x="0" y="0"/>
                      <a:ext cx="1152525" cy="1306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D1EFF" w:rsidRDefault="00ED1EFF" w:rsidP="00ED1EFF">
      <w:r>
        <w:br w:type="page"/>
      </w:r>
    </w:p>
    <w:p w:rsidR="00792383" w:rsidRDefault="00792383" w:rsidP="00ED1EFF">
      <w:pPr>
        <w:pStyle w:val="Heading1SK"/>
      </w:pPr>
    </w:p>
    <w:p w:rsidR="00C74565" w:rsidRPr="00792383" w:rsidRDefault="00ED1EFF" w:rsidP="00ED1EFF">
      <w:pPr>
        <w:pStyle w:val="Heading1SK"/>
        <w:rPr>
          <w:sz w:val="36"/>
        </w:rPr>
      </w:pPr>
      <w:r w:rsidRPr="00792383">
        <w:rPr>
          <w:sz w:val="36"/>
        </w:rPr>
        <w:t>The basic economic problem</w:t>
      </w:r>
    </w:p>
    <w:p w:rsidR="00ED1EFF" w:rsidRDefault="00ED1EFF" w:rsidP="00ED1EFF"/>
    <w:p w:rsidR="00C74565" w:rsidRDefault="00ED1EFF" w:rsidP="00ED1EFF">
      <w:r>
        <w:t>You have probably heard the word “</w:t>
      </w:r>
      <w:r w:rsidRPr="00545F32">
        <w:rPr>
          <w:b/>
        </w:rPr>
        <w:t>economics</w:t>
      </w:r>
      <w:r>
        <w:t>” before; we hear it on the news, see it in newspapers and hear people talking about it. But what does it actually mean?</w:t>
      </w:r>
    </w:p>
    <w:p w:rsidR="00ED1EFF" w:rsidRDefault="00ED1EFF" w:rsidP="00ED1EFF"/>
    <w:p w:rsidR="00ED1EFF" w:rsidRDefault="00ED1EFF" w:rsidP="00ED1EFF">
      <w:r>
        <w:t>Economics is about how the business world works and how it reacts to things that are going on around it. This is known as the external or economic environment.</w:t>
      </w:r>
    </w:p>
    <w:p w:rsidR="00ED1EFF" w:rsidRDefault="00ED1EFF" w:rsidP="00ED1EFF"/>
    <w:p w:rsidR="00ED1EFF" w:rsidRDefault="00FF7D3E" w:rsidP="00ED1EFF">
      <w:r>
        <w:rPr>
          <w:noProof/>
          <w:lang w:eastAsia="en-GB"/>
        </w:rPr>
        <w:drawing>
          <wp:anchor distT="0" distB="0" distL="114300" distR="114300" simplePos="0" relativeHeight="251742208" behindDoc="0" locked="0" layoutInCell="1" allowOverlap="1" wp14:anchorId="6D9E35FD" wp14:editId="698A2185">
            <wp:simplePos x="0" y="0"/>
            <wp:positionH relativeFrom="column">
              <wp:posOffset>-91440</wp:posOffset>
            </wp:positionH>
            <wp:positionV relativeFrom="paragraph">
              <wp:posOffset>48260</wp:posOffset>
            </wp:positionV>
            <wp:extent cx="2176145" cy="1647825"/>
            <wp:effectExtent l="19050" t="19050" r="14605" b="2857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F757.tmp"/>
                    <pic:cNvPicPr/>
                  </pic:nvPicPr>
                  <pic:blipFill>
                    <a:blip r:embed="rId26">
                      <a:extLst>
                        <a:ext uri="{28A0092B-C50C-407E-A947-70E740481C1C}">
                          <a14:useLocalDpi xmlns:a14="http://schemas.microsoft.com/office/drawing/2010/main" val="0"/>
                        </a:ext>
                      </a:extLst>
                    </a:blip>
                    <a:stretch>
                      <a:fillRect/>
                    </a:stretch>
                  </pic:blipFill>
                  <pic:spPr>
                    <a:xfrm>
                      <a:off x="0" y="0"/>
                      <a:ext cx="2176145" cy="1647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D1EFF" w:rsidRPr="00ED1EFF">
        <w:t>Decisions have to be made by individuals and businesses because of one main reason –</w:t>
      </w:r>
      <w:r w:rsidR="00ED1EFF">
        <w:t xml:space="preserve"> there isn’t enough mon</w:t>
      </w:r>
      <w:r w:rsidR="005C6BE7">
        <w:t xml:space="preserve">ey or goods and </w:t>
      </w:r>
      <w:r w:rsidR="00ED1EFF">
        <w:t xml:space="preserve">services in the world to be able to have everything we want. This is known as the </w:t>
      </w:r>
      <w:r w:rsidR="00ED1EFF" w:rsidRPr="00545F32">
        <w:rPr>
          <w:b/>
        </w:rPr>
        <w:t>basic economic problem</w:t>
      </w:r>
      <w:r w:rsidR="00ED1EFF">
        <w:t>. Because of this, we have to make a choice, for example do you buy a CD or new clothes with your pocket money?</w:t>
      </w:r>
    </w:p>
    <w:p w:rsidR="00ED1EFF" w:rsidRDefault="00ED1EFF" w:rsidP="00ED1EFF"/>
    <w:p w:rsidR="00ED1EFF" w:rsidRPr="00ED1EFF" w:rsidRDefault="00ED1EFF" w:rsidP="00E83268">
      <w:pPr>
        <w:pStyle w:val="Heading1SK"/>
      </w:pPr>
      <w:r>
        <w:t>Economic Factors</w:t>
      </w:r>
    </w:p>
    <w:p w:rsidR="00ED1EFF" w:rsidRDefault="00ED1EFF" w:rsidP="00ED1EFF"/>
    <w:p w:rsidR="00ED1EFF" w:rsidRDefault="00CC75BA" w:rsidP="00ED1EFF">
      <w:r>
        <w:t>Many new and existing businesses fail; in other words they do not have the necessary resources (</w:t>
      </w:r>
      <w:proofErr w:type="spellStart"/>
      <w:r>
        <w:t>eg</w:t>
      </w:r>
      <w:proofErr w:type="spellEnd"/>
      <w:r>
        <w:t xml:space="preserve"> money) to continue to exist. Sometimes this is because of economic or external factors such as the ones shown below.</w:t>
      </w:r>
    </w:p>
    <w:p w:rsidR="00CC75BA" w:rsidRDefault="00FF7D3E" w:rsidP="00ED1EFF">
      <w:r>
        <w:rPr>
          <w:noProof/>
          <w:lang w:eastAsia="en-GB"/>
        </w:rPr>
        <w:drawing>
          <wp:anchor distT="0" distB="0" distL="114300" distR="114300" simplePos="0" relativeHeight="251673600" behindDoc="0" locked="0" layoutInCell="1" allowOverlap="1" wp14:anchorId="7334D9D5" wp14:editId="4D95BD82">
            <wp:simplePos x="0" y="0"/>
            <wp:positionH relativeFrom="column">
              <wp:posOffset>270510</wp:posOffset>
            </wp:positionH>
            <wp:positionV relativeFrom="paragraph">
              <wp:posOffset>5715</wp:posOffset>
            </wp:positionV>
            <wp:extent cx="5715000" cy="3467100"/>
            <wp:effectExtent l="0" t="19050" r="0" b="95250"/>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rsidR="00CC75BA" w:rsidRDefault="00CC75BA" w:rsidP="00ED1EFF"/>
    <w:p w:rsidR="00CC75BA" w:rsidRDefault="00CC75BA" w:rsidP="00ED1EFF"/>
    <w:p w:rsidR="00CC75BA" w:rsidRDefault="00CC75BA" w:rsidP="00ED1EFF"/>
    <w:p w:rsidR="00CC75BA" w:rsidRDefault="00CC75BA" w:rsidP="00ED1EFF"/>
    <w:p w:rsidR="00CC75BA" w:rsidRDefault="00CC75BA" w:rsidP="00ED1EFF"/>
    <w:p w:rsidR="00CC75BA" w:rsidRDefault="00CC75BA" w:rsidP="00ED1EFF"/>
    <w:p w:rsidR="00CC75BA" w:rsidRDefault="00CC75BA" w:rsidP="00ED1EFF"/>
    <w:p w:rsidR="00CC75BA" w:rsidRDefault="00CC75BA" w:rsidP="00ED1EFF"/>
    <w:p w:rsidR="00CC75BA" w:rsidRDefault="00CC75BA">
      <w:pPr>
        <w:spacing w:line="240" w:lineRule="auto"/>
        <w:jc w:val="left"/>
      </w:pPr>
      <w:r>
        <w:br w:type="page"/>
      </w:r>
    </w:p>
    <w:p w:rsidR="00025529" w:rsidRDefault="00025529" w:rsidP="00575EFE">
      <w:pPr>
        <w:pStyle w:val="Heading2SK"/>
      </w:pPr>
    </w:p>
    <w:p w:rsidR="00575EFE" w:rsidRPr="00ED1EFF" w:rsidRDefault="00025529" w:rsidP="00575EFE">
      <w:pPr>
        <w:pStyle w:val="Heading2SK"/>
      </w:pPr>
      <w:r>
        <w:t>Too much competition</w:t>
      </w:r>
    </w:p>
    <w:p w:rsidR="00575EFE" w:rsidRDefault="00575EFE" w:rsidP="00575EFE"/>
    <w:p w:rsidR="00025529" w:rsidRDefault="00025529" w:rsidP="00AE2A79">
      <w:r>
        <w:t xml:space="preserve">Businesses all face </w:t>
      </w:r>
      <w:r w:rsidRPr="00545F32">
        <w:rPr>
          <w:b/>
        </w:rPr>
        <w:t>competition</w:t>
      </w:r>
      <w:r>
        <w:t>. It could be that a small butcher in your local high street has to compete against a larger retailer in the same town</w:t>
      </w:r>
      <w:r w:rsidR="00234899">
        <w:t>,</w:t>
      </w:r>
      <w:r>
        <w:t xml:space="preserve"> or one large retailer </w:t>
      </w:r>
      <w:r w:rsidR="00234899">
        <w:t>has</w:t>
      </w:r>
      <w:r>
        <w:t xml:space="preserve"> to compete against another one. In order to attract and keep customers, businesses have to offer</w:t>
      </w:r>
      <w:r w:rsidRPr="00234899">
        <w:rPr>
          <w:b/>
        </w:rPr>
        <w:t xml:space="preserve"> incentives</w:t>
      </w:r>
      <w:r>
        <w:t xml:space="preserve"> to customers to shop with them. These incentives could be special offers, lower prices or discounts. Because larger businesses have more power they can usually afford to have better incentives than smaller businesses and this can put smaller businesses out of business! Large</w:t>
      </w:r>
      <w:r w:rsidR="005C6BE7">
        <w:t>r businesses can take advantage</w:t>
      </w:r>
      <w:r>
        <w:t xml:space="preserve"> of </w:t>
      </w:r>
      <w:r w:rsidRPr="00234899">
        <w:rPr>
          <w:b/>
        </w:rPr>
        <w:t>economies of scale</w:t>
      </w:r>
      <w:r>
        <w:t xml:space="preserve"> (discounts on bulk buying) and offer products cheaper than smaller retailers.</w:t>
      </w:r>
    </w:p>
    <w:p w:rsidR="00025529" w:rsidRDefault="00025529" w:rsidP="00AE2A79"/>
    <w:p w:rsidR="00025529" w:rsidRDefault="00025529" w:rsidP="00AE2A79">
      <w:r>
        <w:t xml:space="preserve">When new businesses open there are many </w:t>
      </w:r>
      <w:r w:rsidRPr="00545F32">
        <w:rPr>
          <w:u w:val="single"/>
        </w:rPr>
        <w:t>advantages</w:t>
      </w:r>
      <w:r>
        <w:t>:</w:t>
      </w:r>
    </w:p>
    <w:p w:rsidR="00025529" w:rsidRDefault="00025529" w:rsidP="00AE2A79"/>
    <w:p w:rsidR="00025529" w:rsidRDefault="00025529" w:rsidP="00025529">
      <w:pPr>
        <w:pStyle w:val="ListParagraph"/>
        <w:numPr>
          <w:ilvl w:val="0"/>
          <w:numId w:val="3"/>
        </w:numPr>
      </w:pPr>
      <w:r>
        <w:t>More choice of where to shop</w:t>
      </w:r>
    </w:p>
    <w:p w:rsidR="00025529" w:rsidRDefault="00025529" w:rsidP="00025529">
      <w:pPr>
        <w:pStyle w:val="ListParagraph"/>
        <w:numPr>
          <w:ilvl w:val="0"/>
          <w:numId w:val="3"/>
        </w:numPr>
      </w:pPr>
      <w:r>
        <w:t>Often cheaper products because of economies of scale</w:t>
      </w:r>
    </w:p>
    <w:p w:rsidR="00025529" w:rsidRDefault="00025529" w:rsidP="00025529">
      <w:pPr>
        <w:pStyle w:val="ListParagraph"/>
        <w:numPr>
          <w:ilvl w:val="0"/>
          <w:numId w:val="3"/>
        </w:numPr>
      </w:pPr>
      <w:r>
        <w:t>More jobs for people in the local community</w:t>
      </w:r>
    </w:p>
    <w:p w:rsidR="00025529" w:rsidRDefault="00025529" w:rsidP="00025529">
      <w:pPr>
        <w:pStyle w:val="ListParagraph"/>
        <w:numPr>
          <w:ilvl w:val="0"/>
          <w:numId w:val="3"/>
        </w:numPr>
      </w:pPr>
      <w:r>
        <w:t>The government gets more money from taxes</w:t>
      </w:r>
    </w:p>
    <w:p w:rsidR="00025529" w:rsidRDefault="00025529" w:rsidP="00025529">
      <w:pPr>
        <w:pStyle w:val="ListParagraph"/>
        <w:numPr>
          <w:ilvl w:val="0"/>
          <w:numId w:val="3"/>
        </w:numPr>
      </w:pPr>
      <w:r>
        <w:t>Better facilities (</w:t>
      </w:r>
      <w:proofErr w:type="spellStart"/>
      <w:r>
        <w:t>eg</w:t>
      </w:r>
      <w:proofErr w:type="spellEnd"/>
      <w:r>
        <w:t xml:space="preserve"> new roads)</w:t>
      </w:r>
    </w:p>
    <w:p w:rsidR="00234899" w:rsidRDefault="00234899" w:rsidP="00234899"/>
    <w:p w:rsidR="00234899" w:rsidRDefault="00234899" w:rsidP="00234899">
      <w:r>
        <w:t xml:space="preserve">However, when a business fails there are many </w:t>
      </w:r>
      <w:r w:rsidRPr="00545F32">
        <w:rPr>
          <w:u w:val="single"/>
        </w:rPr>
        <w:t>disadvantages</w:t>
      </w:r>
      <w:r>
        <w:t>:</w:t>
      </w:r>
    </w:p>
    <w:p w:rsidR="00234899" w:rsidRDefault="00234899" w:rsidP="00234899"/>
    <w:p w:rsidR="00234899" w:rsidRDefault="00234899" w:rsidP="00234899">
      <w:pPr>
        <w:pStyle w:val="ListParagraph"/>
        <w:numPr>
          <w:ilvl w:val="0"/>
          <w:numId w:val="4"/>
        </w:numPr>
      </w:pPr>
      <w:r>
        <w:t xml:space="preserve">People are made </w:t>
      </w:r>
      <w:r w:rsidRPr="00234899">
        <w:rPr>
          <w:b/>
        </w:rPr>
        <w:t>unemployed</w:t>
      </w:r>
      <w:r>
        <w:t xml:space="preserve"> (and there are larger consequences of this).</w:t>
      </w:r>
    </w:p>
    <w:p w:rsidR="00234899" w:rsidRDefault="00234899" w:rsidP="00234899">
      <w:pPr>
        <w:pStyle w:val="ListParagraph"/>
        <w:numPr>
          <w:ilvl w:val="0"/>
          <w:numId w:val="4"/>
        </w:numPr>
      </w:pPr>
      <w:r>
        <w:t>The government receives less money in tax and has to pay benefits to the unemployed.</w:t>
      </w:r>
    </w:p>
    <w:p w:rsidR="00234899" w:rsidRDefault="00902DFF" w:rsidP="00234899">
      <w:r>
        <w:rPr>
          <w:noProof/>
          <w:lang w:eastAsia="en-GB"/>
        </w:rPr>
        <w:drawing>
          <wp:anchor distT="0" distB="0" distL="114300" distR="114300" simplePos="0" relativeHeight="251689984" behindDoc="0" locked="0" layoutInCell="1" allowOverlap="1" wp14:anchorId="04940B1B" wp14:editId="3E7ACD58">
            <wp:simplePos x="0" y="0"/>
            <wp:positionH relativeFrom="column">
              <wp:posOffset>1374140</wp:posOffset>
            </wp:positionH>
            <wp:positionV relativeFrom="paragraph">
              <wp:posOffset>235541</wp:posOffset>
            </wp:positionV>
            <wp:extent cx="3466214" cy="1807464"/>
            <wp:effectExtent l="0" t="0" r="127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CD51E.tmp"/>
                    <pic:cNvPicPr/>
                  </pic:nvPicPr>
                  <pic:blipFill>
                    <a:blip r:embed="rId32">
                      <a:extLst>
                        <a:ext uri="{28A0092B-C50C-407E-A947-70E740481C1C}">
                          <a14:useLocalDpi xmlns:a14="http://schemas.microsoft.com/office/drawing/2010/main" val="0"/>
                        </a:ext>
                      </a:extLst>
                    </a:blip>
                    <a:stretch>
                      <a:fillRect/>
                    </a:stretch>
                  </pic:blipFill>
                  <pic:spPr>
                    <a:xfrm>
                      <a:off x="0" y="0"/>
                      <a:ext cx="3466214" cy="1807464"/>
                    </a:xfrm>
                    <a:prstGeom prst="rect">
                      <a:avLst/>
                    </a:prstGeom>
                  </pic:spPr>
                </pic:pic>
              </a:graphicData>
            </a:graphic>
            <wp14:sizeRelH relativeFrom="page">
              <wp14:pctWidth>0</wp14:pctWidth>
            </wp14:sizeRelH>
            <wp14:sizeRelV relativeFrom="page">
              <wp14:pctHeight>0</wp14:pctHeight>
            </wp14:sizeRelV>
          </wp:anchor>
        </w:drawing>
      </w:r>
    </w:p>
    <w:p w:rsidR="00234899" w:rsidRDefault="00234899" w:rsidP="00234899"/>
    <w:p w:rsidR="00234899" w:rsidRDefault="00234899" w:rsidP="00234899"/>
    <w:p w:rsidR="00234899" w:rsidRDefault="00234899" w:rsidP="00234899"/>
    <w:p w:rsidR="00234899" w:rsidRDefault="00234899" w:rsidP="00234899"/>
    <w:p w:rsidR="00234899" w:rsidRDefault="00234899">
      <w:pPr>
        <w:spacing w:line="240" w:lineRule="auto"/>
        <w:jc w:val="left"/>
      </w:pPr>
      <w:r>
        <w:br w:type="page"/>
      </w:r>
    </w:p>
    <w:p w:rsidR="00234899" w:rsidRDefault="00234899" w:rsidP="00234899"/>
    <w:p w:rsidR="00234899" w:rsidRPr="00ED1EFF" w:rsidRDefault="00234899" w:rsidP="00234899">
      <w:pPr>
        <w:pStyle w:val="Heading2SK"/>
      </w:pPr>
      <w:r>
        <w:t>Not enough demand</w:t>
      </w:r>
    </w:p>
    <w:p w:rsidR="00234899" w:rsidRDefault="00234899" w:rsidP="00234899">
      <w:r>
        <w:rPr>
          <w:noProof/>
          <w:sz w:val="20"/>
          <w:szCs w:val="20"/>
          <w:lang w:eastAsia="en-GB"/>
        </w:rPr>
        <w:drawing>
          <wp:anchor distT="0" distB="0" distL="114300" distR="114300" simplePos="0" relativeHeight="251675648" behindDoc="1" locked="0" layoutInCell="1" allowOverlap="1" wp14:anchorId="08248E33" wp14:editId="7D6FFD36">
            <wp:simplePos x="0" y="0"/>
            <wp:positionH relativeFrom="column">
              <wp:posOffset>4390390</wp:posOffset>
            </wp:positionH>
            <wp:positionV relativeFrom="paragraph">
              <wp:posOffset>60960</wp:posOffset>
            </wp:positionV>
            <wp:extent cx="1829435" cy="2524760"/>
            <wp:effectExtent l="0" t="0" r="0" b="8890"/>
            <wp:wrapTight wrapText="bothSides">
              <wp:wrapPolygon edited="0">
                <wp:start x="0" y="0"/>
                <wp:lineTo x="0" y="21513"/>
                <wp:lineTo x="21368" y="21513"/>
                <wp:lineTo x="21368" y="0"/>
                <wp:lineTo x="0" y="0"/>
              </wp:wrapPolygon>
            </wp:wrapTight>
            <wp:docPr id="3" name="il_fi" descr="http://www.lokomotive.co.uk/wp-content/uploads/2010/08/Dfs-Sal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komotive.co.uk/wp-content/uploads/2010/08/Dfs-Sale-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9435"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899" w:rsidRDefault="00234899" w:rsidP="00234899">
      <w:r w:rsidRPr="00545F32">
        <w:rPr>
          <w:b/>
        </w:rPr>
        <w:t>Demand</w:t>
      </w:r>
      <w:r>
        <w:t xml:space="preserve"> refers to how much people want something. When demand for a product is high (such as when a new product is launched) prices tend to be very high. This is because business</w:t>
      </w:r>
      <w:r w:rsidR="00545F32">
        <w:t>es can charge more money for a</w:t>
      </w:r>
      <w:r>
        <w:t xml:space="preserve"> product that is in limited supply. As demand begins to decrease, businesses often decrease the price of the product in order to create more demand. This is why businesses have </w:t>
      </w:r>
      <w:r w:rsidRPr="00545F32">
        <w:rPr>
          <w:b/>
        </w:rPr>
        <w:t>sales</w:t>
      </w:r>
      <w:r>
        <w:t>; the price of the product is reduced which encourages people to buy it (and demand increases).</w:t>
      </w:r>
    </w:p>
    <w:p w:rsidR="00234899" w:rsidRDefault="00234899" w:rsidP="00234899"/>
    <w:p w:rsidR="00234899" w:rsidRPr="00ED1EFF" w:rsidRDefault="00234899" w:rsidP="00234899">
      <w:pPr>
        <w:pStyle w:val="Heading2SK"/>
      </w:pPr>
      <w:r>
        <w:t>Recession</w:t>
      </w:r>
    </w:p>
    <w:p w:rsidR="00234899" w:rsidRDefault="00234899" w:rsidP="00234899"/>
    <w:p w:rsidR="00234899" w:rsidRDefault="00234899" w:rsidP="00234899">
      <w:r>
        <w:rPr>
          <w:noProof/>
          <w:lang w:eastAsia="en-GB"/>
        </w:rPr>
        <w:drawing>
          <wp:anchor distT="0" distB="0" distL="114300" distR="114300" simplePos="0" relativeHeight="251677696" behindDoc="1" locked="0" layoutInCell="1" allowOverlap="1" wp14:anchorId="4C51F3C8" wp14:editId="7F022089">
            <wp:simplePos x="0" y="0"/>
            <wp:positionH relativeFrom="column">
              <wp:posOffset>2623185</wp:posOffset>
            </wp:positionH>
            <wp:positionV relativeFrom="paragraph">
              <wp:posOffset>1517015</wp:posOffset>
            </wp:positionV>
            <wp:extent cx="3493770" cy="3507105"/>
            <wp:effectExtent l="190500" t="95250" r="201930" b="15049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t xml:space="preserve">This is a word that you </w:t>
      </w:r>
      <w:r w:rsidR="00775FE7">
        <w:t>may</w:t>
      </w:r>
      <w:r>
        <w:t xml:space="preserve"> have heard on the news but what does it actually mean? When </w:t>
      </w:r>
      <w:r w:rsidR="00775FE7">
        <w:t xml:space="preserve">the </w:t>
      </w:r>
      <w:r>
        <w:t xml:space="preserve">demand for goods and </w:t>
      </w:r>
      <w:r w:rsidR="0099184D">
        <w:t xml:space="preserve">services </w:t>
      </w:r>
      <w:r w:rsidR="00775FE7">
        <w:t>is</w:t>
      </w:r>
      <w:r>
        <w:t xml:space="preserve"> low and unemployment is high over a period of time, an economy is said to be in </w:t>
      </w:r>
      <w:r w:rsidRPr="0099184D">
        <w:rPr>
          <w:b/>
        </w:rPr>
        <w:t>recession</w:t>
      </w:r>
      <w:r>
        <w:t xml:space="preserve">. During a recession, many businesses fail and the number of people becoming unemployed increases. The consequences of this are a bit like a “vicious circle” and can be shown in the </w:t>
      </w:r>
      <w:r w:rsidR="0099184D">
        <w:t>following diagram.</w:t>
      </w:r>
    </w:p>
    <w:p w:rsidR="0099184D" w:rsidRDefault="0099184D" w:rsidP="00234899"/>
    <w:p w:rsidR="0099184D" w:rsidRDefault="0099184D" w:rsidP="00234899">
      <w:r>
        <w:t>To help the economy come out of recession, the government will usually take action. This might include cutting interest rates, injecting money into specific parts of the economy and reducing VAT (Value Added Tax).</w:t>
      </w:r>
    </w:p>
    <w:p w:rsidR="0099184D" w:rsidRDefault="0099184D">
      <w:pPr>
        <w:spacing w:line="240" w:lineRule="auto"/>
        <w:jc w:val="left"/>
      </w:pPr>
      <w:r>
        <w:br w:type="page"/>
      </w:r>
    </w:p>
    <w:p w:rsidR="0099184D" w:rsidRDefault="0099184D" w:rsidP="00234899"/>
    <w:p w:rsidR="0099184D" w:rsidRPr="00ED1EFF" w:rsidRDefault="0099184D" w:rsidP="0099184D">
      <w:pPr>
        <w:pStyle w:val="Heading2SK"/>
      </w:pPr>
      <w:r>
        <w:t>Summary of economic factors</w:t>
      </w:r>
    </w:p>
    <w:p w:rsidR="0099184D" w:rsidRDefault="0099184D" w:rsidP="0099184D"/>
    <w:p w:rsidR="0099184D" w:rsidRDefault="0099184D" w:rsidP="0099184D">
      <w:r>
        <w:t>We all live in an economy that is constantly changing. It is important to know what is happening around us because it will impact upon our lives and the lives of others. Businesses can fail because of different economic factors and this can have many consequences for us and the economy.</w:t>
      </w:r>
    </w:p>
    <w:p w:rsidR="0099184D" w:rsidRDefault="0099184D" w:rsidP="0099184D"/>
    <w:p w:rsidR="00E83268" w:rsidRPr="00ED1EFF" w:rsidRDefault="00E83268" w:rsidP="00E83268">
      <w:pPr>
        <w:pStyle w:val="Heading2SK"/>
      </w:pPr>
      <w:r>
        <w:t>Economic Factors – Pupil Tasks</w:t>
      </w:r>
    </w:p>
    <w:p w:rsidR="00E83268" w:rsidRDefault="00E83268" w:rsidP="00E83268"/>
    <w:p w:rsidR="0099184D" w:rsidRDefault="00E83268" w:rsidP="00E579A8">
      <w:pPr>
        <w:spacing w:line="240" w:lineRule="auto"/>
      </w:pPr>
      <w:r>
        <w:t>Answer the following questions in sentences in your Business Enterprise jotter.</w:t>
      </w:r>
    </w:p>
    <w:p w:rsidR="00E579A8" w:rsidRDefault="00E579A8" w:rsidP="00E579A8">
      <w:pPr>
        <w:spacing w:line="240" w:lineRule="auto"/>
      </w:pPr>
    </w:p>
    <w:p w:rsidR="00E83268" w:rsidRDefault="00E83268" w:rsidP="00E579A8">
      <w:pPr>
        <w:spacing w:line="240" w:lineRule="auto"/>
      </w:pPr>
    </w:p>
    <w:p w:rsidR="00E83268" w:rsidRDefault="00E83268" w:rsidP="00E579A8">
      <w:pPr>
        <w:tabs>
          <w:tab w:val="right" w:pos="10206"/>
        </w:tabs>
        <w:spacing w:line="240" w:lineRule="auto"/>
        <w:ind w:left="567" w:hanging="567"/>
      </w:pPr>
      <w:r>
        <w:t>Q1</w:t>
      </w:r>
      <w:r>
        <w:tab/>
        <w:t>Describe in your own words what you understand by the term “economics”.</w:t>
      </w:r>
      <w:r w:rsidR="009B7899">
        <w:tab/>
        <w:t>1</w:t>
      </w:r>
    </w:p>
    <w:p w:rsidR="00E83268" w:rsidRDefault="00E83268"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p>
    <w:p w:rsidR="00E83268" w:rsidRDefault="00E83268" w:rsidP="00E579A8">
      <w:pPr>
        <w:tabs>
          <w:tab w:val="right" w:pos="10206"/>
        </w:tabs>
        <w:spacing w:line="240" w:lineRule="auto"/>
        <w:ind w:left="567" w:hanging="567"/>
      </w:pPr>
      <w:r>
        <w:t>Q2</w:t>
      </w:r>
      <w:r>
        <w:tab/>
      </w:r>
      <w:r w:rsidR="009B7899">
        <w:t xml:space="preserve">Outline </w:t>
      </w:r>
      <w:r w:rsidR="009B7899" w:rsidRPr="009B7899">
        <w:rPr>
          <w:b/>
        </w:rPr>
        <w:t>3</w:t>
      </w:r>
      <w:r w:rsidR="009B7899">
        <w:t xml:space="preserve"> diff</w:t>
      </w:r>
      <w:r w:rsidR="002C6A04">
        <w:t>erent reasons why a business ma</w:t>
      </w:r>
      <w:bookmarkStart w:id="0" w:name="_GoBack"/>
      <w:bookmarkEnd w:id="0"/>
      <w:r w:rsidR="009B7899">
        <w:t>y fail.</w:t>
      </w:r>
      <w:r w:rsidR="009B7899">
        <w:tab/>
        <w:t>3</w:t>
      </w:r>
    </w:p>
    <w:p w:rsidR="009B7899" w:rsidRDefault="009B7899"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p>
    <w:p w:rsidR="009B7899" w:rsidRDefault="009B7899" w:rsidP="00E579A8">
      <w:pPr>
        <w:tabs>
          <w:tab w:val="right" w:pos="10206"/>
        </w:tabs>
        <w:spacing w:line="240" w:lineRule="auto"/>
        <w:ind w:left="567" w:hanging="567"/>
      </w:pPr>
      <w:r>
        <w:t>Q3</w:t>
      </w:r>
      <w:r>
        <w:tab/>
        <w:t xml:space="preserve">Identify </w:t>
      </w:r>
      <w:r w:rsidRPr="009B7899">
        <w:rPr>
          <w:b/>
        </w:rPr>
        <w:t>3</w:t>
      </w:r>
      <w:r>
        <w:t xml:space="preserve"> advantages of increased amounts of competition.</w:t>
      </w:r>
      <w:r>
        <w:tab/>
        <w:t>3</w:t>
      </w:r>
    </w:p>
    <w:p w:rsidR="009B7899" w:rsidRDefault="009B7899"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p>
    <w:p w:rsidR="009B7899" w:rsidRDefault="009B7899" w:rsidP="00E579A8">
      <w:pPr>
        <w:tabs>
          <w:tab w:val="right" w:pos="10206"/>
        </w:tabs>
        <w:spacing w:line="240" w:lineRule="auto"/>
        <w:ind w:left="567" w:hanging="567"/>
      </w:pPr>
      <w:r>
        <w:t>Q4</w:t>
      </w:r>
      <w:r>
        <w:tab/>
        <w:t>Can you suggest one advantage that a small local butcher (</w:t>
      </w:r>
      <w:proofErr w:type="spellStart"/>
      <w:r>
        <w:t>eg</w:t>
      </w:r>
      <w:proofErr w:type="spellEnd"/>
      <w:r>
        <w:t xml:space="preserve"> Scott Brothers) has over larger retailers such as </w:t>
      </w:r>
      <w:proofErr w:type="spellStart"/>
      <w:r>
        <w:t>Asda</w:t>
      </w:r>
      <w:proofErr w:type="spellEnd"/>
      <w:r>
        <w:t xml:space="preserve"> or Sainsbury’s meat products?</w:t>
      </w:r>
      <w:r>
        <w:tab/>
        <w:t>1</w:t>
      </w:r>
    </w:p>
    <w:p w:rsidR="009B7899" w:rsidRDefault="009B7899"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p>
    <w:p w:rsidR="009B7899" w:rsidRDefault="009B7899" w:rsidP="00E579A8">
      <w:pPr>
        <w:tabs>
          <w:tab w:val="right" w:pos="10206"/>
        </w:tabs>
        <w:spacing w:line="240" w:lineRule="auto"/>
        <w:ind w:left="567" w:hanging="567"/>
      </w:pPr>
      <w:r>
        <w:t>Q5</w:t>
      </w:r>
      <w:r>
        <w:tab/>
        <w:t>Explain what happens when a business decreases the price of its products and services?</w:t>
      </w:r>
      <w:r>
        <w:tab/>
        <w:t>1</w:t>
      </w:r>
    </w:p>
    <w:p w:rsidR="009B7899" w:rsidRDefault="009B7899"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p>
    <w:p w:rsidR="009B7899" w:rsidRDefault="009B7899" w:rsidP="00E579A8">
      <w:pPr>
        <w:tabs>
          <w:tab w:val="right" w:pos="10206"/>
        </w:tabs>
        <w:spacing w:line="240" w:lineRule="auto"/>
        <w:ind w:left="567" w:hanging="567"/>
      </w:pPr>
      <w:r>
        <w:t>Q6</w:t>
      </w:r>
      <w:r>
        <w:tab/>
        <w:t xml:space="preserve">Suggest </w:t>
      </w:r>
      <w:r w:rsidRPr="009B7899">
        <w:rPr>
          <w:b/>
        </w:rPr>
        <w:t>2</w:t>
      </w:r>
      <w:r>
        <w:t xml:space="preserve"> other incentives that businesses could use to encourage customers to shop with them rather than the competition.</w:t>
      </w:r>
      <w:r>
        <w:tab/>
        <w:t>2</w:t>
      </w:r>
    </w:p>
    <w:p w:rsidR="009B7899" w:rsidRDefault="009B7899"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p>
    <w:p w:rsidR="009B7899" w:rsidRDefault="009B7899" w:rsidP="00E579A8">
      <w:pPr>
        <w:tabs>
          <w:tab w:val="right" w:pos="10206"/>
        </w:tabs>
        <w:spacing w:line="240" w:lineRule="auto"/>
        <w:ind w:left="567" w:hanging="567"/>
      </w:pPr>
      <w:r>
        <w:t>Q7</w:t>
      </w:r>
      <w:r>
        <w:tab/>
        <w:t>Describe in your own words what you understand by the term “recession”.</w:t>
      </w:r>
      <w:r>
        <w:tab/>
        <w:t>2</w:t>
      </w:r>
    </w:p>
    <w:p w:rsidR="009B7899" w:rsidRDefault="009B7899"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p>
    <w:p w:rsidR="009B7899" w:rsidRDefault="009B7899" w:rsidP="00E579A8">
      <w:pPr>
        <w:tabs>
          <w:tab w:val="right" w:pos="10206"/>
        </w:tabs>
        <w:spacing w:line="240" w:lineRule="auto"/>
        <w:ind w:left="567" w:hanging="567"/>
      </w:pPr>
      <w:r>
        <w:t>Q8</w:t>
      </w:r>
      <w:r>
        <w:tab/>
        <w:t xml:space="preserve">Outline </w:t>
      </w:r>
      <w:r w:rsidRPr="009B7899">
        <w:rPr>
          <w:b/>
        </w:rPr>
        <w:t>2</w:t>
      </w:r>
      <w:r>
        <w:t xml:space="preserve"> consequences of a recession.</w:t>
      </w:r>
      <w:r>
        <w:tab/>
        <w:t>2</w:t>
      </w:r>
    </w:p>
    <w:p w:rsidR="009B7899" w:rsidRDefault="009B7899" w:rsidP="00E579A8">
      <w:pPr>
        <w:tabs>
          <w:tab w:val="right" w:pos="10206"/>
        </w:tabs>
        <w:spacing w:line="240" w:lineRule="auto"/>
        <w:ind w:left="567" w:hanging="567"/>
      </w:pPr>
    </w:p>
    <w:p w:rsidR="00C24315" w:rsidRDefault="009B7899" w:rsidP="00E579A8">
      <w:pPr>
        <w:tabs>
          <w:tab w:val="right" w:pos="10206"/>
        </w:tabs>
        <w:spacing w:line="240" w:lineRule="auto"/>
        <w:ind w:left="567" w:hanging="567"/>
        <w:rPr>
          <w:b/>
        </w:rPr>
      </w:pPr>
      <w:r w:rsidRPr="009B7899">
        <w:rPr>
          <w:b/>
        </w:rPr>
        <w:tab/>
      </w:r>
    </w:p>
    <w:p w:rsidR="009B7899" w:rsidRDefault="009B7899" w:rsidP="00E579A8">
      <w:pPr>
        <w:tabs>
          <w:tab w:val="right" w:pos="10206"/>
        </w:tabs>
        <w:spacing w:line="240" w:lineRule="auto"/>
        <w:rPr>
          <w:b/>
        </w:rPr>
      </w:pPr>
      <w:r w:rsidRPr="009B7899">
        <w:rPr>
          <w:b/>
        </w:rPr>
        <w:tab/>
        <w:t>Total Marks = 15</w:t>
      </w:r>
    </w:p>
    <w:p w:rsidR="00C24315" w:rsidRDefault="00C24315">
      <w:pPr>
        <w:spacing w:line="240" w:lineRule="auto"/>
        <w:jc w:val="left"/>
        <w:rPr>
          <w:b/>
        </w:rPr>
      </w:pPr>
      <w:r>
        <w:rPr>
          <w:b/>
        </w:rPr>
        <w:br w:type="page"/>
      </w:r>
    </w:p>
    <w:p w:rsidR="00C24315" w:rsidRDefault="00C24315" w:rsidP="00C24315">
      <w:pPr>
        <w:tabs>
          <w:tab w:val="right" w:pos="10206"/>
        </w:tabs>
        <w:rPr>
          <w:b/>
        </w:rPr>
      </w:pPr>
    </w:p>
    <w:p w:rsidR="00C24315" w:rsidRPr="00ED1EFF" w:rsidRDefault="00C24315" w:rsidP="00C24315">
      <w:pPr>
        <w:pStyle w:val="Heading2SK"/>
      </w:pPr>
      <w:r>
        <w:t>Economic Factors – Practical Activities</w:t>
      </w:r>
    </w:p>
    <w:p w:rsidR="00C24315" w:rsidRDefault="00C24315" w:rsidP="00C24315"/>
    <w:p w:rsidR="00C24315" w:rsidRDefault="00C24315" w:rsidP="00C24315">
      <w:r>
        <w:t xml:space="preserve">Undertake </w:t>
      </w:r>
      <w:r w:rsidRPr="00F9260A">
        <w:rPr>
          <w:u w:val="single"/>
        </w:rPr>
        <w:t>at least one</w:t>
      </w:r>
      <w:r>
        <w:t xml:space="preserve"> of the following practical activities:</w:t>
      </w:r>
    </w:p>
    <w:p w:rsidR="00C24315" w:rsidRDefault="006034F9" w:rsidP="00C24315">
      <w:r w:rsidRPr="00C24315">
        <w:rPr>
          <w:noProof/>
          <w:lang w:eastAsia="en-GB"/>
        </w:rPr>
        <mc:AlternateContent>
          <mc:Choice Requires="wps">
            <w:drawing>
              <wp:anchor distT="0" distB="0" distL="114300" distR="114300" simplePos="0" relativeHeight="251680768" behindDoc="0" locked="0" layoutInCell="1" allowOverlap="1" wp14:anchorId="0FA722A8" wp14:editId="19E93650">
                <wp:simplePos x="0" y="0"/>
                <wp:positionH relativeFrom="column">
                  <wp:posOffset>13557</wp:posOffset>
                </wp:positionH>
                <wp:positionV relativeFrom="paragraph">
                  <wp:posOffset>34600</wp:posOffset>
                </wp:positionV>
                <wp:extent cx="6115050" cy="2711302"/>
                <wp:effectExtent l="0" t="0" r="19050" b="13335"/>
                <wp:wrapNone/>
                <wp:docPr id="10" name="Rounded Rectangle 10"/>
                <wp:cNvGraphicFramePr/>
                <a:graphic xmlns:a="http://schemas.openxmlformats.org/drawingml/2006/main">
                  <a:graphicData uri="http://schemas.microsoft.com/office/word/2010/wordprocessingShape">
                    <wps:wsp>
                      <wps:cNvSpPr/>
                      <wps:spPr>
                        <a:xfrm>
                          <a:off x="0" y="0"/>
                          <a:ext cx="6115050" cy="2711302"/>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B0624" w:rsidRDefault="008B0624" w:rsidP="006034F9">
                            <w:pPr>
                              <w:spacing w:line="240" w:lineRule="auto"/>
                            </w:pPr>
                            <w:r w:rsidRPr="00545F32">
                              <w:rPr>
                                <w:u w:val="single"/>
                              </w:rPr>
                              <w:t xml:space="preserve">Option 1 - Has a large retailer opened up in Broughty Ferry or </w:t>
                            </w:r>
                            <w:r>
                              <w:rPr>
                                <w:u w:val="single"/>
                              </w:rPr>
                              <w:t xml:space="preserve">the </w:t>
                            </w:r>
                            <w:r w:rsidRPr="00545F32">
                              <w:rPr>
                                <w:u w:val="single"/>
                              </w:rPr>
                              <w:t>Dundee area recently</w:t>
                            </w:r>
                            <w:r>
                              <w:t>?</w:t>
                            </w:r>
                          </w:p>
                          <w:p w:rsidR="008B0624" w:rsidRDefault="008B0624" w:rsidP="006034F9">
                            <w:pPr>
                              <w:spacing w:line="240" w:lineRule="auto"/>
                            </w:pPr>
                          </w:p>
                          <w:p w:rsidR="008B0624" w:rsidRDefault="008B0624" w:rsidP="006034F9">
                            <w:pPr>
                              <w:spacing w:line="240" w:lineRule="auto"/>
                            </w:pPr>
                            <w:r>
                              <w:t>Outline the impact this has had?</w:t>
                            </w:r>
                          </w:p>
                          <w:p w:rsidR="008B0624" w:rsidRDefault="008B0624" w:rsidP="006034F9">
                            <w:pPr>
                              <w:spacing w:line="240" w:lineRule="auto"/>
                            </w:pPr>
                            <w:r>
                              <w:t xml:space="preserve">Remember, the impact can be good </w:t>
                            </w:r>
                            <w:r w:rsidRPr="00925A87">
                              <w:rPr>
                                <w:b/>
                              </w:rPr>
                              <w:t>and</w:t>
                            </w:r>
                            <w:r>
                              <w:t xml:space="preserve"> bad.</w:t>
                            </w:r>
                          </w:p>
                          <w:p w:rsidR="008B0624" w:rsidRDefault="008B0624" w:rsidP="006034F9">
                            <w:pPr>
                              <w:spacing w:line="240" w:lineRule="auto"/>
                            </w:pPr>
                            <w:r>
                              <w:t>Consider the impact to other businesses and the customer</w:t>
                            </w:r>
                          </w:p>
                          <w:p w:rsidR="008B0624" w:rsidRDefault="008B0624" w:rsidP="006034F9">
                            <w:pPr>
                              <w:spacing w:line="240" w:lineRule="auto"/>
                            </w:pPr>
                          </w:p>
                          <w:p w:rsidR="008B0624" w:rsidRDefault="008B0624" w:rsidP="006034F9">
                            <w:pPr>
                              <w:spacing w:line="240" w:lineRule="auto"/>
                            </w:pPr>
                            <w:r>
                              <w:t>Present your thoughts using a suitable format using either:</w:t>
                            </w:r>
                          </w:p>
                          <w:p w:rsidR="008B0624" w:rsidRDefault="008B0624" w:rsidP="006034F9">
                            <w:pPr>
                              <w:pStyle w:val="ListParagraph"/>
                              <w:numPr>
                                <w:ilvl w:val="0"/>
                                <w:numId w:val="5"/>
                              </w:numPr>
                              <w:spacing w:line="240" w:lineRule="auto"/>
                            </w:pPr>
                            <w:r>
                              <w:t>Word (one page)</w:t>
                            </w:r>
                          </w:p>
                          <w:p w:rsidR="008B0624" w:rsidRDefault="008B0624" w:rsidP="006034F9">
                            <w:pPr>
                              <w:pStyle w:val="ListParagraph"/>
                              <w:numPr>
                                <w:ilvl w:val="0"/>
                                <w:numId w:val="5"/>
                              </w:numPr>
                              <w:spacing w:line="240" w:lineRule="auto"/>
                            </w:pPr>
                            <w:r>
                              <w:t>PowerPoint (one slide)</w:t>
                            </w:r>
                          </w:p>
                          <w:p w:rsidR="008B0624" w:rsidRDefault="008B0624" w:rsidP="006034F9">
                            <w:pPr>
                              <w:spacing w:line="240" w:lineRule="auto"/>
                            </w:pPr>
                          </w:p>
                          <w:p w:rsidR="008B0624" w:rsidRDefault="008B0624" w:rsidP="006034F9">
                            <w:pPr>
                              <w:spacing w:line="240" w:lineRule="auto"/>
                            </w:pPr>
                            <w:r>
                              <w:t>The completed practical activity should be presented professionally displaying your full name.</w:t>
                            </w:r>
                          </w:p>
                          <w:p w:rsidR="008B0624" w:rsidRDefault="008B0624" w:rsidP="00C243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33" style="position:absolute;left:0;text-align:left;margin-left:1.05pt;margin-top:2.7pt;width:481.5pt;height:21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" fillcolor="white [3201]" strokecolor="#4f81bd [3204]" strokeweight="2pt">
                <v:textbox>
                  <w:txbxContent>
                    <w:p w:rsidR="00B07A70" w:rsidRDefault="00B07A70" w:rsidP="006034F9">
                      <w:pPr>
                        <w:spacing w:line="240" w:lineRule="auto"/>
                      </w:pPr>
                      <w:r w:rsidRPr="00545F32">
                        <w:rPr>
                          <w:u w:val="single"/>
                        </w:rPr>
                        <w:t xml:space="preserve">Option 1 - Has a large retailer opened up in Broughty Ferry or </w:t>
                      </w:r>
                      <w:r w:rsidR="00925A87">
                        <w:rPr>
                          <w:u w:val="single"/>
                        </w:rPr>
                        <w:t xml:space="preserve">the </w:t>
                      </w:r>
                      <w:r w:rsidRPr="00545F32">
                        <w:rPr>
                          <w:u w:val="single"/>
                        </w:rPr>
                        <w:t>Dundee area recently</w:t>
                      </w:r>
                      <w:r>
                        <w:t>?</w:t>
                      </w:r>
                    </w:p>
                    <w:p w:rsidR="00B07A70" w:rsidRDefault="00B07A70" w:rsidP="006034F9">
                      <w:pPr>
                        <w:spacing w:line="240" w:lineRule="auto"/>
                      </w:pPr>
                    </w:p>
                    <w:p w:rsidR="00B07A70" w:rsidRDefault="00B07A70" w:rsidP="006034F9">
                      <w:pPr>
                        <w:spacing w:line="240" w:lineRule="auto"/>
                      </w:pPr>
                      <w:r>
                        <w:t>Outline the impact this has had?</w:t>
                      </w:r>
                    </w:p>
                    <w:p w:rsidR="00B07A70" w:rsidRDefault="00B07A70" w:rsidP="006034F9">
                      <w:pPr>
                        <w:spacing w:line="240" w:lineRule="auto"/>
                      </w:pPr>
                      <w:r>
                        <w:t xml:space="preserve">Remember, the impact can be good </w:t>
                      </w:r>
                      <w:r w:rsidRPr="00925A87">
                        <w:rPr>
                          <w:b/>
                        </w:rPr>
                        <w:t>and</w:t>
                      </w:r>
                      <w:r>
                        <w:t xml:space="preserve"> bad.</w:t>
                      </w:r>
                    </w:p>
                    <w:p w:rsidR="00B07A70" w:rsidRDefault="00B07A70" w:rsidP="006034F9">
                      <w:pPr>
                        <w:spacing w:line="240" w:lineRule="auto"/>
                      </w:pPr>
                      <w:r>
                        <w:t xml:space="preserve">Consider the impact </w:t>
                      </w:r>
                      <w:r w:rsidR="00FF7D3E">
                        <w:t>to</w:t>
                      </w:r>
                      <w:r>
                        <w:t xml:space="preserve"> other businesses and the customer</w:t>
                      </w:r>
                    </w:p>
                    <w:p w:rsidR="00B07A70" w:rsidRDefault="00B07A70" w:rsidP="006034F9">
                      <w:pPr>
                        <w:spacing w:line="240" w:lineRule="auto"/>
                      </w:pPr>
                    </w:p>
                    <w:p w:rsidR="00B07A70" w:rsidRDefault="00B07A70" w:rsidP="006034F9">
                      <w:pPr>
                        <w:spacing w:line="240" w:lineRule="auto"/>
                      </w:pPr>
                      <w:r>
                        <w:t>Present your thoughts using a suitable format using either:</w:t>
                      </w:r>
                    </w:p>
                    <w:p w:rsidR="00B07A70" w:rsidRDefault="00B07A70" w:rsidP="006034F9">
                      <w:pPr>
                        <w:pStyle w:val="ListParagraph"/>
                        <w:numPr>
                          <w:ilvl w:val="0"/>
                          <w:numId w:val="5"/>
                        </w:numPr>
                        <w:spacing w:line="240" w:lineRule="auto"/>
                      </w:pPr>
                      <w:r>
                        <w:t>Word (one page)</w:t>
                      </w:r>
                    </w:p>
                    <w:p w:rsidR="00B07A70" w:rsidRDefault="00B07A70" w:rsidP="006034F9">
                      <w:pPr>
                        <w:pStyle w:val="ListParagraph"/>
                        <w:numPr>
                          <w:ilvl w:val="0"/>
                          <w:numId w:val="5"/>
                        </w:numPr>
                        <w:spacing w:line="240" w:lineRule="auto"/>
                      </w:pPr>
                      <w:r>
                        <w:t>PowerPoint (one slide)</w:t>
                      </w:r>
                    </w:p>
                    <w:p w:rsidR="00B07A70" w:rsidRDefault="00B07A70" w:rsidP="006034F9">
                      <w:pPr>
                        <w:spacing w:line="240" w:lineRule="auto"/>
                      </w:pPr>
                    </w:p>
                    <w:p w:rsidR="00B07A70" w:rsidRDefault="00B07A70" w:rsidP="006034F9">
                      <w:pPr>
                        <w:spacing w:line="240" w:lineRule="auto"/>
                      </w:pPr>
                      <w:r>
                        <w:t>The completed practical activity should be presented professionally displaying your full name.</w:t>
                      </w:r>
                    </w:p>
                    <w:p w:rsidR="00B07A70" w:rsidRDefault="00B07A70" w:rsidP="00C24315">
                      <w:pPr>
                        <w:jc w:val="center"/>
                      </w:pPr>
                    </w:p>
                  </w:txbxContent>
                </v:textbox>
              </v:roundrect>
            </w:pict>
          </mc:Fallback>
        </mc:AlternateContent>
      </w:r>
    </w:p>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B12546" w:rsidP="00C24315">
      <w:r>
        <w:rPr>
          <w:noProof/>
          <w:lang w:eastAsia="en-GB"/>
        </w:rPr>
        <mc:AlternateContent>
          <mc:Choice Requires="wps">
            <w:drawing>
              <wp:anchor distT="0" distB="0" distL="114300" distR="114300" simplePos="0" relativeHeight="251678720" behindDoc="0" locked="0" layoutInCell="1" allowOverlap="1" wp14:anchorId="22D56625" wp14:editId="6FBC4D10">
                <wp:simplePos x="0" y="0"/>
                <wp:positionH relativeFrom="column">
                  <wp:posOffset>13557</wp:posOffset>
                </wp:positionH>
                <wp:positionV relativeFrom="paragraph">
                  <wp:posOffset>223328</wp:posOffset>
                </wp:positionV>
                <wp:extent cx="6115050" cy="2229515"/>
                <wp:effectExtent l="0" t="0" r="19050" b="18415"/>
                <wp:wrapNone/>
                <wp:docPr id="6" name="Rounded Rectangle 6"/>
                <wp:cNvGraphicFramePr/>
                <a:graphic xmlns:a="http://schemas.openxmlformats.org/drawingml/2006/main">
                  <a:graphicData uri="http://schemas.microsoft.com/office/word/2010/wordprocessingShape">
                    <wps:wsp>
                      <wps:cNvSpPr/>
                      <wps:spPr>
                        <a:xfrm>
                          <a:off x="0" y="0"/>
                          <a:ext cx="6115050" cy="22295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8B0624" w:rsidRDefault="008B0624" w:rsidP="006034F9">
                            <w:pPr>
                              <w:spacing w:line="240" w:lineRule="auto"/>
                            </w:pPr>
                            <w:r w:rsidRPr="00545F32">
                              <w:rPr>
                                <w:u w:val="single"/>
                              </w:rPr>
                              <w:t xml:space="preserve">Option 2 - </w:t>
                            </w:r>
                            <w:r>
                              <w:rPr>
                                <w:u w:val="single"/>
                              </w:rPr>
                              <w:t>I</w:t>
                            </w:r>
                            <w:r w:rsidRPr="00545F32">
                              <w:rPr>
                                <w:u w:val="single"/>
                              </w:rPr>
                              <w:t>n pairs, come up with as many consequences as you can of increasing unemployment</w:t>
                            </w:r>
                            <w:r>
                              <w:t xml:space="preserve">. </w:t>
                            </w:r>
                          </w:p>
                          <w:p w:rsidR="008B0624" w:rsidRDefault="008B0624" w:rsidP="006034F9">
                            <w:pPr>
                              <w:spacing w:line="240" w:lineRule="auto"/>
                            </w:pPr>
                          </w:p>
                          <w:p w:rsidR="008B0624" w:rsidRDefault="008B0624" w:rsidP="006034F9">
                            <w:pPr>
                              <w:spacing w:line="240" w:lineRule="auto"/>
                            </w:pPr>
                            <w:r>
                              <w:t>Think about the consequences for:</w:t>
                            </w:r>
                          </w:p>
                          <w:p w:rsidR="008B0624" w:rsidRDefault="008B0624" w:rsidP="006034F9">
                            <w:pPr>
                              <w:spacing w:line="240" w:lineRule="auto"/>
                            </w:pPr>
                          </w:p>
                          <w:p w:rsidR="008B0624" w:rsidRDefault="008B0624" w:rsidP="006034F9">
                            <w:pPr>
                              <w:pStyle w:val="ListParagraph"/>
                              <w:numPr>
                                <w:ilvl w:val="0"/>
                                <w:numId w:val="6"/>
                              </w:numPr>
                              <w:spacing w:line="240" w:lineRule="auto"/>
                            </w:pPr>
                            <w:r>
                              <w:t>Individuals</w:t>
                            </w:r>
                          </w:p>
                          <w:p w:rsidR="008B0624" w:rsidRDefault="008B0624" w:rsidP="006034F9">
                            <w:pPr>
                              <w:pStyle w:val="ListParagraph"/>
                              <w:numPr>
                                <w:ilvl w:val="0"/>
                                <w:numId w:val="6"/>
                              </w:numPr>
                              <w:spacing w:line="240" w:lineRule="auto"/>
                            </w:pPr>
                            <w:r>
                              <w:t>Businesses</w:t>
                            </w:r>
                          </w:p>
                          <w:p w:rsidR="008B0624" w:rsidRDefault="008B0624" w:rsidP="006034F9">
                            <w:pPr>
                              <w:pStyle w:val="ListParagraph"/>
                              <w:numPr>
                                <w:ilvl w:val="0"/>
                                <w:numId w:val="6"/>
                              </w:numPr>
                              <w:spacing w:line="240" w:lineRule="auto"/>
                            </w:pPr>
                            <w:r>
                              <w:t>Local community</w:t>
                            </w:r>
                          </w:p>
                          <w:p w:rsidR="008B0624" w:rsidRDefault="008B0624" w:rsidP="006034F9">
                            <w:pPr>
                              <w:jc w:val="left"/>
                            </w:pPr>
                          </w:p>
                          <w:p w:rsidR="008B0624" w:rsidRDefault="008B0624" w:rsidP="006034F9">
                            <w:pPr>
                              <w:jc w:val="left"/>
                            </w:pPr>
                            <w:r>
                              <w:t xml:space="preserve">Insert an appropriate heading in your jotter and note down your discussions. </w:t>
                            </w:r>
                          </w:p>
                          <w:p w:rsidR="008B0624" w:rsidRDefault="008B0624" w:rsidP="006034F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 o:spid="_x0000_s1034" style="position:absolute;left:0;text-align:left;margin-left:1.05pt;margin-top:17.6pt;width:481.5pt;height:175.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" fillcolor="white [3201]" strokecolor="#c0504d [3205]" strokeweight="2pt">
                <v:textbox>
                  <w:txbxContent>
                    <w:p w:rsidR="00B07A70" w:rsidRDefault="00B07A70" w:rsidP="006034F9">
                      <w:pPr>
                        <w:spacing w:line="240" w:lineRule="auto"/>
                      </w:pPr>
                      <w:r w:rsidRPr="00545F32">
                        <w:rPr>
                          <w:u w:val="single"/>
                        </w:rPr>
                        <w:t xml:space="preserve">Option 2 - </w:t>
                      </w:r>
                      <w:r w:rsidR="00CA5C16">
                        <w:rPr>
                          <w:u w:val="single"/>
                        </w:rPr>
                        <w:t>I</w:t>
                      </w:r>
                      <w:r w:rsidRPr="00545F32">
                        <w:rPr>
                          <w:u w:val="single"/>
                        </w:rPr>
                        <w:t>n pairs, come up with as many consequences as you can of increasing unemployment</w:t>
                      </w:r>
                      <w:r>
                        <w:t xml:space="preserve">. </w:t>
                      </w:r>
                    </w:p>
                    <w:p w:rsidR="00B07A70" w:rsidRDefault="00B07A70" w:rsidP="006034F9">
                      <w:pPr>
                        <w:spacing w:line="240" w:lineRule="auto"/>
                      </w:pPr>
                    </w:p>
                    <w:p w:rsidR="00B07A70" w:rsidRDefault="00B07A70" w:rsidP="006034F9">
                      <w:pPr>
                        <w:spacing w:line="240" w:lineRule="auto"/>
                      </w:pPr>
                      <w:r>
                        <w:t>Think about the consequences for:</w:t>
                      </w:r>
                    </w:p>
                    <w:p w:rsidR="00B07A70" w:rsidRDefault="00B07A70" w:rsidP="006034F9">
                      <w:pPr>
                        <w:spacing w:line="240" w:lineRule="auto"/>
                      </w:pPr>
                    </w:p>
                    <w:p w:rsidR="00B07A70" w:rsidRDefault="00B07A70" w:rsidP="006034F9">
                      <w:pPr>
                        <w:pStyle w:val="ListParagraph"/>
                        <w:numPr>
                          <w:ilvl w:val="0"/>
                          <w:numId w:val="6"/>
                        </w:numPr>
                        <w:spacing w:line="240" w:lineRule="auto"/>
                      </w:pPr>
                      <w:r>
                        <w:t>Individuals</w:t>
                      </w:r>
                    </w:p>
                    <w:p w:rsidR="00B07A70" w:rsidRDefault="00B07A70" w:rsidP="006034F9">
                      <w:pPr>
                        <w:pStyle w:val="ListParagraph"/>
                        <w:numPr>
                          <w:ilvl w:val="0"/>
                          <w:numId w:val="6"/>
                        </w:numPr>
                        <w:spacing w:line="240" w:lineRule="auto"/>
                      </w:pPr>
                      <w:r>
                        <w:t>Businesses</w:t>
                      </w:r>
                    </w:p>
                    <w:p w:rsidR="00B07A70" w:rsidRDefault="00B07A70" w:rsidP="006034F9">
                      <w:pPr>
                        <w:pStyle w:val="ListParagraph"/>
                        <w:numPr>
                          <w:ilvl w:val="0"/>
                          <w:numId w:val="6"/>
                        </w:numPr>
                        <w:spacing w:line="240" w:lineRule="auto"/>
                      </w:pPr>
                      <w:r>
                        <w:t>Local community</w:t>
                      </w:r>
                    </w:p>
                    <w:p w:rsidR="00B07A70" w:rsidRDefault="00B07A70" w:rsidP="006034F9">
                      <w:pPr>
                        <w:jc w:val="left"/>
                      </w:pPr>
                    </w:p>
                    <w:p w:rsidR="00B07A70" w:rsidRDefault="00B07A70" w:rsidP="006034F9">
                      <w:pPr>
                        <w:jc w:val="left"/>
                      </w:pPr>
                      <w:r>
                        <w:t xml:space="preserve">Insert an appropriate heading in your jotter and note down your discussions. </w:t>
                      </w:r>
                    </w:p>
                    <w:p w:rsidR="00B07A70" w:rsidRDefault="00B07A70" w:rsidP="006034F9">
                      <w:pPr>
                        <w:jc w:val="left"/>
                      </w:pPr>
                    </w:p>
                  </w:txbxContent>
                </v:textbox>
              </v:roundrect>
            </w:pict>
          </mc:Fallback>
        </mc:AlternateContent>
      </w:r>
    </w:p>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D452D0" w:rsidP="00C24315">
      <w:r>
        <w:rPr>
          <w:noProof/>
          <w:lang w:eastAsia="en-GB"/>
        </w:rPr>
        <mc:AlternateContent>
          <mc:Choice Requires="wps">
            <w:drawing>
              <wp:anchor distT="0" distB="0" distL="114300" distR="114300" simplePos="0" relativeHeight="251682816" behindDoc="0" locked="0" layoutInCell="1" allowOverlap="1" wp14:anchorId="25E564C9" wp14:editId="6C58442A">
                <wp:simplePos x="0" y="0"/>
                <wp:positionH relativeFrom="column">
                  <wp:posOffset>13335</wp:posOffset>
                </wp:positionH>
                <wp:positionV relativeFrom="paragraph">
                  <wp:posOffset>248285</wp:posOffset>
                </wp:positionV>
                <wp:extent cx="6115050" cy="282892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6115050" cy="282892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8B0624" w:rsidRDefault="008B0624" w:rsidP="00D452D0">
                            <w:pPr>
                              <w:spacing w:line="240" w:lineRule="auto"/>
                            </w:pPr>
                            <w:r w:rsidRPr="00545F32">
                              <w:rPr>
                                <w:u w:val="single"/>
                              </w:rPr>
                              <w:t>Option 3 - Identify current incentives large retailers give to encourage customers</w:t>
                            </w:r>
                            <w:r>
                              <w:t>.</w:t>
                            </w:r>
                          </w:p>
                          <w:p w:rsidR="008B0624" w:rsidRDefault="008B0624" w:rsidP="00D452D0">
                            <w:pPr>
                              <w:spacing w:line="240" w:lineRule="auto"/>
                            </w:pPr>
                          </w:p>
                          <w:p w:rsidR="008B0624" w:rsidRDefault="008B0624" w:rsidP="00D452D0">
                            <w:pPr>
                              <w:pStyle w:val="ListParagraph"/>
                              <w:numPr>
                                <w:ilvl w:val="0"/>
                                <w:numId w:val="7"/>
                              </w:numPr>
                              <w:spacing w:line="240" w:lineRule="auto"/>
                              <w:ind w:left="360"/>
                            </w:pPr>
                            <w:r>
                              <w:t>What can businesses do to persuade customers to shop with them?</w:t>
                            </w:r>
                          </w:p>
                          <w:p w:rsidR="008B0624" w:rsidRDefault="008B0624" w:rsidP="00D452D0">
                            <w:pPr>
                              <w:pStyle w:val="ListParagraph"/>
                              <w:numPr>
                                <w:ilvl w:val="0"/>
                                <w:numId w:val="7"/>
                              </w:numPr>
                              <w:spacing w:line="240" w:lineRule="auto"/>
                              <w:ind w:left="360"/>
                            </w:pPr>
                            <w:r>
                              <w:t>What can businesses do to improve demand for products/services?</w:t>
                            </w:r>
                          </w:p>
                          <w:p w:rsidR="008B0624" w:rsidRDefault="008B0624" w:rsidP="00D452D0">
                            <w:pPr>
                              <w:pStyle w:val="ListParagraph"/>
                              <w:numPr>
                                <w:ilvl w:val="0"/>
                                <w:numId w:val="7"/>
                              </w:numPr>
                              <w:spacing w:line="240" w:lineRule="auto"/>
                              <w:ind w:left="360"/>
                            </w:pPr>
                            <w:r>
                              <w:t>Think about current promotions advertised on TV</w:t>
                            </w:r>
                          </w:p>
                          <w:p w:rsidR="008B0624" w:rsidRDefault="008B0624" w:rsidP="00D452D0">
                            <w:pPr>
                              <w:pStyle w:val="ListParagraph"/>
                              <w:numPr>
                                <w:ilvl w:val="0"/>
                                <w:numId w:val="7"/>
                              </w:numPr>
                              <w:spacing w:line="240" w:lineRule="auto"/>
                              <w:ind w:left="360"/>
                            </w:pPr>
                            <w:r>
                              <w:t xml:space="preserve">Use the internet to research incentives currently offered by retailers </w:t>
                            </w:r>
                          </w:p>
                          <w:p w:rsidR="008B0624" w:rsidRDefault="008B0624" w:rsidP="00D452D0">
                            <w:pPr>
                              <w:pStyle w:val="ListParagraph"/>
                              <w:numPr>
                                <w:ilvl w:val="0"/>
                                <w:numId w:val="7"/>
                              </w:numPr>
                              <w:spacing w:line="240" w:lineRule="auto"/>
                              <w:ind w:left="360"/>
                            </w:pPr>
                            <w:r>
                              <w:t>Are there any current incentives that have encouraged you to shop with a particular business!</w:t>
                            </w:r>
                          </w:p>
                          <w:p w:rsidR="008B0624" w:rsidRDefault="008B0624" w:rsidP="00D452D0">
                            <w:pPr>
                              <w:spacing w:line="240" w:lineRule="auto"/>
                              <w:jc w:val="left"/>
                            </w:pPr>
                          </w:p>
                          <w:p w:rsidR="008B0624" w:rsidRDefault="008B0624" w:rsidP="00D452D0">
                            <w:pPr>
                              <w:spacing w:line="240" w:lineRule="auto"/>
                              <w:jc w:val="left"/>
                            </w:pPr>
                            <w:r>
                              <w:t>Present your thoughts using a Word document with suitable graphics.</w:t>
                            </w:r>
                          </w:p>
                          <w:p w:rsidR="008B0624" w:rsidRDefault="008B0624" w:rsidP="00D452D0">
                            <w:pPr>
                              <w:spacing w:line="240" w:lineRule="auto"/>
                              <w:jc w:val="left"/>
                            </w:pPr>
                          </w:p>
                          <w:p w:rsidR="008B0624" w:rsidRDefault="008B0624" w:rsidP="00D452D0">
                            <w:pPr>
                              <w:spacing w:line="240" w:lineRule="auto"/>
                            </w:pPr>
                            <w:r>
                              <w:t>The completed practical activity should be presented professionally displaying your full name.</w:t>
                            </w:r>
                          </w:p>
                          <w:p w:rsidR="008B0624" w:rsidRDefault="008B0624" w:rsidP="006034F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 o:spid="_x0000_s1035" style="position:absolute;left:0;text-align:left;margin-left:1.05pt;margin-top:19.55pt;width:481.5pt;height:222.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" fillcolor="white [3201]" strokecolor="#9bbb59 [3206]" strokeweight="2pt">
                <v:textbox>
                  <w:txbxContent>
                    <w:p w:rsidR="00B07A70" w:rsidRDefault="00B07A70" w:rsidP="00D452D0">
                      <w:pPr>
                        <w:spacing w:line="240" w:lineRule="auto"/>
                      </w:pPr>
                      <w:r w:rsidRPr="00545F32">
                        <w:rPr>
                          <w:u w:val="single"/>
                        </w:rPr>
                        <w:t>Option 3 - Identify current incentives large retailers give to encourage customers</w:t>
                      </w:r>
                      <w:r>
                        <w:t>.</w:t>
                      </w:r>
                    </w:p>
                    <w:p w:rsidR="00B07A70" w:rsidRDefault="00B07A70" w:rsidP="00D452D0">
                      <w:pPr>
                        <w:spacing w:line="240" w:lineRule="auto"/>
                      </w:pPr>
                    </w:p>
                    <w:p w:rsidR="00B07A70" w:rsidRDefault="00B07A70" w:rsidP="00D452D0">
                      <w:pPr>
                        <w:pStyle w:val="ListParagraph"/>
                        <w:numPr>
                          <w:ilvl w:val="0"/>
                          <w:numId w:val="7"/>
                        </w:numPr>
                        <w:spacing w:line="240" w:lineRule="auto"/>
                        <w:ind w:left="360"/>
                      </w:pPr>
                      <w:r>
                        <w:t xml:space="preserve">What can businesses do to </w:t>
                      </w:r>
                      <w:r w:rsidR="00925A87">
                        <w:t>persuade</w:t>
                      </w:r>
                      <w:r>
                        <w:t xml:space="preserve"> customers to shop with them?</w:t>
                      </w:r>
                    </w:p>
                    <w:p w:rsidR="00B07A70" w:rsidRDefault="00B07A70" w:rsidP="00D452D0">
                      <w:pPr>
                        <w:pStyle w:val="ListParagraph"/>
                        <w:numPr>
                          <w:ilvl w:val="0"/>
                          <w:numId w:val="7"/>
                        </w:numPr>
                        <w:spacing w:line="240" w:lineRule="auto"/>
                        <w:ind w:left="360"/>
                      </w:pPr>
                      <w:r>
                        <w:t>What can businesses do to improve demand for products/services?</w:t>
                      </w:r>
                    </w:p>
                    <w:p w:rsidR="00B07A70" w:rsidRDefault="00B07A70" w:rsidP="00D452D0">
                      <w:pPr>
                        <w:pStyle w:val="ListParagraph"/>
                        <w:numPr>
                          <w:ilvl w:val="0"/>
                          <w:numId w:val="7"/>
                        </w:numPr>
                        <w:spacing w:line="240" w:lineRule="auto"/>
                        <w:ind w:left="360"/>
                      </w:pPr>
                      <w:r>
                        <w:t>Think about current promotions advertised on TV</w:t>
                      </w:r>
                    </w:p>
                    <w:p w:rsidR="00B07A70" w:rsidRDefault="00B07A70" w:rsidP="00D452D0">
                      <w:pPr>
                        <w:pStyle w:val="ListParagraph"/>
                        <w:numPr>
                          <w:ilvl w:val="0"/>
                          <w:numId w:val="7"/>
                        </w:numPr>
                        <w:spacing w:line="240" w:lineRule="auto"/>
                        <w:ind w:left="360"/>
                      </w:pPr>
                      <w:r>
                        <w:t xml:space="preserve">Use the internet to research incentives currently offered by retailers </w:t>
                      </w:r>
                    </w:p>
                    <w:p w:rsidR="00B07A70" w:rsidRDefault="00B07A70" w:rsidP="00D452D0">
                      <w:pPr>
                        <w:pStyle w:val="ListParagraph"/>
                        <w:numPr>
                          <w:ilvl w:val="0"/>
                          <w:numId w:val="7"/>
                        </w:numPr>
                        <w:spacing w:line="240" w:lineRule="auto"/>
                        <w:ind w:left="360"/>
                      </w:pPr>
                      <w:r>
                        <w:t xml:space="preserve">Are there any current incentives that have encouraged you to shop </w:t>
                      </w:r>
                      <w:r w:rsidR="00925A87">
                        <w:t>with</w:t>
                      </w:r>
                      <w:r>
                        <w:t xml:space="preserve"> a particular business!</w:t>
                      </w:r>
                    </w:p>
                    <w:p w:rsidR="00B07A70" w:rsidRDefault="00B07A70" w:rsidP="00D452D0">
                      <w:pPr>
                        <w:spacing w:line="240" w:lineRule="auto"/>
                        <w:jc w:val="left"/>
                      </w:pPr>
                    </w:p>
                    <w:p w:rsidR="00B07A70" w:rsidRDefault="00B07A70" w:rsidP="00D452D0">
                      <w:pPr>
                        <w:spacing w:line="240" w:lineRule="auto"/>
                        <w:jc w:val="left"/>
                      </w:pPr>
                      <w:r>
                        <w:t>Present your thoughts using a Word document with suitable graphics.</w:t>
                      </w:r>
                    </w:p>
                    <w:p w:rsidR="00B07A70" w:rsidRDefault="00B07A70" w:rsidP="00D452D0">
                      <w:pPr>
                        <w:spacing w:line="240" w:lineRule="auto"/>
                        <w:jc w:val="left"/>
                      </w:pPr>
                    </w:p>
                    <w:p w:rsidR="00B07A70" w:rsidRDefault="00B07A70" w:rsidP="00D452D0">
                      <w:pPr>
                        <w:spacing w:line="240" w:lineRule="auto"/>
                      </w:pPr>
                      <w:r>
                        <w:t>The completed practical activity should be presented professionally displaying your full name.</w:t>
                      </w:r>
                    </w:p>
                    <w:p w:rsidR="00B07A70" w:rsidRDefault="00B07A70" w:rsidP="006034F9">
                      <w:pPr>
                        <w:jc w:val="left"/>
                      </w:pPr>
                    </w:p>
                  </w:txbxContent>
                </v:textbox>
              </v:roundrect>
            </w:pict>
          </mc:Fallback>
        </mc:AlternateContent>
      </w:r>
    </w:p>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C24315" w:rsidP="00C24315"/>
    <w:p w:rsidR="00C24315" w:rsidRDefault="00C24315">
      <w:pPr>
        <w:spacing w:line="240" w:lineRule="auto"/>
        <w:jc w:val="left"/>
      </w:pPr>
      <w:r>
        <w:br w:type="page"/>
      </w:r>
    </w:p>
    <w:p w:rsidR="00C24315" w:rsidRDefault="00C24315" w:rsidP="00C24315"/>
    <w:p w:rsidR="00CB684C" w:rsidRPr="00792383" w:rsidRDefault="00922CDE" w:rsidP="00CB684C">
      <w:pPr>
        <w:pStyle w:val="Heading1SK"/>
        <w:rPr>
          <w:sz w:val="36"/>
        </w:rPr>
      </w:pPr>
      <w:r>
        <w:rPr>
          <w:sz w:val="36"/>
        </w:rPr>
        <w:t>business organisations</w:t>
      </w:r>
    </w:p>
    <w:p w:rsidR="00CB684C" w:rsidRDefault="00CB684C" w:rsidP="00CB684C"/>
    <w:p w:rsidR="00081FA8" w:rsidRDefault="00361BBC" w:rsidP="00CB684C">
      <w:r>
        <w:t>Our society is made up of many different types of business organisations.</w:t>
      </w:r>
      <w:r w:rsidR="00081FA8">
        <w:t xml:space="preserve"> In our everyday lives, we interact with them, depend on them and work for them. </w:t>
      </w:r>
    </w:p>
    <w:p w:rsidR="00081FA8" w:rsidRDefault="00081FA8" w:rsidP="00CB684C"/>
    <w:p w:rsidR="00081FA8" w:rsidRDefault="00081FA8" w:rsidP="00CB684C">
      <w:r>
        <w:rPr>
          <w:noProof/>
          <w:lang w:eastAsia="en-GB"/>
        </w:rPr>
        <w:drawing>
          <wp:anchor distT="0" distB="0" distL="114300" distR="114300" simplePos="0" relativeHeight="251683840" behindDoc="0" locked="0" layoutInCell="1" allowOverlap="1" wp14:anchorId="113BF499" wp14:editId="4423564B">
            <wp:simplePos x="0" y="0"/>
            <wp:positionH relativeFrom="column">
              <wp:posOffset>-24765</wp:posOffset>
            </wp:positionH>
            <wp:positionV relativeFrom="paragraph">
              <wp:posOffset>244475</wp:posOffset>
            </wp:positionV>
            <wp:extent cx="6096000" cy="3324225"/>
            <wp:effectExtent l="76200" t="0" r="7620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t xml:space="preserve">There are </w:t>
      </w:r>
      <w:r w:rsidRPr="00081FA8">
        <w:rPr>
          <w:u w:val="single"/>
        </w:rPr>
        <w:t>3 main sectors</w:t>
      </w:r>
      <w:r>
        <w:t xml:space="preserve"> of business within the UK economy.</w:t>
      </w:r>
    </w:p>
    <w:p w:rsidR="00081FA8" w:rsidRDefault="00081FA8" w:rsidP="00CB684C"/>
    <w:p w:rsidR="00081FA8" w:rsidRDefault="00081FA8" w:rsidP="00CB684C"/>
    <w:p w:rsidR="00081FA8" w:rsidRDefault="00081FA8" w:rsidP="00CB684C"/>
    <w:p w:rsidR="00081FA8" w:rsidRDefault="00081FA8" w:rsidP="00CB684C"/>
    <w:p w:rsidR="00081FA8" w:rsidRDefault="00081FA8" w:rsidP="00CB684C"/>
    <w:p w:rsidR="00081FA8" w:rsidRDefault="00081FA8" w:rsidP="00CB684C"/>
    <w:p w:rsidR="00081FA8" w:rsidRDefault="00081FA8" w:rsidP="00CB684C"/>
    <w:p w:rsidR="00081FA8" w:rsidRDefault="00081FA8" w:rsidP="00CB684C"/>
    <w:p w:rsidR="00081FA8" w:rsidRDefault="00081FA8" w:rsidP="00CB684C"/>
    <w:p w:rsidR="00081FA8" w:rsidRDefault="00081FA8" w:rsidP="00CB684C"/>
    <w:p w:rsidR="00081FA8" w:rsidRDefault="00081FA8" w:rsidP="00CB684C"/>
    <w:p w:rsidR="00081FA8" w:rsidRDefault="00081FA8" w:rsidP="00CB684C"/>
    <w:p w:rsidR="00081FA8" w:rsidRDefault="00081FA8" w:rsidP="00CB684C"/>
    <w:p w:rsidR="00081FA8" w:rsidRPr="00ED1EFF" w:rsidRDefault="00081FA8" w:rsidP="00081FA8">
      <w:pPr>
        <w:pStyle w:val="Heading2SK"/>
      </w:pPr>
      <w:r>
        <w:t>Private Sector</w:t>
      </w:r>
    </w:p>
    <w:p w:rsidR="00081FA8" w:rsidRDefault="00081FA8" w:rsidP="00081FA8"/>
    <w:p w:rsidR="00922CDE" w:rsidRDefault="00081FA8" w:rsidP="00081FA8">
      <w:proofErr w:type="gramStart"/>
      <w:r>
        <w:t>Businesses that are owned by ordinary people and can range from very small businesses which are owned by one person to large firms owned by many thousands of people.</w:t>
      </w:r>
      <w:proofErr w:type="gramEnd"/>
      <w:r>
        <w:t xml:space="preserve"> </w:t>
      </w:r>
    </w:p>
    <w:p w:rsidR="00922CDE" w:rsidRDefault="00922CDE" w:rsidP="00CB684C"/>
    <w:p w:rsidR="00AD7977" w:rsidRPr="00ED1EFF" w:rsidRDefault="00AD7977" w:rsidP="00AD7977">
      <w:pPr>
        <w:pStyle w:val="Heading2SK"/>
      </w:pPr>
      <w:r>
        <w:t>Public Sector</w:t>
      </w:r>
    </w:p>
    <w:p w:rsidR="00AD7977" w:rsidRDefault="00AD7977" w:rsidP="00AD7977"/>
    <w:p w:rsidR="00AD7977" w:rsidRDefault="00AD7977" w:rsidP="00AD7977">
      <w:r>
        <w:t>This sector of the economy is owned and operated by the Government on behalf of the public.</w:t>
      </w:r>
    </w:p>
    <w:p w:rsidR="00922CDE" w:rsidRDefault="00922CDE" w:rsidP="00CB684C"/>
    <w:p w:rsidR="00AD7977" w:rsidRPr="00ED1EFF" w:rsidRDefault="00AD7977" w:rsidP="00AD7977">
      <w:pPr>
        <w:pStyle w:val="Heading2SK"/>
      </w:pPr>
      <w:r>
        <w:t>Voluntary Sector</w:t>
      </w:r>
    </w:p>
    <w:p w:rsidR="00AD7977" w:rsidRDefault="00AD7977" w:rsidP="00AD7977"/>
    <w:p w:rsidR="00AD7977" w:rsidRDefault="00AD7977" w:rsidP="00AD7977">
      <w:r>
        <w:t>This sector of the economy is made up of Charities and other not-for-profit organisations.</w:t>
      </w:r>
    </w:p>
    <w:p w:rsidR="00AD7977" w:rsidRDefault="00AD7977">
      <w:pPr>
        <w:spacing w:line="240" w:lineRule="auto"/>
        <w:jc w:val="left"/>
      </w:pPr>
      <w:r>
        <w:br w:type="page"/>
      </w:r>
    </w:p>
    <w:p w:rsidR="009D3C26" w:rsidRDefault="009D3C26" w:rsidP="009D3C26">
      <w:pPr>
        <w:pStyle w:val="Heading1SK"/>
      </w:pPr>
    </w:p>
    <w:p w:rsidR="009D3C26" w:rsidRPr="00ED1EFF" w:rsidRDefault="009D3C26" w:rsidP="009D3C26">
      <w:pPr>
        <w:pStyle w:val="Heading1SK"/>
      </w:pPr>
      <w:r>
        <w:t>private sector organisations</w:t>
      </w:r>
    </w:p>
    <w:p w:rsidR="009D3C26" w:rsidRDefault="009D3C26" w:rsidP="009D3C26"/>
    <w:p w:rsidR="00922CDE" w:rsidRDefault="009D3C26" w:rsidP="009D3C26">
      <w:r>
        <w:t>Regardless of the size of business, one of the main reasons for being in business is to generate income and profits. This can be done by operating as a:</w:t>
      </w:r>
    </w:p>
    <w:p w:rsidR="009D3C26" w:rsidRDefault="009D3C26" w:rsidP="009D3C26"/>
    <w:p w:rsidR="009D3C26" w:rsidRDefault="009D3C26" w:rsidP="009D3C26">
      <w:pPr>
        <w:pStyle w:val="ListParagraph"/>
        <w:numPr>
          <w:ilvl w:val="0"/>
          <w:numId w:val="8"/>
        </w:numPr>
      </w:pPr>
      <w:r>
        <w:t>Sole trader</w:t>
      </w:r>
    </w:p>
    <w:p w:rsidR="009D3C26" w:rsidRDefault="009D3C26" w:rsidP="009D3C26">
      <w:pPr>
        <w:pStyle w:val="ListParagraph"/>
        <w:numPr>
          <w:ilvl w:val="0"/>
          <w:numId w:val="8"/>
        </w:numPr>
      </w:pPr>
      <w:r>
        <w:t>Partnership</w:t>
      </w:r>
    </w:p>
    <w:p w:rsidR="009D3C26" w:rsidRDefault="00524756" w:rsidP="009D3C26">
      <w:pPr>
        <w:pStyle w:val="ListParagraph"/>
        <w:numPr>
          <w:ilvl w:val="0"/>
          <w:numId w:val="8"/>
        </w:numPr>
      </w:pPr>
      <w:r>
        <w:t>Limited Companies (Private and Public)</w:t>
      </w:r>
    </w:p>
    <w:p w:rsidR="009D3C26" w:rsidRDefault="003D49B9" w:rsidP="009D3C26">
      <w:pPr>
        <w:pStyle w:val="ListParagraph"/>
        <w:numPr>
          <w:ilvl w:val="0"/>
          <w:numId w:val="8"/>
        </w:numPr>
      </w:pPr>
      <w:r>
        <w:rPr>
          <w:noProof/>
          <w:sz w:val="20"/>
          <w:szCs w:val="20"/>
          <w:lang w:eastAsia="en-GB"/>
        </w:rPr>
        <w:drawing>
          <wp:anchor distT="0" distB="0" distL="114300" distR="114300" simplePos="0" relativeHeight="251684864" behindDoc="1" locked="0" layoutInCell="1" allowOverlap="1" wp14:anchorId="1AB24461" wp14:editId="43F5FB81">
            <wp:simplePos x="0" y="0"/>
            <wp:positionH relativeFrom="column">
              <wp:posOffset>5120005</wp:posOffset>
            </wp:positionH>
            <wp:positionV relativeFrom="paragraph">
              <wp:posOffset>69215</wp:posOffset>
            </wp:positionV>
            <wp:extent cx="1007745" cy="1137285"/>
            <wp:effectExtent l="0" t="0" r="1905" b="5715"/>
            <wp:wrapTight wrapText="bothSides">
              <wp:wrapPolygon edited="0">
                <wp:start x="0" y="0"/>
                <wp:lineTo x="0" y="21347"/>
                <wp:lineTo x="21233" y="21347"/>
                <wp:lineTo x="21233" y="0"/>
                <wp:lineTo x="0" y="0"/>
              </wp:wrapPolygon>
            </wp:wrapTight>
            <wp:docPr id="7" name="il_fi" descr="http://www.nopalavercontractors.co.uk/images/con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palavercontractors.co.uk/images/contracto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774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C26">
        <w:t>Franchise</w:t>
      </w:r>
    </w:p>
    <w:p w:rsidR="003A178E" w:rsidRDefault="003A178E" w:rsidP="009D3C26">
      <w:pPr>
        <w:pStyle w:val="ListParagraph"/>
        <w:numPr>
          <w:ilvl w:val="0"/>
          <w:numId w:val="8"/>
        </w:numPr>
      </w:pPr>
      <w:r>
        <w:t>Co-operatives</w:t>
      </w:r>
    </w:p>
    <w:p w:rsidR="00922CDE" w:rsidRDefault="00922CDE" w:rsidP="00CB684C"/>
    <w:p w:rsidR="003A178E" w:rsidRDefault="003A178E" w:rsidP="003A178E">
      <w:pPr>
        <w:pStyle w:val="Heading2SK"/>
      </w:pPr>
      <w:r>
        <w:t>Sole trader</w:t>
      </w:r>
    </w:p>
    <w:p w:rsidR="003A178E" w:rsidRDefault="003A178E" w:rsidP="00CB684C"/>
    <w:p w:rsidR="003A178E" w:rsidRDefault="003A178E" w:rsidP="00CB684C">
      <w:r>
        <w:t xml:space="preserve">A </w:t>
      </w:r>
      <w:r w:rsidRPr="00545F32">
        <w:rPr>
          <w:b/>
        </w:rPr>
        <w:t>sole trader</w:t>
      </w:r>
      <w:r>
        <w:t xml:space="preserve"> is a business that is owned and managed by one person. They are responsible for the operation and running of the business. Examples of this type of business include local newsagents, hairdressers and tradespeople such as plumbers and electricians.</w:t>
      </w:r>
      <w:r w:rsidR="0093156D">
        <w:t xml:space="preserve"> Although many sole traders will employ a few workers, the ownership remains in the hands of the sole trader.</w:t>
      </w:r>
      <w:r w:rsidR="002473D8">
        <w:t xml:space="preserve"> Sole traders are the most common form of business ownership in the UK.</w:t>
      </w:r>
    </w:p>
    <w:p w:rsidR="00524756" w:rsidRDefault="00524756" w:rsidP="00CB684C"/>
    <w:tbl>
      <w:tblPr>
        <w:tblStyle w:val="TableGrid"/>
        <w:tblW w:w="0" w:type="auto"/>
        <w:tblLook w:val="04A0" w:firstRow="1" w:lastRow="0" w:firstColumn="1" w:lastColumn="0" w:noHBand="0" w:noVBand="1"/>
      </w:tblPr>
      <w:tblGrid>
        <w:gridCol w:w="4786"/>
        <w:gridCol w:w="5068"/>
      </w:tblGrid>
      <w:tr w:rsidR="00E945CC" w:rsidRPr="00E945CC" w:rsidTr="003D49B9">
        <w:trPr>
          <w:trHeight w:val="491"/>
        </w:trPr>
        <w:tc>
          <w:tcPr>
            <w:tcW w:w="4786" w:type="dxa"/>
            <w:vAlign w:val="center"/>
          </w:tcPr>
          <w:p w:rsidR="00E945CC" w:rsidRPr="00E945CC" w:rsidRDefault="00E945CC" w:rsidP="00E945CC">
            <w:pPr>
              <w:spacing w:line="276" w:lineRule="auto"/>
              <w:jc w:val="center"/>
              <w:rPr>
                <w:b/>
                <w14:glow w14:rad="63500">
                  <w14:schemeClr w14:val="accent1">
                    <w14:alpha w14:val="60000"/>
                    <w14:satMod w14:val="175000"/>
                  </w14:schemeClr>
                </w14:glow>
              </w:rPr>
            </w:pPr>
            <w:r w:rsidRPr="00E945CC">
              <w:rPr>
                <w:b/>
                <w14:glow w14:rad="63500">
                  <w14:schemeClr w14:val="accent1">
                    <w14:alpha w14:val="60000"/>
                    <w14:satMod w14:val="175000"/>
                  </w14:schemeClr>
                </w14:glow>
              </w:rPr>
              <w:t>Advantages of being a sole trader</w:t>
            </w:r>
          </w:p>
        </w:tc>
        <w:tc>
          <w:tcPr>
            <w:tcW w:w="5068" w:type="dxa"/>
            <w:vAlign w:val="center"/>
          </w:tcPr>
          <w:p w:rsidR="00E945CC" w:rsidRPr="00E945CC" w:rsidRDefault="00E945CC" w:rsidP="00E945CC">
            <w:pPr>
              <w:spacing w:line="276" w:lineRule="auto"/>
              <w:jc w:val="center"/>
              <w:rPr>
                <w:b/>
                <w14:glow w14:rad="63500">
                  <w14:schemeClr w14:val="accent1">
                    <w14:alpha w14:val="60000"/>
                    <w14:satMod w14:val="175000"/>
                  </w14:schemeClr>
                </w14:glow>
              </w:rPr>
            </w:pPr>
            <w:r w:rsidRPr="00E945CC">
              <w:rPr>
                <w:b/>
                <w14:glow w14:rad="63500">
                  <w14:schemeClr w14:val="accent1">
                    <w14:alpha w14:val="60000"/>
                    <w14:satMod w14:val="175000"/>
                  </w14:schemeClr>
                </w14:glow>
              </w:rPr>
              <w:t>Disadvantages of being a sole trader</w:t>
            </w:r>
          </w:p>
        </w:tc>
      </w:tr>
      <w:tr w:rsidR="00E945CC" w:rsidTr="003D49B9">
        <w:tc>
          <w:tcPr>
            <w:tcW w:w="4786" w:type="dxa"/>
          </w:tcPr>
          <w:p w:rsidR="00E945CC" w:rsidRPr="003D49B9" w:rsidRDefault="00C62457" w:rsidP="007F07D1">
            <w:pPr>
              <w:pStyle w:val="ListParagraph"/>
              <w:numPr>
                <w:ilvl w:val="0"/>
                <w:numId w:val="9"/>
              </w:numPr>
              <w:spacing w:line="276" w:lineRule="auto"/>
              <w:rPr>
                <w:sz w:val="23"/>
                <w:szCs w:val="23"/>
              </w:rPr>
            </w:pPr>
            <w:r>
              <w:rPr>
                <w:sz w:val="23"/>
                <w:szCs w:val="23"/>
              </w:rPr>
              <w:t>The business is usually small-</w:t>
            </w:r>
            <w:r w:rsidR="00E945CC" w:rsidRPr="003D49B9">
              <w:rPr>
                <w:sz w:val="23"/>
                <w:szCs w:val="23"/>
              </w:rPr>
              <w:t>scale</w:t>
            </w:r>
            <w:r w:rsidR="007554BE">
              <w:rPr>
                <w:sz w:val="23"/>
                <w:szCs w:val="23"/>
              </w:rPr>
              <w:t>,</w:t>
            </w:r>
            <w:r w:rsidR="00E945CC" w:rsidRPr="003D49B9">
              <w:rPr>
                <w:sz w:val="23"/>
                <w:szCs w:val="23"/>
              </w:rPr>
              <w:t xml:space="preserve"> so small amounts of investment (</w:t>
            </w:r>
            <w:r w:rsidR="00E945CC" w:rsidRPr="00545F32">
              <w:rPr>
                <w:sz w:val="23"/>
                <w:szCs w:val="23"/>
              </w:rPr>
              <w:t>capital</w:t>
            </w:r>
            <w:r w:rsidR="00E945CC" w:rsidRPr="003D49B9">
              <w:rPr>
                <w:sz w:val="23"/>
                <w:szCs w:val="23"/>
              </w:rPr>
              <w:t>) are required to set-up.</w:t>
            </w:r>
          </w:p>
        </w:tc>
        <w:tc>
          <w:tcPr>
            <w:tcW w:w="5068" w:type="dxa"/>
          </w:tcPr>
          <w:p w:rsidR="00E945CC" w:rsidRPr="003D49B9" w:rsidRDefault="000B0F5D" w:rsidP="000B0F5D">
            <w:pPr>
              <w:pStyle w:val="ListParagraph"/>
              <w:numPr>
                <w:ilvl w:val="0"/>
                <w:numId w:val="9"/>
              </w:numPr>
              <w:spacing w:line="276" w:lineRule="auto"/>
              <w:rPr>
                <w:sz w:val="23"/>
                <w:szCs w:val="23"/>
              </w:rPr>
            </w:pPr>
            <w:r w:rsidRPr="003D49B9">
              <w:rPr>
                <w:sz w:val="23"/>
                <w:szCs w:val="23"/>
              </w:rPr>
              <w:t xml:space="preserve">The sole trader has </w:t>
            </w:r>
            <w:r w:rsidRPr="003E3713">
              <w:rPr>
                <w:b/>
                <w:sz w:val="23"/>
                <w:szCs w:val="23"/>
              </w:rPr>
              <w:t>unlimited liability</w:t>
            </w:r>
            <w:r w:rsidRPr="003D49B9">
              <w:rPr>
                <w:sz w:val="23"/>
                <w:szCs w:val="23"/>
              </w:rPr>
              <w:t>. Th</w:t>
            </w:r>
            <w:r w:rsidR="00C62457">
              <w:rPr>
                <w:sz w:val="23"/>
                <w:szCs w:val="23"/>
              </w:rPr>
              <w:t>is means that if the business is</w:t>
            </w:r>
            <w:r w:rsidRPr="003D49B9">
              <w:rPr>
                <w:sz w:val="23"/>
                <w:szCs w:val="23"/>
              </w:rPr>
              <w:t xml:space="preserve"> unsuccessful the owner could lose their personal possessions such as their home and car.</w:t>
            </w:r>
          </w:p>
        </w:tc>
      </w:tr>
      <w:tr w:rsidR="00E945CC" w:rsidTr="003D49B9">
        <w:tc>
          <w:tcPr>
            <w:tcW w:w="4786" w:type="dxa"/>
          </w:tcPr>
          <w:p w:rsidR="00E945CC" w:rsidRPr="003D49B9" w:rsidRDefault="00E945CC" w:rsidP="00097D7A">
            <w:pPr>
              <w:pStyle w:val="ListParagraph"/>
              <w:numPr>
                <w:ilvl w:val="0"/>
                <w:numId w:val="9"/>
              </w:numPr>
              <w:spacing w:line="276" w:lineRule="auto"/>
              <w:rPr>
                <w:sz w:val="23"/>
                <w:szCs w:val="23"/>
              </w:rPr>
            </w:pPr>
            <w:r w:rsidRPr="003D49B9">
              <w:rPr>
                <w:sz w:val="23"/>
                <w:szCs w:val="23"/>
              </w:rPr>
              <w:t xml:space="preserve">It is easy for the owner to keep overall control because of the small-scale nature. </w:t>
            </w:r>
            <w:r w:rsidR="00D12DD9" w:rsidRPr="003D49B9">
              <w:rPr>
                <w:sz w:val="23"/>
                <w:szCs w:val="23"/>
              </w:rPr>
              <w:t xml:space="preserve">They </w:t>
            </w:r>
            <w:r w:rsidR="00097D7A">
              <w:rPr>
                <w:sz w:val="23"/>
                <w:szCs w:val="23"/>
              </w:rPr>
              <w:t xml:space="preserve">make all decisions and </w:t>
            </w:r>
            <w:r w:rsidR="00D12DD9" w:rsidRPr="003D49B9">
              <w:rPr>
                <w:sz w:val="23"/>
                <w:szCs w:val="23"/>
              </w:rPr>
              <w:t xml:space="preserve">can make </w:t>
            </w:r>
            <w:r w:rsidR="00097D7A">
              <w:rPr>
                <w:sz w:val="23"/>
                <w:szCs w:val="23"/>
              </w:rPr>
              <w:t>them</w:t>
            </w:r>
            <w:r w:rsidR="00D12DD9" w:rsidRPr="003D49B9">
              <w:rPr>
                <w:sz w:val="23"/>
                <w:szCs w:val="23"/>
              </w:rPr>
              <w:t xml:space="preserve"> quickly</w:t>
            </w:r>
            <w:r w:rsidR="00097D7A">
              <w:rPr>
                <w:sz w:val="23"/>
                <w:szCs w:val="23"/>
              </w:rPr>
              <w:t>!</w:t>
            </w:r>
          </w:p>
        </w:tc>
        <w:tc>
          <w:tcPr>
            <w:tcW w:w="5068" w:type="dxa"/>
          </w:tcPr>
          <w:p w:rsidR="00E945CC" w:rsidRPr="003D49B9" w:rsidRDefault="000B0F5D" w:rsidP="000B0F5D">
            <w:pPr>
              <w:pStyle w:val="ListParagraph"/>
              <w:numPr>
                <w:ilvl w:val="0"/>
                <w:numId w:val="9"/>
              </w:numPr>
              <w:spacing w:line="276" w:lineRule="auto"/>
              <w:rPr>
                <w:sz w:val="23"/>
                <w:szCs w:val="23"/>
              </w:rPr>
            </w:pPr>
            <w:r w:rsidRPr="003D49B9">
              <w:rPr>
                <w:sz w:val="23"/>
                <w:szCs w:val="23"/>
              </w:rPr>
              <w:t>The sole trader has full responsibility and must make all of the decisions and</w:t>
            </w:r>
            <w:r w:rsidR="00097D7A">
              <w:rPr>
                <w:sz w:val="23"/>
                <w:szCs w:val="23"/>
              </w:rPr>
              <w:t xml:space="preserve"> will</w:t>
            </w:r>
            <w:r w:rsidRPr="003D49B9">
              <w:rPr>
                <w:sz w:val="23"/>
                <w:szCs w:val="23"/>
              </w:rPr>
              <w:t xml:space="preserve"> normally work long hours. There is no-one to share th</w:t>
            </w:r>
            <w:r w:rsidR="00CA5C16">
              <w:rPr>
                <w:sz w:val="23"/>
                <w:szCs w:val="23"/>
              </w:rPr>
              <w:t>e workload with if there are no</w:t>
            </w:r>
            <w:r w:rsidRPr="003D49B9">
              <w:rPr>
                <w:sz w:val="23"/>
                <w:szCs w:val="23"/>
              </w:rPr>
              <w:t xml:space="preserve"> employees. </w:t>
            </w:r>
          </w:p>
        </w:tc>
      </w:tr>
      <w:tr w:rsidR="00E945CC" w:rsidTr="003D49B9">
        <w:tc>
          <w:tcPr>
            <w:tcW w:w="4786" w:type="dxa"/>
          </w:tcPr>
          <w:p w:rsidR="00E945CC" w:rsidRPr="003D49B9" w:rsidRDefault="00D12DD9" w:rsidP="00D12DD9">
            <w:pPr>
              <w:pStyle w:val="ListParagraph"/>
              <w:numPr>
                <w:ilvl w:val="0"/>
                <w:numId w:val="9"/>
              </w:numPr>
              <w:spacing w:line="276" w:lineRule="auto"/>
              <w:rPr>
                <w:sz w:val="23"/>
                <w:szCs w:val="23"/>
              </w:rPr>
            </w:pPr>
            <w:r w:rsidRPr="003D49B9">
              <w:rPr>
                <w:sz w:val="23"/>
                <w:szCs w:val="23"/>
              </w:rPr>
              <w:t xml:space="preserve">They can offer a </w:t>
            </w:r>
            <w:r w:rsidR="000B0F5D" w:rsidRPr="003D49B9">
              <w:rPr>
                <w:sz w:val="23"/>
                <w:szCs w:val="23"/>
              </w:rPr>
              <w:t xml:space="preserve">more </w:t>
            </w:r>
            <w:r w:rsidR="00E945CC" w:rsidRPr="003D49B9">
              <w:rPr>
                <w:sz w:val="23"/>
                <w:szCs w:val="23"/>
              </w:rPr>
              <w:t xml:space="preserve">personalised service compared to larger businesses </w:t>
            </w:r>
            <w:r w:rsidRPr="003D49B9">
              <w:rPr>
                <w:sz w:val="23"/>
                <w:szCs w:val="23"/>
              </w:rPr>
              <w:t xml:space="preserve">resulting in good </w:t>
            </w:r>
            <w:r w:rsidRPr="00545F32">
              <w:rPr>
                <w:b/>
                <w:sz w:val="23"/>
                <w:szCs w:val="23"/>
              </w:rPr>
              <w:t>customer loyalty</w:t>
            </w:r>
          </w:p>
        </w:tc>
        <w:tc>
          <w:tcPr>
            <w:tcW w:w="5068" w:type="dxa"/>
          </w:tcPr>
          <w:p w:rsidR="00E945CC" w:rsidRPr="003D49B9" w:rsidRDefault="000B0F5D" w:rsidP="000B0F5D">
            <w:pPr>
              <w:pStyle w:val="ListParagraph"/>
              <w:numPr>
                <w:ilvl w:val="0"/>
                <w:numId w:val="9"/>
              </w:numPr>
              <w:spacing w:line="276" w:lineRule="auto"/>
              <w:rPr>
                <w:sz w:val="23"/>
                <w:szCs w:val="23"/>
              </w:rPr>
            </w:pPr>
            <w:r w:rsidRPr="003D49B9">
              <w:rPr>
                <w:sz w:val="23"/>
                <w:szCs w:val="23"/>
              </w:rPr>
              <w:t>It can be difficult to raise finance as bank</w:t>
            </w:r>
            <w:r w:rsidR="00CA5C16">
              <w:rPr>
                <w:sz w:val="23"/>
                <w:szCs w:val="23"/>
              </w:rPr>
              <w:t>s</w:t>
            </w:r>
            <w:r w:rsidRPr="003D49B9">
              <w:rPr>
                <w:sz w:val="23"/>
                <w:szCs w:val="23"/>
              </w:rPr>
              <w:t xml:space="preserve"> may be reluctant to lend you money. </w:t>
            </w:r>
          </w:p>
        </w:tc>
      </w:tr>
      <w:tr w:rsidR="003D49B9" w:rsidTr="003D49B9">
        <w:tc>
          <w:tcPr>
            <w:tcW w:w="4786" w:type="dxa"/>
          </w:tcPr>
          <w:p w:rsidR="003D49B9" w:rsidRPr="003D49B9" w:rsidRDefault="003D49B9" w:rsidP="00E945CC">
            <w:pPr>
              <w:pStyle w:val="ListParagraph"/>
              <w:numPr>
                <w:ilvl w:val="0"/>
                <w:numId w:val="9"/>
              </w:numPr>
              <w:spacing w:line="276" w:lineRule="auto"/>
              <w:rPr>
                <w:sz w:val="23"/>
                <w:szCs w:val="23"/>
              </w:rPr>
            </w:pPr>
            <w:r w:rsidRPr="003D49B9">
              <w:rPr>
                <w:sz w:val="23"/>
                <w:szCs w:val="23"/>
              </w:rPr>
              <w:t>It is easy to set-up, no legal paperwork required.</w:t>
            </w:r>
          </w:p>
        </w:tc>
        <w:tc>
          <w:tcPr>
            <w:tcW w:w="5068" w:type="dxa"/>
            <w:vMerge w:val="restart"/>
          </w:tcPr>
          <w:p w:rsidR="003D49B9" w:rsidRPr="003D49B9" w:rsidRDefault="003D49B9" w:rsidP="003D49B9">
            <w:pPr>
              <w:pStyle w:val="ListParagraph"/>
              <w:numPr>
                <w:ilvl w:val="0"/>
                <w:numId w:val="9"/>
              </w:numPr>
              <w:spacing w:line="276" w:lineRule="auto"/>
              <w:rPr>
                <w:sz w:val="23"/>
                <w:szCs w:val="23"/>
              </w:rPr>
            </w:pPr>
            <w:r w:rsidRPr="003D49B9">
              <w:rPr>
                <w:sz w:val="23"/>
                <w:szCs w:val="23"/>
              </w:rPr>
              <w:t>If the owner is il</w:t>
            </w:r>
            <w:r w:rsidR="00CA5C16">
              <w:rPr>
                <w:sz w:val="23"/>
                <w:szCs w:val="23"/>
              </w:rPr>
              <w:t xml:space="preserve">l or on holiday, work has to </w:t>
            </w:r>
            <w:r w:rsidRPr="003D49B9">
              <w:rPr>
                <w:sz w:val="23"/>
                <w:szCs w:val="23"/>
              </w:rPr>
              <w:t>stop and no money is coming in.</w:t>
            </w:r>
          </w:p>
        </w:tc>
      </w:tr>
      <w:tr w:rsidR="003D49B9" w:rsidTr="003D49B9">
        <w:tc>
          <w:tcPr>
            <w:tcW w:w="4786" w:type="dxa"/>
          </w:tcPr>
          <w:p w:rsidR="003D49B9" w:rsidRDefault="003D49B9" w:rsidP="00CA5C16">
            <w:pPr>
              <w:pStyle w:val="ListParagraph"/>
              <w:numPr>
                <w:ilvl w:val="0"/>
                <w:numId w:val="9"/>
              </w:numPr>
              <w:spacing w:line="276" w:lineRule="auto"/>
              <w:rPr>
                <w:sz w:val="23"/>
                <w:szCs w:val="23"/>
              </w:rPr>
            </w:pPr>
            <w:r w:rsidRPr="003D49B9">
              <w:rPr>
                <w:sz w:val="23"/>
                <w:szCs w:val="23"/>
              </w:rPr>
              <w:t>All profits are kept by the owner.</w:t>
            </w:r>
          </w:p>
          <w:p w:rsidR="00CA5C16" w:rsidRPr="00CA5C16" w:rsidRDefault="00CA5C16" w:rsidP="00CA5C16">
            <w:pPr>
              <w:pStyle w:val="ListParagraph"/>
              <w:spacing w:line="276" w:lineRule="auto"/>
              <w:ind w:left="360"/>
              <w:rPr>
                <w:sz w:val="23"/>
                <w:szCs w:val="23"/>
              </w:rPr>
            </w:pPr>
          </w:p>
        </w:tc>
        <w:tc>
          <w:tcPr>
            <w:tcW w:w="5068" w:type="dxa"/>
            <w:vMerge/>
          </w:tcPr>
          <w:p w:rsidR="003D49B9" w:rsidRPr="003D49B9" w:rsidRDefault="003D49B9" w:rsidP="00E945CC">
            <w:pPr>
              <w:spacing w:line="276" w:lineRule="auto"/>
              <w:rPr>
                <w:sz w:val="23"/>
                <w:szCs w:val="23"/>
              </w:rPr>
            </w:pPr>
          </w:p>
        </w:tc>
      </w:tr>
    </w:tbl>
    <w:p w:rsidR="003A178E" w:rsidRDefault="003A178E" w:rsidP="00CB684C"/>
    <w:p w:rsidR="006F62DC" w:rsidRDefault="006F62DC" w:rsidP="006F62DC">
      <w:pPr>
        <w:pStyle w:val="Heading2SK"/>
      </w:pPr>
      <w:r>
        <w:t>Partnership</w:t>
      </w:r>
    </w:p>
    <w:p w:rsidR="006F62DC" w:rsidRDefault="006F62DC" w:rsidP="006F62DC"/>
    <w:p w:rsidR="003A178E" w:rsidRDefault="006F62DC" w:rsidP="006F62DC">
      <w:r>
        <w:t xml:space="preserve">A </w:t>
      </w:r>
      <w:r w:rsidRPr="00545F32">
        <w:rPr>
          <w:b/>
        </w:rPr>
        <w:t>partnership</w:t>
      </w:r>
      <w:r>
        <w:t xml:space="preserve"> is a business made up of at least 2 people (but less that 20) who are in business together. </w:t>
      </w:r>
      <w:r w:rsidR="003E3713">
        <w:t xml:space="preserve">It is the preferred option for professionals such as accountants, lawyers, solicitors, doctors and vets. </w:t>
      </w:r>
      <w:r>
        <w:t>A sole</w:t>
      </w:r>
      <w:r w:rsidR="003E3713">
        <w:t xml:space="preserve"> </w:t>
      </w:r>
      <w:r>
        <w:t xml:space="preserve">trader may expand </w:t>
      </w:r>
      <w:r w:rsidR="00C62457">
        <w:t>and become a partnership if the owner</w:t>
      </w:r>
      <w:r>
        <w:t xml:space="preserve"> decide</w:t>
      </w:r>
      <w:r w:rsidR="00C62457">
        <w:t>s</w:t>
      </w:r>
      <w:r>
        <w:t xml:space="preserve"> that someone else is needed to help run the business. </w:t>
      </w:r>
    </w:p>
    <w:p w:rsidR="006F62DC" w:rsidRDefault="006F62DC" w:rsidP="006F62DC"/>
    <w:p w:rsidR="006F62DC" w:rsidRDefault="006F62DC" w:rsidP="006F62DC">
      <w:r>
        <w:t xml:space="preserve">A </w:t>
      </w:r>
      <w:r w:rsidRPr="003E3713">
        <w:rPr>
          <w:b/>
        </w:rPr>
        <w:t>Partnership Agreement</w:t>
      </w:r>
      <w:r>
        <w:t xml:space="preserve"> is a legal document which is drawn up between the partners. It will set out essential details </w:t>
      </w:r>
      <w:r w:rsidR="00EA7761">
        <w:t>such as the</w:t>
      </w:r>
      <w:r>
        <w:t xml:space="preserve"> capital put in by each partner, how partners will share profits and losses, how the business will operate, areas of res</w:t>
      </w:r>
      <w:r w:rsidR="00EA7761">
        <w:t>ponsibility and salary received by partners.</w:t>
      </w:r>
    </w:p>
    <w:p w:rsidR="003E3713" w:rsidRDefault="003E3713">
      <w:pPr>
        <w:spacing w:line="240" w:lineRule="auto"/>
        <w:jc w:val="left"/>
      </w:pPr>
    </w:p>
    <w:tbl>
      <w:tblPr>
        <w:tblStyle w:val="TableGrid"/>
        <w:tblW w:w="0" w:type="auto"/>
        <w:tblLook w:val="04A0" w:firstRow="1" w:lastRow="0" w:firstColumn="1" w:lastColumn="0" w:noHBand="0" w:noVBand="1"/>
      </w:tblPr>
      <w:tblGrid>
        <w:gridCol w:w="4786"/>
        <w:gridCol w:w="5068"/>
      </w:tblGrid>
      <w:tr w:rsidR="003E3713" w:rsidRPr="00E945CC" w:rsidTr="00386ECD">
        <w:trPr>
          <w:trHeight w:val="491"/>
        </w:trPr>
        <w:tc>
          <w:tcPr>
            <w:tcW w:w="4786" w:type="dxa"/>
            <w:vAlign w:val="center"/>
          </w:tcPr>
          <w:p w:rsidR="003E3713" w:rsidRPr="00E945CC" w:rsidRDefault="003E3713" w:rsidP="003E3713">
            <w:pPr>
              <w:spacing w:line="276" w:lineRule="auto"/>
              <w:jc w:val="center"/>
              <w:rPr>
                <w:b/>
                <w14:glow w14:rad="63500">
                  <w14:schemeClr w14:val="accent1">
                    <w14:alpha w14:val="60000"/>
                    <w14:satMod w14:val="175000"/>
                  </w14:schemeClr>
                </w14:glow>
              </w:rPr>
            </w:pPr>
            <w:r w:rsidRPr="00E945CC">
              <w:rPr>
                <w:b/>
                <w14:glow w14:rad="63500">
                  <w14:schemeClr w14:val="accent1">
                    <w14:alpha w14:val="60000"/>
                    <w14:satMod w14:val="175000"/>
                  </w14:schemeClr>
                </w14:glow>
              </w:rPr>
              <w:t xml:space="preserve">Advantages of being a </w:t>
            </w:r>
            <w:r>
              <w:rPr>
                <w:b/>
                <w14:glow w14:rad="63500">
                  <w14:schemeClr w14:val="accent1">
                    <w14:alpha w14:val="60000"/>
                    <w14:satMod w14:val="175000"/>
                  </w14:schemeClr>
                </w14:glow>
              </w:rPr>
              <w:t>partnership</w:t>
            </w:r>
          </w:p>
        </w:tc>
        <w:tc>
          <w:tcPr>
            <w:tcW w:w="5068" w:type="dxa"/>
            <w:vAlign w:val="center"/>
          </w:tcPr>
          <w:p w:rsidR="003E3713" w:rsidRPr="00E945CC" w:rsidRDefault="003E3713" w:rsidP="003E3713">
            <w:pPr>
              <w:spacing w:line="276" w:lineRule="auto"/>
              <w:jc w:val="center"/>
              <w:rPr>
                <w:b/>
                <w14:glow w14:rad="63500">
                  <w14:schemeClr w14:val="accent1">
                    <w14:alpha w14:val="60000"/>
                    <w14:satMod w14:val="175000"/>
                  </w14:schemeClr>
                </w14:glow>
              </w:rPr>
            </w:pPr>
            <w:r w:rsidRPr="00E945CC">
              <w:rPr>
                <w:b/>
                <w14:glow w14:rad="63500">
                  <w14:schemeClr w14:val="accent1">
                    <w14:alpha w14:val="60000"/>
                    <w14:satMod w14:val="175000"/>
                  </w14:schemeClr>
                </w14:glow>
              </w:rPr>
              <w:t xml:space="preserve">Disadvantages of being a </w:t>
            </w:r>
            <w:r>
              <w:rPr>
                <w:b/>
                <w14:glow w14:rad="63500">
                  <w14:schemeClr w14:val="accent1">
                    <w14:alpha w14:val="60000"/>
                    <w14:satMod w14:val="175000"/>
                  </w14:schemeClr>
                </w14:glow>
              </w:rPr>
              <w:t>partnership</w:t>
            </w:r>
          </w:p>
        </w:tc>
      </w:tr>
      <w:tr w:rsidR="003E3713" w:rsidTr="00386ECD">
        <w:tc>
          <w:tcPr>
            <w:tcW w:w="4786" w:type="dxa"/>
          </w:tcPr>
          <w:p w:rsidR="003E3713" w:rsidRPr="003D49B9" w:rsidRDefault="003E3713" w:rsidP="00EA7761">
            <w:pPr>
              <w:pStyle w:val="ListParagraph"/>
              <w:numPr>
                <w:ilvl w:val="0"/>
                <w:numId w:val="9"/>
              </w:numPr>
              <w:spacing w:line="276" w:lineRule="auto"/>
              <w:rPr>
                <w:sz w:val="23"/>
                <w:szCs w:val="23"/>
              </w:rPr>
            </w:pPr>
            <w:r>
              <w:rPr>
                <w:sz w:val="23"/>
                <w:szCs w:val="23"/>
              </w:rPr>
              <w:t xml:space="preserve">Partners bring new skills and ideas to a business. </w:t>
            </w:r>
            <w:r w:rsidR="00EA7761">
              <w:rPr>
                <w:sz w:val="23"/>
                <w:szCs w:val="23"/>
              </w:rPr>
              <w:t>P</w:t>
            </w:r>
            <w:r>
              <w:rPr>
                <w:sz w:val="23"/>
                <w:szCs w:val="23"/>
              </w:rPr>
              <w:t xml:space="preserve">artners </w:t>
            </w:r>
            <w:r w:rsidR="00EA7761">
              <w:rPr>
                <w:sz w:val="23"/>
                <w:szCs w:val="23"/>
              </w:rPr>
              <w:t xml:space="preserve">may </w:t>
            </w:r>
            <w:r>
              <w:rPr>
                <w:sz w:val="23"/>
                <w:szCs w:val="23"/>
              </w:rPr>
              <w:t>have expertise in different areas so they can specialise.</w:t>
            </w:r>
          </w:p>
        </w:tc>
        <w:tc>
          <w:tcPr>
            <w:tcW w:w="5068" w:type="dxa"/>
          </w:tcPr>
          <w:p w:rsidR="003E3713" w:rsidRPr="003D49B9" w:rsidRDefault="003E3713" w:rsidP="003E3713">
            <w:pPr>
              <w:pStyle w:val="ListParagraph"/>
              <w:numPr>
                <w:ilvl w:val="0"/>
                <w:numId w:val="9"/>
              </w:numPr>
              <w:spacing w:line="276" w:lineRule="auto"/>
              <w:rPr>
                <w:sz w:val="23"/>
                <w:szCs w:val="23"/>
              </w:rPr>
            </w:pPr>
            <w:r w:rsidRPr="003D49B9">
              <w:rPr>
                <w:sz w:val="23"/>
                <w:szCs w:val="23"/>
              </w:rPr>
              <w:t xml:space="preserve">The </w:t>
            </w:r>
            <w:r>
              <w:rPr>
                <w:sz w:val="23"/>
                <w:szCs w:val="23"/>
              </w:rPr>
              <w:t>partners have</w:t>
            </w:r>
            <w:r w:rsidRPr="003D49B9">
              <w:rPr>
                <w:sz w:val="23"/>
                <w:szCs w:val="23"/>
              </w:rPr>
              <w:t xml:space="preserve"> </w:t>
            </w:r>
            <w:r w:rsidRPr="003E3713">
              <w:rPr>
                <w:b/>
                <w:sz w:val="23"/>
                <w:szCs w:val="23"/>
              </w:rPr>
              <w:t>unlimited liability</w:t>
            </w:r>
            <w:r w:rsidRPr="003D49B9">
              <w:rPr>
                <w:sz w:val="23"/>
                <w:szCs w:val="23"/>
              </w:rPr>
              <w:t>. Th</w:t>
            </w:r>
            <w:r w:rsidR="001E1C16">
              <w:rPr>
                <w:sz w:val="23"/>
                <w:szCs w:val="23"/>
              </w:rPr>
              <w:t>is means that if the business is</w:t>
            </w:r>
            <w:r w:rsidRPr="003D49B9">
              <w:rPr>
                <w:sz w:val="23"/>
                <w:szCs w:val="23"/>
              </w:rPr>
              <w:t xml:space="preserve"> unsuccessful </w:t>
            </w:r>
            <w:r>
              <w:rPr>
                <w:sz w:val="23"/>
                <w:szCs w:val="23"/>
              </w:rPr>
              <w:t>all the partners</w:t>
            </w:r>
            <w:r w:rsidRPr="003D49B9">
              <w:rPr>
                <w:sz w:val="23"/>
                <w:szCs w:val="23"/>
              </w:rPr>
              <w:t xml:space="preserve"> could lose their personal possessions such as their home and car.</w:t>
            </w:r>
          </w:p>
        </w:tc>
      </w:tr>
      <w:tr w:rsidR="003E3713" w:rsidTr="00386ECD">
        <w:tc>
          <w:tcPr>
            <w:tcW w:w="4786" w:type="dxa"/>
          </w:tcPr>
          <w:p w:rsidR="003E3713" w:rsidRPr="003D49B9" w:rsidRDefault="003E3713" w:rsidP="00386ECD">
            <w:pPr>
              <w:pStyle w:val="ListParagraph"/>
              <w:numPr>
                <w:ilvl w:val="0"/>
                <w:numId w:val="9"/>
              </w:numPr>
              <w:spacing w:line="276" w:lineRule="auto"/>
              <w:rPr>
                <w:sz w:val="23"/>
                <w:szCs w:val="23"/>
              </w:rPr>
            </w:pPr>
            <w:r>
              <w:rPr>
                <w:sz w:val="23"/>
                <w:szCs w:val="23"/>
              </w:rPr>
              <w:t>Partnerships can raise more capital as there are more owners to contribute.</w:t>
            </w:r>
          </w:p>
        </w:tc>
        <w:tc>
          <w:tcPr>
            <w:tcW w:w="5068" w:type="dxa"/>
          </w:tcPr>
          <w:p w:rsidR="003E3713" w:rsidRPr="003D49B9" w:rsidRDefault="002473D8" w:rsidP="00386ECD">
            <w:pPr>
              <w:pStyle w:val="ListParagraph"/>
              <w:numPr>
                <w:ilvl w:val="0"/>
                <w:numId w:val="9"/>
              </w:numPr>
              <w:spacing w:line="276" w:lineRule="auto"/>
              <w:rPr>
                <w:sz w:val="23"/>
                <w:szCs w:val="23"/>
              </w:rPr>
            </w:pPr>
            <w:r>
              <w:rPr>
                <w:sz w:val="23"/>
                <w:szCs w:val="23"/>
              </w:rPr>
              <w:t xml:space="preserve">Profits have to be shared between partners. </w:t>
            </w:r>
          </w:p>
        </w:tc>
      </w:tr>
      <w:tr w:rsidR="003E3713" w:rsidTr="00386ECD">
        <w:tc>
          <w:tcPr>
            <w:tcW w:w="4786" w:type="dxa"/>
          </w:tcPr>
          <w:p w:rsidR="003E3713" w:rsidRPr="003D49B9" w:rsidRDefault="003E3713" w:rsidP="00386ECD">
            <w:pPr>
              <w:pStyle w:val="ListParagraph"/>
              <w:numPr>
                <w:ilvl w:val="0"/>
                <w:numId w:val="9"/>
              </w:numPr>
              <w:spacing w:line="276" w:lineRule="auto"/>
              <w:rPr>
                <w:sz w:val="23"/>
                <w:szCs w:val="23"/>
              </w:rPr>
            </w:pPr>
            <w:r>
              <w:rPr>
                <w:sz w:val="23"/>
                <w:szCs w:val="23"/>
              </w:rPr>
              <w:t>Responsibility and decision-making is shared – so there is less pressure on one individual</w:t>
            </w:r>
            <w:r w:rsidR="00EA7761">
              <w:rPr>
                <w:sz w:val="23"/>
                <w:szCs w:val="23"/>
              </w:rPr>
              <w:t>.</w:t>
            </w:r>
          </w:p>
        </w:tc>
        <w:tc>
          <w:tcPr>
            <w:tcW w:w="5068" w:type="dxa"/>
          </w:tcPr>
          <w:p w:rsidR="003E3713" w:rsidRPr="003D49B9" w:rsidRDefault="003E3713" w:rsidP="00386ECD">
            <w:pPr>
              <w:pStyle w:val="ListParagraph"/>
              <w:numPr>
                <w:ilvl w:val="0"/>
                <w:numId w:val="9"/>
              </w:numPr>
              <w:spacing w:line="276" w:lineRule="auto"/>
              <w:rPr>
                <w:sz w:val="23"/>
                <w:szCs w:val="23"/>
              </w:rPr>
            </w:pPr>
            <w:r>
              <w:rPr>
                <w:sz w:val="23"/>
                <w:szCs w:val="23"/>
              </w:rPr>
              <w:t>Dispute and disagreements can take place between the partners</w:t>
            </w:r>
            <w:r w:rsidR="002473D8">
              <w:rPr>
                <w:sz w:val="23"/>
                <w:szCs w:val="23"/>
              </w:rPr>
              <w:t xml:space="preserve"> over the direction of the business</w:t>
            </w:r>
            <w:r w:rsidR="0098217E">
              <w:rPr>
                <w:sz w:val="23"/>
                <w:szCs w:val="23"/>
              </w:rPr>
              <w:t>.</w:t>
            </w:r>
          </w:p>
        </w:tc>
      </w:tr>
      <w:tr w:rsidR="003E3713" w:rsidTr="00386ECD">
        <w:tc>
          <w:tcPr>
            <w:tcW w:w="4786" w:type="dxa"/>
          </w:tcPr>
          <w:p w:rsidR="003E3713" w:rsidRPr="003D49B9" w:rsidRDefault="003E3713" w:rsidP="00386ECD">
            <w:pPr>
              <w:pStyle w:val="ListParagraph"/>
              <w:numPr>
                <w:ilvl w:val="0"/>
                <w:numId w:val="9"/>
              </w:numPr>
              <w:spacing w:line="276" w:lineRule="auto"/>
              <w:rPr>
                <w:sz w:val="23"/>
                <w:szCs w:val="23"/>
              </w:rPr>
            </w:pPr>
            <w:r w:rsidRPr="003D49B9">
              <w:rPr>
                <w:sz w:val="23"/>
                <w:szCs w:val="23"/>
              </w:rPr>
              <w:t>It is easy to set-</w:t>
            </w:r>
            <w:proofErr w:type="gramStart"/>
            <w:r>
              <w:rPr>
                <w:sz w:val="23"/>
                <w:szCs w:val="23"/>
              </w:rPr>
              <w:t>up,</w:t>
            </w:r>
            <w:proofErr w:type="gramEnd"/>
            <w:r>
              <w:rPr>
                <w:sz w:val="23"/>
                <w:szCs w:val="23"/>
              </w:rPr>
              <w:t xml:space="preserve"> no legal paperwork</w:t>
            </w:r>
            <w:r w:rsidR="00EA7761">
              <w:rPr>
                <w:sz w:val="23"/>
                <w:szCs w:val="23"/>
              </w:rPr>
              <w:t xml:space="preserve"> is</w:t>
            </w:r>
            <w:r>
              <w:rPr>
                <w:sz w:val="23"/>
                <w:szCs w:val="23"/>
              </w:rPr>
              <w:t xml:space="preserve"> required although a Partnership Agreement is strongly advised!</w:t>
            </w:r>
          </w:p>
        </w:tc>
        <w:tc>
          <w:tcPr>
            <w:tcW w:w="5068" w:type="dxa"/>
          </w:tcPr>
          <w:p w:rsidR="003E3713" w:rsidRPr="003D49B9" w:rsidRDefault="003E3713" w:rsidP="00386ECD">
            <w:pPr>
              <w:pStyle w:val="ListParagraph"/>
              <w:numPr>
                <w:ilvl w:val="0"/>
                <w:numId w:val="9"/>
              </w:numPr>
              <w:spacing w:line="276" w:lineRule="auto"/>
              <w:rPr>
                <w:sz w:val="23"/>
                <w:szCs w:val="23"/>
              </w:rPr>
            </w:pPr>
            <w:r>
              <w:rPr>
                <w:sz w:val="23"/>
                <w:szCs w:val="23"/>
              </w:rPr>
              <w:t>If one partner leaves this can upset the running of the business.</w:t>
            </w:r>
          </w:p>
        </w:tc>
      </w:tr>
    </w:tbl>
    <w:p w:rsidR="003E3713" w:rsidRDefault="003E3713">
      <w:pPr>
        <w:spacing w:line="240" w:lineRule="auto"/>
        <w:jc w:val="left"/>
      </w:pPr>
    </w:p>
    <w:p w:rsidR="002473D8" w:rsidRDefault="00545F32">
      <w:pPr>
        <w:spacing w:line="240" w:lineRule="auto"/>
        <w:jc w:val="left"/>
      </w:pPr>
      <w:r>
        <w:rPr>
          <w:noProof/>
          <w:sz w:val="20"/>
          <w:szCs w:val="20"/>
          <w:lang w:eastAsia="en-GB"/>
        </w:rPr>
        <w:drawing>
          <wp:anchor distT="0" distB="0" distL="114300" distR="114300" simplePos="0" relativeHeight="251685888" behindDoc="1" locked="0" layoutInCell="1" allowOverlap="1" wp14:anchorId="4EBE5B87" wp14:editId="77CA37CF">
            <wp:simplePos x="0" y="0"/>
            <wp:positionH relativeFrom="column">
              <wp:posOffset>1701800</wp:posOffset>
            </wp:positionH>
            <wp:positionV relativeFrom="paragraph">
              <wp:posOffset>179705</wp:posOffset>
            </wp:positionV>
            <wp:extent cx="2527300" cy="2519680"/>
            <wp:effectExtent l="0" t="0" r="6350" b="0"/>
            <wp:wrapSquare wrapText="bothSides"/>
            <wp:docPr id="13" name="il_fi" descr="http://teamaltman.com/wp-content/uploads/2011/11/Winning-Business-Part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amaltman.com/wp-content/uploads/2011/11/Winning-Business-Partner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730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23D" w:rsidRDefault="0058723D">
      <w:pPr>
        <w:spacing w:line="240" w:lineRule="auto"/>
        <w:jc w:val="left"/>
        <w:rPr>
          <w:rFonts w:eastAsiaTheme="majorEastAsia"/>
          <w:b/>
          <w:bCs/>
          <w:spacing w:val="26"/>
          <w:sz w:val="28"/>
        </w:rPr>
      </w:pPr>
      <w:r>
        <w:br w:type="page"/>
      </w:r>
    </w:p>
    <w:p w:rsidR="0058723D" w:rsidRDefault="004A3581" w:rsidP="001A6CEA">
      <w:pPr>
        <w:pStyle w:val="Heading2SK"/>
      </w:pPr>
      <w:r w:rsidRPr="001A6CEA">
        <w:rPr>
          <w:noProof/>
          <w:lang w:eastAsia="en-GB"/>
        </w:rPr>
        <w:lastRenderedPageBreak/>
        <w:drawing>
          <wp:anchor distT="0" distB="0" distL="114300" distR="114300" simplePos="0" relativeHeight="251686912" behindDoc="0" locked="0" layoutInCell="1" allowOverlap="1" wp14:anchorId="23CC0460" wp14:editId="64D09A3C">
            <wp:simplePos x="0" y="0"/>
            <wp:positionH relativeFrom="column">
              <wp:posOffset>4351020</wp:posOffset>
            </wp:positionH>
            <wp:positionV relativeFrom="paragraph">
              <wp:posOffset>244475</wp:posOffset>
            </wp:positionV>
            <wp:extent cx="1838960" cy="1379220"/>
            <wp:effectExtent l="0" t="0" r="8890" b="0"/>
            <wp:wrapSquare wrapText="bothSides"/>
            <wp:docPr id="18" name="il_fi" descr="http://www.bestofanalytics.com/wp-content/uploads/2012/01/meeting_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stofanalytics.com/wp-content/uploads/2012/01/meeting_cartoon.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896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3D8" w:rsidRDefault="002473D8" w:rsidP="001A6CEA">
      <w:pPr>
        <w:pStyle w:val="Heading2SK"/>
      </w:pPr>
      <w:r>
        <w:t>Limited Companies</w:t>
      </w:r>
    </w:p>
    <w:p w:rsidR="002473D8" w:rsidRDefault="002473D8" w:rsidP="002473D8"/>
    <w:p w:rsidR="003A178E" w:rsidRDefault="002473D8" w:rsidP="001A6CEA">
      <w:r>
        <w:t xml:space="preserve">A </w:t>
      </w:r>
      <w:r w:rsidRPr="00545F32">
        <w:rPr>
          <w:b/>
        </w:rPr>
        <w:t>Limited Company</w:t>
      </w:r>
      <w:r>
        <w:t xml:space="preserve"> can be either private or public. It must have at least 2 </w:t>
      </w:r>
      <w:r w:rsidRPr="00E71F99">
        <w:rPr>
          <w:b/>
        </w:rPr>
        <w:t>shareholders</w:t>
      </w:r>
      <w:r>
        <w:t xml:space="preserve"> who are the owners of the business. It is usually run by a </w:t>
      </w:r>
      <w:r w:rsidRPr="001A6CEA">
        <w:rPr>
          <w:b/>
        </w:rPr>
        <w:t>Board of Directors</w:t>
      </w:r>
      <w:r>
        <w:t xml:space="preserve"> who </w:t>
      </w:r>
      <w:proofErr w:type="gramStart"/>
      <w:r>
        <w:t>are</w:t>
      </w:r>
      <w:proofErr w:type="gramEnd"/>
      <w:r>
        <w:t xml:space="preserve"> responsible </w:t>
      </w:r>
      <w:r w:rsidR="001A6CEA">
        <w:t>to the owners/shareholders of the business.</w:t>
      </w:r>
    </w:p>
    <w:p w:rsidR="001A6CEA" w:rsidRDefault="001A6CEA" w:rsidP="002473D8">
      <w:pPr>
        <w:pStyle w:val="Heading2SK"/>
      </w:pPr>
    </w:p>
    <w:p w:rsidR="002473D8" w:rsidRDefault="001A6CEA" w:rsidP="002473D8">
      <w:pPr>
        <w:pStyle w:val="Heading2SK"/>
      </w:pPr>
      <w:r>
        <w:t>Private Limited Company</w:t>
      </w:r>
    </w:p>
    <w:p w:rsidR="002473D8" w:rsidRDefault="002473D8" w:rsidP="002473D8"/>
    <w:p w:rsidR="002473D8" w:rsidRDefault="001A6CEA" w:rsidP="002473D8">
      <w:r w:rsidRPr="00545F32">
        <w:rPr>
          <w:b/>
        </w:rPr>
        <w:t>Private Limited Companies</w:t>
      </w:r>
      <w:r>
        <w:t xml:space="preserve"> must have the word “limited” or the letters “</w:t>
      </w:r>
      <w:r w:rsidRPr="001A6CEA">
        <w:rPr>
          <w:b/>
        </w:rPr>
        <w:t>Ltd</w:t>
      </w:r>
      <w:r>
        <w:t xml:space="preserve">” after their name and they are not allowed to trade their </w:t>
      </w:r>
      <w:r w:rsidRPr="0098217E">
        <w:rPr>
          <w:b/>
        </w:rPr>
        <w:t>shares</w:t>
      </w:r>
      <w:r>
        <w:t xml:space="preserve"> on the stock market. They are described as being “private” as shareholders have to be </w:t>
      </w:r>
      <w:r w:rsidRPr="0058723D">
        <w:rPr>
          <w:i/>
        </w:rPr>
        <w:t>invited</w:t>
      </w:r>
      <w:r>
        <w:t xml:space="preserve"> to become owners and cannot be purchased by members of the general public.</w:t>
      </w:r>
      <w:r w:rsidR="00E71F99">
        <w:t xml:space="preserve"> Private Limited Companies tend to be owned by families who all own a certain number of shares.</w:t>
      </w:r>
    </w:p>
    <w:p w:rsidR="001A6CEA" w:rsidRDefault="001A6CEA" w:rsidP="002473D8"/>
    <w:p w:rsidR="001A6CEA" w:rsidRDefault="001A6CEA" w:rsidP="001A6CEA">
      <w:pPr>
        <w:pStyle w:val="Heading2SK"/>
      </w:pPr>
      <w:r>
        <w:t>Public Limited Companies</w:t>
      </w:r>
    </w:p>
    <w:p w:rsidR="001A6CEA" w:rsidRDefault="001A6CEA" w:rsidP="001A6CEA"/>
    <w:p w:rsidR="00E71F99" w:rsidRDefault="001E2867" w:rsidP="001A6CEA">
      <w:r w:rsidRPr="00545F32">
        <w:rPr>
          <w:b/>
        </w:rPr>
        <w:t>Public</w:t>
      </w:r>
      <w:r w:rsidR="001A6CEA" w:rsidRPr="00545F32">
        <w:rPr>
          <w:b/>
        </w:rPr>
        <w:t xml:space="preserve"> Limi</w:t>
      </w:r>
      <w:r w:rsidRPr="00545F32">
        <w:rPr>
          <w:b/>
        </w:rPr>
        <w:t>ted Companies</w:t>
      </w:r>
      <w:r>
        <w:t xml:space="preserve"> must have the letters</w:t>
      </w:r>
      <w:r w:rsidR="001A6CEA">
        <w:t xml:space="preserve"> “</w:t>
      </w:r>
      <w:proofErr w:type="spellStart"/>
      <w:r w:rsidRPr="00E71F99">
        <w:rPr>
          <w:b/>
        </w:rPr>
        <w:t>Plc</w:t>
      </w:r>
      <w:proofErr w:type="spellEnd"/>
      <w:r w:rsidR="001A6CEA">
        <w:t>”</w:t>
      </w:r>
      <w:r>
        <w:t xml:space="preserve"> after their name and they are allowed to trade their shares on the </w:t>
      </w:r>
      <w:r w:rsidRPr="003407A2">
        <w:rPr>
          <w:b/>
        </w:rPr>
        <w:t>stock market</w:t>
      </w:r>
      <w:r>
        <w:t>. Large companies tend to operate as a plc.</w:t>
      </w:r>
      <w:r w:rsidR="00E71F99">
        <w:t xml:space="preserve"> The owners often lose control over decisions because it is the shareholders who appoint the Board of Directors to oversee the running of the business.</w:t>
      </w:r>
    </w:p>
    <w:p w:rsidR="00606253" w:rsidRDefault="00606253" w:rsidP="001A6CEA"/>
    <w:p w:rsidR="00E71F99" w:rsidRDefault="00E71F99" w:rsidP="001A6CEA">
      <w:r>
        <w:rPr>
          <w:noProof/>
          <w:lang w:eastAsia="en-GB"/>
        </w:rPr>
        <w:drawing>
          <wp:anchor distT="0" distB="0" distL="114300" distR="114300" simplePos="0" relativeHeight="251687936" behindDoc="0" locked="0" layoutInCell="1" allowOverlap="1" wp14:anchorId="31B9D4F4" wp14:editId="412B505C">
            <wp:simplePos x="0" y="0"/>
            <wp:positionH relativeFrom="column">
              <wp:posOffset>4978400</wp:posOffset>
            </wp:positionH>
            <wp:positionV relativeFrom="paragraph">
              <wp:posOffset>321945</wp:posOffset>
            </wp:positionV>
            <wp:extent cx="1148080" cy="98869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412A.tmp"/>
                    <pic:cNvPicPr/>
                  </pic:nvPicPr>
                  <pic:blipFill>
                    <a:blip r:embed="rId47">
                      <a:extLst>
                        <a:ext uri="{28A0092B-C50C-407E-A947-70E740481C1C}">
                          <a14:useLocalDpi xmlns:a14="http://schemas.microsoft.com/office/drawing/2010/main" val="0"/>
                        </a:ext>
                      </a:extLst>
                    </a:blip>
                    <a:stretch>
                      <a:fillRect/>
                    </a:stretch>
                  </pic:blipFill>
                  <pic:spPr>
                    <a:xfrm>
                      <a:off x="0" y="0"/>
                      <a:ext cx="1148080" cy="988695"/>
                    </a:xfrm>
                    <a:prstGeom prst="rect">
                      <a:avLst/>
                    </a:prstGeom>
                  </pic:spPr>
                </pic:pic>
              </a:graphicData>
            </a:graphic>
            <wp14:sizeRelH relativeFrom="page">
              <wp14:pctWidth>0</wp14:pctWidth>
            </wp14:sizeRelH>
            <wp14:sizeRelV relativeFrom="page">
              <wp14:pctHeight>0</wp14:pctHeight>
            </wp14:sizeRelV>
          </wp:anchor>
        </w:drawing>
      </w:r>
      <w:r>
        <w:t xml:space="preserve">All limited companies must register with the </w:t>
      </w:r>
      <w:r w:rsidRPr="00E71F99">
        <w:rPr>
          <w:b/>
        </w:rPr>
        <w:t>Registrar of Companies</w:t>
      </w:r>
      <w:r>
        <w:t xml:space="preserve"> which is based at Companies House in Edinburgh – for Scottish companies. </w:t>
      </w:r>
    </w:p>
    <w:p w:rsidR="00E71F99" w:rsidRDefault="00E71F99" w:rsidP="001A6CEA"/>
    <w:p w:rsidR="001E2867" w:rsidRDefault="00E71F99" w:rsidP="001A6CEA">
      <w:r>
        <w:t xml:space="preserve">There are </w:t>
      </w:r>
      <w:r w:rsidRPr="00545F32">
        <w:rPr>
          <w:u w:val="single"/>
        </w:rPr>
        <w:t xml:space="preserve">2 main legal documents </w:t>
      </w:r>
      <w:r>
        <w:t>which apply to limited companies:</w:t>
      </w:r>
    </w:p>
    <w:p w:rsidR="00E71F99" w:rsidRDefault="00E71F99" w:rsidP="001A6CEA"/>
    <w:p w:rsidR="00E71F99" w:rsidRPr="00545F32" w:rsidRDefault="0058723D" w:rsidP="0058723D">
      <w:pPr>
        <w:pStyle w:val="ListParagraph"/>
        <w:numPr>
          <w:ilvl w:val="0"/>
          <w:numId w:val="13"/>
        </w:numPr>
        <w:spacing w:line="240" w:lineRule="auto"/>
        <w:rPr>
          <w:b/>
        </w:rPr>
      </w:pPr>
      <w:r w:rsidRPr="00545F32">
        <w:rPr>
          <w:b/>
          <w:noProof/>
          <w:sz w:val="20"/>
          <w:szCs w:val="20"/>
          <w:lang w:eastAsia="en-GB"/>
        </w:rPr>
        <w:drawing>
          <wp:anchor distT="0" distB="0" distL="114300" distR="114300" simplePos="0" relativeHeight="251688960" behindDoc="0" locked="0" layoutInCell="1" allowOverlap="1" wp14:anchorId="35B6AA58" wp14:editId="3BB1D267">
            <wp:simplePos x="0" y="0"/>
            <wp:positionH relativeFrom="column">
              <wp:posOffset>3260725</wp:posOffset>
            </wp:positionH>
            <wp:positionV relativeFrom="paragraph">
              <wp:posOffset>1270</wp:posOffset>
            </wp:positionV>
            <wp:extent cx="1278255" cy="1690370"/>
            <wp:effectExtent l="0" t="0" r="0" b="0"/>
            <wp:wrapNone/>
            <wp:docPr id="16" name="il_fi" descr="http://www.wisteriaformations.co.uk/articles/wp-content/uploads/2010/01/Company-Format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steriaformations.co.uk/articles/wp-content/uploads/2010/01/Company-Formation-8.jpg"/>
                    <pic:cNvPicPr>
                      <a:picLocks noChangeAspect="1" noChangeArrowheads="1"/>
                    </pic:cNvPicPr>
                  </pic:nvPicPr>
                  <pic:blipFill>
                    <a:blip r:embed="rId48">
                      <a:extLst>
                        <a:ext uri="{BEBA8EAE-BF5A-486C-A8C5-ECC9F3942E4B}">
                          <a14:imgProps xmlns:a14="http://schemas.microsoft.com/office/drawing/2010/main">
                            <a14:imgLayer r:embed="rId49">
                              <a14:imgEffect>
                                <a14:backgroundRemoval t="1253" b="91228" l="5648" r="88704">
                                  <a14:foregroundMark x1="42857" y1="10777" x2="42857" y2="10777"/>
                                  <a14:foregroundMark x1="42857" y1="10025" x2="42857" y2="10025"/>
                                  <a14:foregroundMark x1="41196" y1="9023" x2="41196" y2="9023"/>
                                  <a14:backgroundMark x1="38206" y1="85714" x2="46179" y2="86216"/>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127825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F99" w:rsidRPr="00545F32">
        <w:rPr>
          <w:b/>
        </w:rPr>
        <w:t>Memorandum of Association</w:t>
      </w:r>
    </w:p>
    <w:p w:rsidR="00E71F99" w:rsidRPr="00545F32" w:rsidRDefault="00E71F99" w:rsidP="0058723D">
      <w:pPr>
        <w:pStyle w:val="ListParagraph"/>
        <w:numPr>
          <w:ilvl w:val="0"/>
          <w:numId w:val="13"/>
        </w:numPr>
        <w:spacing w:line="240" w:lineRule="auto"/>
        <w:rPr>
          <w:b/>
        </w:rPr>
      </w:pPr>
      <w:r w:rsidRPr="00545F32">
        <w:rPr>
          <w:b/>
        </w:rPr>
        <w:t>Articles of Association</w:t>
      </w:r>
    </w:p>
    <w:p w:rsidR="00E71F99" w:rsidRDefault="00E71F99" w:rsidP="00E71F99"/>
    <w:p w:rsidR="00E71F99" w:rsidRDefault="00E71F99" w:rsidP="00E71F99">
      <w:r>
        <w:t>These documents set out:</w:t>
      </w:r>
      <w:r w:rsidR="000E5C30" w:rsidRPr="000E5C30">
        <w:rPr>
          <w:noProof/>
          <w:sz w:val="20"/>
          <w:szCs w:val="20"/>
          <w:lang w:eastAsia="en-GB"/>
        </w:rPr>
        <w:t xml:space="preserve"> </w:t>
      </w:r>
    </w:p>
    <w:p w:rsidR="00E71F99" w:rsidRDefault="00E71F99" w:rsidP="0058723D">
      <w:pPr>
        <w:spacing w:line="240" w:lineRule="auto"/>
      </w:pPr>
    </w:p>
    <w:p w:rsidR="00E71F99" w:rsidRDefault="00E71F99" w:rsidP="0058723D">
      <w:pPr>
        <w:pStyle w:val="ListParagraph"/>
        <w:numPr>
          <w:ilvl w:val="0"/>
          <w:numId w:val="11"/>
        </w:numPr>
        <w:spacing w:line="240" w:lineRule="auto"/>
      </w:pPr>
      <w:r>
        <w:t>The details of the company</w:t>
      </w:r>
    </w:p>
    <w:p w:rsidR="00E71F99" w:rsidRDefault="00E71F99" w:rsidP="0058723D">
      <w:pPr>
        <w:pStyle w:val="ListParagraph"/>
        <w:numPr>
          <w:ilvl w:val="0"/>
          <w:numId w:val="11"/>
        </w:numPr>
        <w:spacing w:line="240" w:lineRule="auto"/>
      </w:pPr>
      <w:r>
        <w:t>The aims of the company</w:t>
      </w:r>
    </w:p>
    <w:p w:rsidR="004A3581" w:rsidRDefault="00E71F99" w:rsidP="0058723D">
      <w:pPr>
        <w:pStyle w:val="ListParagraph"/>
        <w:numPr>
          <w:ilvl w:val="0"/>
          <w:numId w:val="11"/>
        </w:numPr>
        <w:spacing w:line="240" w:lineRule="auto"/>
      </w:pPr>
      <w:r>
        <w:t>How it will be run and financed</w:t>
      </w:r>
    </w:p>
    <w:p w:rsidR="00EE6440" w:rsidRDefault="00EE6440" w:rsidP="00EE6440">
      <w:pPr>
        <w:pStyle w:val="ListParagraph"/>
        <w:spacing w:line="240" w:lineRule="auto"/>
        <w:ind w:left="360"/>
      </w:pPr>
    </w:p>
    <w:tbl>
      <w:tblPr>
        <w:tblStyle w:val="TableGrid"/>
        <w:tblW w:w="0" w:type="auto"/>
        <w:tblLook w:val="04A0" w:firstRow="1" w:lastRow="0" w:firstColumn="1" w:lastColumn="0" w:noHBand="0" w:noVBand="1"/>
      </w:tblPr>
      <w:tblGrid>
        <w:gridCol w:w="4786"/>
        <w:gridCol w:w="5068"/>
      </w:tblGrid>
      <w:tr w:rsidR="00606253" w:rsidRPr="00D97EAD" w:rsidTr="00386ECD">
        <w:trPr>
          <w:trHeight w:val="491"/>
        </w:trPr>
        <w:tc>
          <w:tcPr>
            <w:tcW w:w="4786" w:type="dxa"/>
            <w:vAlign w:val="center"/>
          </w:tcPr>
          <w:p w:rsidR="00606253" w:rsidRPr="00D97EAD" w:rsidRDefault="004A3581" w:rsidP="00606253">
            <w:pPr>
              <w:spacing w:line="276" w:lineRule="auto"/>
              <w:jc w:val="center"/>
              <w:rPr>
                <w:b/>
                <w14:glow w14:rad="63500">
                  <w14:schemeClr w14:val="accent1">
                    <w14:alpha w14:val="60000"/>
                    <w14:satMod w14:val="175000"/>
                  </w14:schemeClr>
                </w14:glow>
              </w:rPr>
            </w:pPr>
            <w:r>
              <w:br w:type="page"/>
            </w:r>
            <w:r w:rsidR="00606253" w:rsidRPr="00D97EAD">
              <w:rPr>
                <w:b/>
                <w14:glow w14:rad="63500">
                  <w14:schemeClr w14:val="accent1">
                    <w14:alpha w14:val="60000"/>
                    <w14:satMod w14:val="175000"/>
                  </w14:schemeClr>
                </w14:glow>
              </w:rPr>
              <w:t>Advantages of being an LTD</w:t>
            </w:r>
          </w:p>
        </w:tc>
        <w:tc>
          <w:tcPr>
            <w:tcW w:w="5068" w:type="dxa"/>
            <w:vAlign w:val="center"/>
          </w:tcPr>
          <w:p w:rsidR="00606253" w:rsidRPr="00D97EAD" w:rsidRDefault="00606253" w:rsidP="00606253">
            <w:pPr>
              <w:spacing w:line="276" w:lineRule="auto"/>
              <w:jc w:val="center"/>
              <w:rPr>
                <w:b/>
                <w14:glow w14:rad="63500">
                  <w14:schemeClr w14:val="accent1">
                    <w14:alpha w14:val="60000"/>
                    <w14:satMod w14:val="175000"/>
                  </w14:schemeClr>
                </w14:glow>
              </w:rPr>
            </w:pPr>
            <w:r w:rsidRPr="00D97EAD">
              <w:rPr>
                <w:b/>
                <w14:glow w14:rad="63500">
                  <w14:schemeClr w14:val="accent1">
                    <w14:alpha w14:val="60000"/>
                    <w14:satMod w14:val="175000"/>
                  </w14:schemeClr>
                </w14:glow>
              </w:rPr>
              <w:t>Disadvantages of being an LTD</w:t>
            </w:r>
          </w:p>
        </w:tc>
      </w:tr>
      <w:tr w:rsidR="00606253" w:rsidRPr="00D97EAD" w:rsidTr="00386ECD">
        <w:tc>
          <w:tcPr>
            <w:tcW w:w="4786" w:type="dxa"/>
          </w:tcPr>
          <w:p w:rsidR="00606253" w:rsidRPr="00D97EAD" w:rsidRDefault="0058723D" w:rsidP="00386ECD">
            <w:pPr>
              <w:pStyle w:val="ListParagraph"/>
              <w:numPr>
                <w:ilvl w:val="0"/>
                <w:numId w:val="9"/>
              </w:numPr>
              <w:spacing w:line="276" w:lineRule="auto"/>
            </w:pPr>
            <w:r w:rsidRPr="00D97EAD">
              <w:t xml:space="preserve">Shareholders have </w:t>
            </w:r>
            <w:r w:rsidRPr="003407A2">
              <w:rPr>
                <w:b/>
              </w:rPr>
              <w:t>limited liability</w:t>
            </w:r>
            <w:r w:rsidRPr="00D97EAD">
              <w:t>, the liability of shareholders are limited to the amount they have invested in the company. This means that if the business fails, each shareholder only loses the amount put into the business.</w:t>
            </w:r>
          </w:p>
        </w:tc>
        <w:tc>
          <w:tcPr>
            <w:tcW w:w="5068" w:type="dxa"/>
          </w:tcPr>
          <w:p w:rsidR="00606253" w:rsidRPr="00D97EAD" w:rsidRDefault="0098217E" w:rsidP="0098217E">
            <w:pPr>
              <w:pStyle w:val="ListParagraph"/>
              <w:numPr>
                <w:ilvl w:val="0"/>
                <w:numId w:val="9"/>
              </w:numPr>
              <w:spacing w:line="276" w:lineRule="auto"/>
            </w:pPr>
            <w:r>
              <w:t xml:space="preserve">Profits are shared amongst </w:t>
            </w:r>
            <w:r w:rsidR="00D97EAD" w:rsidRPr="00D97EAD">
              <w:t xml:space="preserve">more people – shareholders receive a share of the profits known as a </w:t>
            </w:r>
            <w:r w:rsidR="00D97EAD" w:rsidRPr="00D97EAD">
              <w:rPr>
                <w:b/>
              </w:rPr>
              <w:t>dividend.</w:t>
            </w:r>
            <w:r w:rsidR="00D97EAD">
              <w:rPr>
                <w:b/>
              </w:rPr>
              <w:t xml:space="preserve"> </w:t>
            </w:r>
            <w:r w:rsidR="00D97EAD">
              <w:t xml:space="preserve">The original owners of the company may </w:t>
            </w:r>
            <w:r w:rsidR="00545F32">
              <w:t>lose</w:t>
            </w:r>
            <w:r w:rsidR="00D97EAD">
              <w:t xml:space="preserve"> control.</w:t>
            </w:r>
          </w:p>
        </w:tc>
      </w:tr>
      <w:tr w:rsidR="00606253" w:rsidRPr="00D97EAD" w:rsidTr="00386ECD">
        <w:tc>
          <w:tcPr>
            <w:tcW w:w="4786" w:type="dxa"/>
          </w:tcPr>
          <w:p w:rsidR="00606253" w:rsidRPr="00D97EAD" w:rsidRDefault="0058723D" w:rsidP="0058723D">
            <w:pPr>
              <w:pStyle w:val="ListParagraph"/>
              <w:numPr>
                <w:ilvl w:val="0"/>
                <w:numId w:val="9"/>
              </w:numPr>
              <w:spacing w:line="276" w:lineRule="auto"/>
            </w:pPr>
            <w:r w:rsidRPr="003407A2">
              <w:rPr>
                <w:b/>
              </w:rPr>
              <w:t>Capital</w:t>
            </w:r>
            <w:r w:rsidRPr="00D97EAD">
              <w:t xml:space="preserve"> (money) can be raised from </w:t>
            </w:r>
            <w:r w:rsidRPr="00D97EAD">
              <w:rPr>
                <w:i/>
              </w:rPr>
              <w:t>inviting</w:t>
            </w:r>
            <w:r w:rsidRPr="00D97EAD">
              <w:t xml:space="preserve"> shareholders to buy </w:t>
            </w:r>
            <w:r w:rsidR="0098217E">
              <w:t xml:space="preserve">shares </w:t>
            </w:r>
            <w:r w:rsidRPr="00D97EAD">
              <w:t>in the business.</w:t>
            </w:r>
          </w:p>
        </w:tc>
        <w:tc>
          <w:tcPr>
            <w:tcW w:w="5068" w:type="dxa"/>
          </w:tcPr>
          <w:p w:rsidR="00606253" w:rsidRPr="00D97EAD" w:rsidRDefault="00D97EAD" w:rsidP="00386ECD">
            <w:pPr>
              <w:pStyle w:val="ListParagraph"/>
              <w:numPr>
                <w:ilvl w:val="0"/>
                <w:numId w:val="9"/>
              </w:numPr>
              <w:spacing w:line="276" w:lineRule="auto"/>
            </w:pPr>
            <w:r>
              <w:t>There is a legal process involved in setting up the business. The business must abide by the rules of the Companies Act.</w:t>
            </w:r>
          </w:p>
        </w:tc>
      </w:tr>
      <w:tr w:rsidR="00606253" w:rsidRPr="00D97EAD" w:rsidTr="00386ECD">
        <w:tc>
          <w:tcPr>
            <w:tcW w:w="4786" w:type="dxa"/>
          </w:tcPr>
          <w:p w:rsidR="00606253" w:rsidRPr="00D97EAD" w:rsidRDefault="00D97EAD" w:rsidP="00386ECD">
            <w:pPr>
              <w:pStyle w:val="ListParagraph"/>
              <w:numPr>
                <w:ilvl w:val="0"/>
                <w:numId w:val="9"/>
              </w:numPr>
              <w:spacing w:line="276" w:lineRule="auto"/>
            </w:pPr>
            <w:r w:rsidRPr="00D97EAD">
              <w:t>Shareholders may have experience and expertise they can bring to the business.</w:t>
            </w:r>
          </w:p>
        </w:tc>
        <w:tc>
          <w:tcPr>
            <w:tcW w:w="5068" w:type="dxa"/>
          </w:tcPr>
          <w:p w:rsidR="00606253" w:rsidRPr="00D97EAD" w:rsidRDefault="00D97EAD" w:rsidP="00386ECD">
            <w:pPr>
              <w:pStyle w:val="ListParagraph"/>
              <w:numPr>
                <w:ilvl w:val="0"/>
                <w:numId w:val="9"/>
              </w:numPr>
              <w:spacing w:line="276" w:lineRule="auto"/>
            </w:pPr>
            <w:r>
              <w:t>The details of the business are available to the public. Detailed records of spending, income and profits must be given to shareholders and the Registrar of Companies in Edinburgh,</w:t>
            </w:r>
          </w:p>
        </w:tc>
      </w:tr>
    </w:tbl>
    <w:p w:rsidR="00606253" w:rsidRDefault="00606253" w:rsidP="00CB684C"/>
    <w:p w:rsidR="00D97EAD" w:rsidRDefault="00D97EAD" w:rsidP="00CB684C"/>
    <w:tbl>
      <w:tblPr>
        <w:tblStyle w:val="TableGrid"/>
        <w:tblW w:w="0" w:type="auto"/>
        <w:tblLook w:val="04A0" w:firstRow="1" w:lastRow="0" w:firstColumn="1" w:lastColumn="0" w:noHBand="0" w:noVBand="1"/>
      </w:tblPr>
      <w:tblGrid>
        <w:gridCol w:w="4786"/>
        <w:gridCol w:w="5068"/>
      </w:tblGrid>
      <w:tr w:rsidR="00606253" w:rsidRPr="00D97EAD" w:rsidTr="00386ECD">
        <w:trPr>
          <w:trHeight w:val="491"/>
        </w:trPr>
        <w:tc>
          <w:tcPr>
            <w:tcW w:w="4786" w:type="dxa"/>
            <w:vAlign w:val="center"/>
          </w:tcPr>
          <w:p w:rsidR="00606253" w:rsidRPr="00D97EAD" w:rsidRDefault="00F11A68" w:rsidP="00386ECD">
            <w:pPr>
              <w:spacing w:line="276" w:lineRule="auto"/>
              <w:jc w:val="center"/>
              <w:rPr>
                <w:b/>
                <w14:glow w14:rad="63500">
                  <w14:schemeClr w14:val="accent1">
                    <w14:alpha w14:val="60000"/>
                    <w14:satMod w14:val="175000"/>
                  </w14:schemeClr>
                </w14:glow>
              </w:rPr>
            </w:pPr>
            <w:r>
              <w:rPr>
                <w:b/>
                <w14:glow w14:rad="63500">
                  <w14:schemeClr w14:val="accent1">
                    <w14:alpha w14:val="60000"/>
                    <w14:satMod w14:val="175000"/>
                  </w14:schemeClr>
                </w14:glow>
              </w:rPr>
              <w:t>Advantages of being a</w:t>
            </w:r>
            <w:r w:rsidR="00606253" w:rsidRPr="00D97EAD">
              <w:rPr>
                <w:b/>
                <w14:glow w14:rad="63500">
                  <w14:schemeClr w14:val="accent1">
                    <w14:alpha w14:val="60000"/>
                    <w14:satMod w14:val="175000"/>
                  </w14:schemeClr>
                </w14:glow>
              </w:rPr>
              <w:t xml:space="preserve"> PLC</w:t>
            </w:r>
          </w:p>
        </w:tc>
        <w:tc>
          <w:tcPr>
            <w:tcW w:w="5068" w:type="dxa"/>
            <w:vAlign w:val="center"/>
          </w:tcPr>
          <w:p w:rsidR="00606253" w:rsidRPr="00D97EAD" w:rsidRDefault="00F11A68" w:rsidP="00386ECD">
            <w:pPr>
              <w:spacing w:line="276" w:lineRule="auto"/>
              <w:jc w:val="center"/>
              <w:rPr>
                <w:b/>
                <w14:glow w14:rad="63500">
                  <w14:schemeClr w14:val="accent1">
                    <w14:alpha w14:val="60000"/>
                    <w14:satMod w14:val="175000"/>
                  </w14:schemeClr>
                </w14:glow>
              </w:rPr>
            </w:pPr>
            <w:r>
              <w:rPr>
                <w:b/>
                <w14:glow w14:rad="63500">
                  <w14:schemeClr w14:val="accent1">
                    <w14:alpha w14:val="60000"/>
                    <w14:satMod w14:val="175000"/>
                  </w14:schemeClr>
                </w14:glow>
              </w:rPr>
              <w:t>Disadvantages of being a</w:t>
            </w:r>
            <w:r w:rsidR="00606253" w:rsidRPr="00D97EAD">
              <w:rPr>
                <w:b/>
                <w14:glow w14:rad="63500">
                  <w14:schemeClr w14:val="accent1">
                    <w14:alpha w14:val="60000"/>
                    <w14:satMod w14:val="175000"/>
                  </w14:schemeClr>
                </w14:glow>
              </w:rPr>
              <w:t xml:space="preserve"> PLC</w:t>
            </w:r>
          </w:p>
        </w:tc>
      </w:tr>
      <w:tr w:rsidR="00A70442" w:rsidRPr="00D97EAD" w:rsidTr="00A70442">
        <w:trPr>
          <w:trHeight w:val="720"/>
        </w:trPr>
        <w:tc>
          <w:tcPr>
            <w:tcW w:w="4786" w:type="dxa"/>
          </w:tcPr>
          <w:p w:rsidR="00A70442" w:rsidRPr="00D97EAD" w:rsidRDefault="00A70442" w:rsidP="00386ECD">
            <w:pPr>
              <w:pStyle w:val="ListParagraph"/>
              <w:numPr>
                <w:ilvl w:val="0"/>
                <w:numId w:val="9"/>
              </w:numPr>
              <w:spacing w:line="276" w:lineRule="auto"/>
            </w:pPr>
            <w:r>
              <w:t>Shares can be traded on the stock market</w:t>
            </w:r>
          </w:p>
        </w:tc>
        <w:tc>
          <w:tcPr>
            <w:tcW w:w="5068" w:type="dxa"/>
            <w:vMerge w:val="restart"/>
          </w:tcPr>
          <w:p w:rsidR="00A70442" w:rsidRPr="00D97EAD" w:rsidRDefault="00A70442" w:rsidP="00CC22F8">
            <w:pPr>
              <w:pStyle w:val="ListParagraph"/>
              <w:numPr>
                <w:ilvl w:val="0"/>
                <w:numId w:val="9"/>
              </w:numPr>
              <w:spacing w:line="276" w:lineRule="auto"/>
            </w:pPr>
            <w:r>
              <w:t xml:space="preserve">Set-up costs of “floating” a business on the stock market are high. A </w:t>
            </w:r>
            <w:r w:rsidRPr="00CC22F8">
              <w:t>prospectus</w:t>
            </w:r>
            <w:r>
              <w:t xml:space="preserve"> with detailed business information must be available to potential shareholders. </w:t>
            </w:r>
          </w:p>
        </w:tc>
      </w:tr>
      <w:tr w:rsidR="00A70442" w:rsidRPr="00D97EAD" w:rsidTr="00386ECD">
        <w:trPr>
          <w:trHeight w:val="720"/>
        </w:trPr>
        <w:tc>
          <w:tcPr>
            <w:tcW w:w="4786" w:type="dxa"/>
          </w:tcPr>
          <w:p w:rsidR="00A70442" w:rsidRPr="00D97EAD" w:rsidRDefault="00A70442" w:rsidP="00386ECD">
            <w:pPr>
              <w:pStyle w:val="ListParagraph"/>
              <w:numPr>
                <w:ilvl w:val="0"/>
                <w:numId w:val="9"/>
              </w:numPr>
              <w:spacing w:line="276" w:lineRule="auto"/>
            </w:pPr>
            <w:r>
              <w:t>Easy to raise large amounts of finance due to their size</w:t>
            </w:r>
          </w:p>
        </w:tc>
        <w:tc>
          <w:tcPr>
            <w:tcW w:w="5068" w:type="dxa"/>
            <w:vMerge/>
          </w:tcPr>
          <w:p w:rsidR="00A70442" w:rsidRDefault="00A70442" w:rsidP="00CC22F8">
            <w:pPr>
              <w:pStyle w:val="ListParagraph"/>
              <w:numPr>
                <w:ilvl w:val="0"/>
                <w:numId w:val="9"/>
              </w:numPr>
              <w:spacing w:line="276" w:lineRule="auto"/>
            </w:pPr>
          </w:p>
        </w:tc>
      </w:tr>
      <w:tr w:rsidR="00A70442" w:rsidRPr="00D97EAD" w:rsidTr="00CC22F8">
        <w:trPr>
          <w:trHeight w:val="720"/>
        </w:trPr>
        <w:tc>
          <w:tcPr>
            <w:tcW w:w="4786" w:type="dxa"/>
            <w:vMerge w:val="restart"/>
          </w:tcPr>
          <w:p w:rsidR="00A70442" w:rsidRPr="00D97EAD" w:rsidRDefault="00A70442" w:rsidP="00386ECD">
            <w:pPr>
              <w:pStyle w:val="ListParagraph"/>
              <w:numPr>
                <w:ilvl w:val="0"/>
                <w:numId w:val="9"/>
              </w:numPr>
              <w:spacing w:line="276" w:lineRule="auto"/>
            </w:pPr>
            <w:r>
              <w:t xml:space="preserve">Shareholders have </w:t>
            </w:r>
            <w:r w:rsidRPr="003407A2">
              <w:rPr>
                <w:b/>
              </w:rPr>
              <w:t>limited liability</w:t>
            </w:r>
            <w:r>
              <w:t xml:space="preserve">. If you bought shares on the </w:t>
            </w:r>
            <w:r w:rsidRPr="003407A2">
              <w:rPr>
                <w:b/>
              </w:rPr>
              <w:t>stock market</w:t>
            </w:r>
            <w:r>
              <w:t xml:space="preserve"> your losses are limited to how much you invested.</w:t>
            </w:r>
          </w:p>
        </w:tc>
        <w:tc>
          <w:tcPr>
            <w:tcW w:w="5068" w:type="dxa"/>
          </w:tcPr>
          <w:p w:rsidR="00A70442" w:rsidRPr="00D97EAD" w:rsidRDefault="00A70442" w:rsidP="00386ECD">
            <w:pPr>
              <w:pStyle w:val="ListParagraph"/>
              <w:numPr>
                <w:ilvl w:val="0"/>
                <w:numId w:val="9"/>
              </w:numPr>
              <w:spacing w:line="276" w:lineRule="auto"/>
            </w:pPr>
            <w:r>
              <w:t xml:space="preserve">Many legal documents are required to set up a </w:t>
            </w:r>
            <w:proofErr w:type="spellStart"/>
            <w:r>
              <w:t>plc</w:t>
            </w:r>
            <w:proofErr w:type="spellEnd"/>
            <w:r>
              <w:t xml:space="preserve"> – it is complicated and expensive.</w:t>
            </w:r>
          </w:p>
        </w:tc>
      </w:tr>
      <w:tr w:rsidR="00A70442" w:rsidRPr="00D97EAD" w:rsidTr="00386ECD">
        <w:trPr>
          <w:trHeight w:val="720"/>
        </w:trPr>
        <w:tc>
          <w:tcPr>
            <w:tcW w:w="4786" w:type="dxa"/>
            <w:vMerge/>
          </w:tcPr>
          <w:p w:rsidR="00A70442" w:rsidRDefault="00A70442" w:rsidP="00386ECD">
            <w:pPr>
              <w:pStyle w:val="ListParagraph"/>
              <w:numPr>
                <w:ilvl w:val="0"/>
                <w:numId w:val="9"/>
              </w:numPr>
              <w:spacing w:line="276" w:lineRule="auto"/>
            </w:pPr>
          </w:p>
        </w:tc>
        <w:tc>
          <w:tcPr>
            <w:tcW w:w="5068" w:type="dxa"/>
          </w:tcPr>
          <w:p w:rsidR="00A70442" w:rsidRPr="00D97EAD" w:rsidRDefault="00A70442" w:rsidP="00386ECD">
            <w:pPr>
              <w:pStyle w:val="ListParagraph"/>
              <w:numPr>
                <w:ilvl w:val="0"/>
                <w:numId w:val="9"/>
              </w:numPr>
              <w:spacing w:line="276" w:lineRule="auto"/>
            </w:pPr>
            <w:proofErr w:type="spellStart"/>
            <w:proofErr w:type="gramStart"/>
            <w:r>
              <w:t>Plc’s</w:t>
            </w:r>
            <w:proofErr w:type="spellEnd"/>
            <w:proofErr w:type="gramEnd"/>
            <w:r>
              <w:t xml:space="preserve"> must publish their yearly accounts. They are available to shareholders, the public and competitors for inspection!</w:t>
            </w:r>
          </w:p>
        </w:tc>
      </w:tr>
      <w:tr w:rsidR="00A70442" w:rsidRPr="00D97EAD" w:rsidTr="00A70442">
        <w:tc>
          <w:tcPr>
            <w:tcW w:w="4786" w:type="dxa"/>
            <w:tcBorders>
              <w:bottom w:val="single" w:sz="4" w:space="0" w:color="auto"/>
            </w:tcBorders>
          </w:tcPr>
          <w:p w:rsidR="00A70442" w:rsidRPr="00D97EAD" w:rsidRDefault="00A70442" w:rsidP="00386ECD">
            <w:pPr>
              <w:pStyle w:val="ListParagraph"/>
              <w:numPr>
                <w:ilvl w:val="0"/>
                <w:numId w:val="9"/>
              </w:numPr>
              <w:spacing w:line="276" w:lineRule="auto"/>
            </w:pPr>
            <w:r>
              <w:t>They can sell shares at any time so this means they can raise finance easily for large projects.</w:t>
            </w:r>
          </w:p>
        </w:tc>
        <w:tc>
          <w:tcPr>
            <w:tcW w:w="5068" w:type="dxa"/>
          </w:tcPr>
          <w:p w:rsidR="00A70442" w:rsidRPr="00D97EAD" w:rsidRDefault="00A70442" w:rsidP="00386ECD">
            <w:pPr>
              <w:pStyle w:val="ListParagraph"/>
              <w:numPr>
                <w:ilvl w:val="0"/>
                <w:numId w:val="9"/>
              </w:numPr>
              <w:spacing w:line="276" w:lineRule="auto"/>
            </w:pPr>
            <w:r>
              <w:t>They have no control over who buys their shares.</w:t>
            </w:r>
          </w:p>
        </w:tc>
      </w:tr>
      <w:tr w:rsidR="00A70442" w:rsidRPr="00D97EAD" w:rsidTr="00A70442">
        <w:trPr>
          <w:trHeight w:val="445"/>
        </w:trPr>
        <w:tc>
          <w:tcPr>
            <w:tcW w:w="4786" w:type="dxa"/>
            <w:tcBorders>
              <w:left w:val="nil"/>
              <w:bottom w:val="nil"/>
            </w:tcBorders>
          </w:tcPr>
          <w:p w:rsidR="00A70442" w:rsidRPr="00D97EAD" w:rsidRDefault="00A70442" w:rsidP="00A70442">
            <w:pPr>
              <w:pStyle w:val="ListParagraph"/>
              <w:spacing w:line="276" w:lineRule="auto"/>
              <w:ind w:left="360"/>
            </w:pPr>
            <w:r>
              <w:rPr>
                <w:b/>
                <w:noProof/>
                <w:lang w:eastAsia="en-GB"/>
              </w:rPr>
              <w:drawing>
                <wp:anchor distT="0" distB="0" distL="114300" distR="114300" simplePos="0" relativeHeight="251691008" behindDoc="0" locked="0" layoutInCell="1" allowOverlap="1" wp14:anchorId="2FE18A7E" wp14:editId="7A8ACBC7">
                  <wp:simplePos x="0" y="0"/>
                  <wp:positionH relativeFrom="column">
                    <wp:posOffset>630186</wp:posOffset>
                  </wp:positionH>
                  <wp:positionV relativeFrom="paragraph">
                    <wp:posOffset>91144</wp:posOffset>
                  </wp:positionV>
                  <wp:extent cx="1610597" cy="1726363"/>
                  <wp:effectExtent l="0" t="0" r="889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CB82D.tmp"/>
                          <pic:cNvPicPr/>
                        </pic:nvPicPr>
                        <pic:blipFill>
                          <a:blip r:embed="rId50">
                            <a:extLst>
                              <a:ext uri="{28A0092B-C50C-407E-A947-70E740481C1C}">
                                <a14:useLocalDpi xmlns:a14="http://schemas.microsoft.com/office/drawing/2010/main" val="0"/>
                              </a:ext>
                            </a:extLst>
                          </a:blip>
                          <a:stretch>
                            <a:fillRect/>
                          </a:stretch>
                        </pic:blipFill>
                        <pic:spPr>
                          <a:xfrm>
                            <a:off x="0" y="0"/>
                            <a:ext cx="1610597" cy="1726363"/>
                          </a:xfrm>
                          <a:prstGeom prst="rect">
                            <a:avLst/>
                          </a:prstGeom>
                        </pic:spPr>
                      </pic:pic>
                    </a:graphicData>
                  </a:graphic>
                  <wp14:sizeRelH relativeFrom="page">
                    <wp14:pctWidth>0</wp14:pctWidth>
                  </wp14:sizeRelH>
                  <wp14:sizeRelV relativeFrom="page">
                    <wp14:pctHeight>0</wp14:pctHeight>
                  </wp14:sizeRelV>
                </wp:anchor>
              </w:drawing>
            </w:r>
          </w:p>
        </w:tc>
        <w:tc>
          <w:tcPr>
            <w:tcW w:w="5068" w:type="dxa"/>
          </w:tcPr>
          <w:p w:rsidR="00A70442" w:rsidRPr="00D97EAD" w:rsidRDefault="00A70442" w:rsidP="00386ECD">
            <w:pPr>
              <w:pStyle w:val="ListParagraph"/>
              <w:numPr>
                <w:ilvl w:val="0"/>
                <w:numId w:val="9"/>
              </w:numPr>
              <w:spacing w:line="276" w:lineRule="auto"/>
            </w:pPr>
            <w:r>
              <w:t xml:space="preserve">Sometimes </w:t>
            </w:r>
            <w:proofErr w:type="spellStart"/>
            <w:r>
              <w:t>plc’s</w:t>
            </w:r>
            <w:proofErr w:type="spellEnd"/>
            <w:r>
              <w:t xml:space="preserve"> can become so large that they become inefficient and are unable to remain competitive within the market</w:t>
            </w:r>
          </w:p>
        </w:tc>
      </w:tr>
    </w:tbl>
    <w:p w:rsidR="00606253" w:rsidRPr="00A70442" w:rsidRDefault="00606253">
      <w:pPr>
        <w:spacing w:line="240" w:lineRule="auto"/>
        <w:jc w:val="left"/>
        <w:rPr>
          <w:b/>
        </w:rPr>
      </w:pPr>
      <w:r>
        <w:br w:type="page"/>
      </w:r>
    </w:p>
    <w:p w:rsidR="00902DFF" w:rsidRDefault="00902DFF" w:rsidP="00CB684C"/>
    <w:p w:rsidR="00B239C2" w:rsidRDefault="00B239C2" w:rsidP="00B239C2">
      <w:pPr>
        <w:pStyle w:val="Heading2SK"/>
      </w:pPr>
      <w:r>
        <w:t>Franchises</w:t>
      </w:r>
    </w:p>
    <w:p w:rsidR="00B239C2" w:rsidRDefault="00BA3DED" w:rsidP="00B239C2">
      <w:r>
        <w:rPr>
          <w:noProof/>
          <w:lang w:eastAsia="en-GB"/>
        </w:rPr>
        <w:drawing>
          <wp:anchor distT="0" distB="0" distL="114300" distR="114300" simplePos="0" relativeHeight="251692032" behindDoc="0" locked="0" layoutInCell="1" allowOverlap="1" wp14:anchorId="39B8807D" wp14:editId="7626042A">
            <wp:simplePos x="0" y="0"/>
            <wp:positionH relativeFrom="column">
              <wp:posOffset>-71755</wp:posOffset>
            </wp:positionH>
            <wp:positionV relativeFrom="paragraph">
              <wp:posOffset>27940</wp:posOffset>
            </wp:positionV>
            <wp:extent cx="1637030" cy="1651000"/>
            <wp:effectExtent l="0" t="0" r="127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CB967.tmp"/>
                    <pic:cNvPicPr/>
                  </pic:nvPicPr>
                  <pic:blipFill>
                    <a:blip r:embed="rId51">
                      <a:extLst>
                        <a:ext uri="{28A0092B-C50C-407E-A947-70E740481C1C}">
                          <a14:useLocalDpi xmlns:a14="http://schemas.microsoft.com/office/drawing/2010/main" val="0"/>
                        </a:ext>
                      </a:extLst>
                    </a:blip>
                    <a:stretch>
                      <a:fillRect/>
                    </a:stretch>
                  </pic:blipFill>
                  <pic:spPr>
                    <a:xfrm>
                      <a:off x="0" y="0"/>
                      <a:ext cx="1637030" cy="1651000"/>
                    </a:xfrm>
                    <a:prstGeom prst="rect">
                      <a:avLst/>
                    </a:prstGeom>
                  </pic:spPr>
                </pic:pic>
              </a:graphicData>
            </a:graphic>
            <wp14:sizeRelH relativeFrom="page">
              <wp14:pctWidth>0</wp14:pctWidth>
            </wp14:sizeRelH>
            <wp14:sizeRelV relativeFrom="page">
              <wp14:pctHeight>0</wp14:pctHeight>
            </wp14:sizeRelV>
          </wp:anchor>
        </w:drawing>
      </w:r>
    </w:p>
    <w:p w:rsidR="00B239C2" w:rsidRDefault="00B239C2" w:rsidP="00B239C2">
      <w:r>
        <w:t xml:space="preserve">A </w:t>
      </w:r>
      <w:r w:rsidRPr="00B239C2">
        <w:rPr>
          <w:b/>
        </w:rPr>
        <w:t>franchise</w:t>
      </w:r>
      <w:r>
        <w:t xml:space="preserve"> is a business which operates under the name of another business. It allows an individual or group of individuals to use an established business name and sell the business’s products or services. There are many successful franchises such as Subway and the Body Shop.</w:t>
      </w:r>
    </w:p>
    <w:p w:rsidR="00B239C2" w:rsidRDefault="00B239C2" w:rsidP="00B239C2"/>
    <w:p w:rsidR="00B239C2" w:rsidRDefault="00B239C2" w:rsidP="00B239C2">
      <w:r>
        <w:t xml:space="preserve">The </w:t>
      </w:r>
      <w:r w:rsidRPr="00B239C2">
        <w:rPr>
          <w:b/>
        </w:rPr>
        <w:t>franchisee</w:t>
      </w:r>
      <w:r>
        <w:t xml:space="preserve"> pays to operate with the business name. The person or firm who owns the business is called the </w:t>
      </w:r>
      <w:r w:rsidRPr="00BA3DED">
        <w:rPr>
          <w:b/>
        </w:rPr>
        <w:t>franchisor</w:t>
      </w:r>
      <w:r>
        <w:t xml:space="preserve">. </w:t>
      </w:r>
    </w:p>
    <w:p w:rsidR="00B239C2" w:rsidRDefault="00B239C2" w:rsidP="00B239C2">
      <w:pPr>
        <w:spacing w:line="240" w:lineRule="auto"/>
        <w:jc w:val="left"/>
      </w:pPr>
    </w:p>
    <w:tbl>
      <w:tblPr>
        <w:tblStyle w:val="TableGrid"/>
        <w:tblW w:w="0" w:type="auto"/>
        <w:tblLook w:val="04A0" w:firstRow="1" w:lastRow="0" w:firstColumn="1" w:lastColumn="0" w:noHBand="0" w:noVBand="1"/>
      </w:tblPr>
      <w:tblGrid>
        <w:gridCol w:w="4786"/>
        <w:gridCol w:w="5068"/>
      </w:tblGrid>
      <w:tr w:rsidR="00B239C2" w:rsidRPr="00E945CC" w:rsidTr="00386ECD">
        <w:trPr>
          <w:trHeight w:val="491"/>
        </w:trPr>
        <w:tc>
          <w:tcPr>
            <w:tcW w:w="4786" w:type="dxa"/>
            <w:vAlign w:val="center"/>
          </w:tcPr>
          <w:p w:rsidR="00B239C2" w:rsidRPr="00E945CC" w:rsidRDefault="00B239C2" w:rsidP="00B239C2">
            <w:pPr>
              <w:spacing w:line="276" w:lineRule="auto"/>
              <w:jc w:val="center"/>
              <w:rPr>
                <w:b/>
                <w14:glow w14:rad="63500">
                  <w14:schemeClr w14:val="accent1">
                    <w14:alpha w14:val="60000"/>
                    <w14:satMod w14:val="175000"/>
                  </w14:schemeClr>
                </w14:glow>
              </w:rPr>
            </w:pPr>
            <w:r w:rsidRPr="00E945CC">
              <w:rPr>
                <w:b/>
                <w14:glow w14:rad="63500">
                  <w14:schemeClr w14:val="accent1">
                    <w14:alpha w14:val="60000"/>
                    <w14:satMod w14:val="175000"/>
                  </w14:schemeClr>
                </w14:glow>
              </w:rPr>
              <w:t xml:space="preserve">Advantages of being a </w:t>
            </w:r>
            <w:r>
              <w:rPr>
                <w:b/>
                <w14:glow w14:rad="63500">
                  <w14:schemeClr w14:val="accent1">
                    <w14:alpha w14:val="60000"/>
                    <w14:satMod w14:val="175000"/>
                  </w14:schemeClr>
                </w14:glow>
              </w:rPr>
              <w:t>franchise</w:t>
            </w:r>
          </w:p>
        </w:tc>
        <w:tc>
          <w:tcPr>
            <w:tcW w:w="5068" w:type="dxa"/>
            <w:vAlign w:val="center"/>
          </w:tcPr>
          <w:p w:rsidR="00B239C2" w:rsidRPr="00E945CC" w:rsidRDefault="00B239C2" w:rsidP="00B239C2">
            <w:pPr>
              <w:spacing w:line="276" w:lineRule="auto"/>
              <w:jc w:val="center"/>
              <w:rPr>
                <w:b/>
                <w14:glow w14:rad="63500">
                  <w14:schemeClr w14:val="accent1">
                    <w14:alpha w14:val="60000"/>
                    <w14:satMod w14:val="175000"/>
                  </w14:schemeClr>
                </w14:glow>
              </w:rPr>
            </w:pPr>
            <w:r w:rsidRPr="00E945CC">
              <w:rPr>
                <w:b/>
                <w14:glow w14:rad="63500">
                  <w14:schemeClr w14:val="accent1">
                    <w14:alpha w14:val="60000"/>
                    <w14:satMod w14:val="175000"/>
                  </w14:schemeClr>
                </w14:glow>
              </w:rPr>
              <w:t xml:space="preserve">Disadvantages of being a </w:t>
            </w:r>
            <w:r>
              <w:rPr>
                <w:b/>
                <w14:glow w14:rad="63500">
                  <w14:schemeClr w14:val="accent1">
                    <w14:alpha w14:val="60000"/>
                    <w14:satMod w14:val="175000"/>
                  </w14:schemeClr>
                </w14:glow>
              </w:rPr>
              <w:t>franchise</w:t>
            </w:r>
          </w:p>
        </w:tc>
      </w:tr>
      <w:tr w:rsidR="00B239C2" w:rsidTr="00386ECD">
        <w:tc>
          <w:tcPr>
            <w:tcW w:w="4786" w:type="dxa"/>
          </w:tcPr>
          <w:p w:rsidR="00B239C2" w:rsidRPr="003D49B9" w:rsidRDefault="00BA3DED" w:rsidP="00386ECD">
            <w:pPr>
              <w:pStyle w:val="ListParagraph"/>
              <w:numPr>
                <w:ilvl w:val="0"/>
                <w:numId w:val="9"/>
              </w:numPr>
              <w:spacing w:line="276" w:lineRule="auto"/>
              <w:rPr>
                <w:sz w:val="23"/>
                <w:szCs w:val="23"/>
              </w:rPr>
            </w:pPr>
            <w:r>
              <w:rPr>
                <w:sz w:val="23"/>
                <w:szCs w:val="23"/>
              </w:rPr>
              <w:t xml:space="preserve">Business benefits from established reputation and </w:t>
            </w:r>
            <w:r w:rsidRPr="007A4D70">
              <w:rPr>
                <w:b/>
                <w:sz w:val="23"/>
                <w:szCs w:val="23"/>
              </w:rPr>
              <w:t>brand name</w:t>
            </w:r>
            <w:r>
              <w:rPr>
                <w:sz w:val="23"/>
                <w:szCs w:val="23"/>
              </w:rPr>
              <w:t xml:space="preserve"> is already well-known to customers.</w:t>
            </w:r>
          </w:p>
        </w:tc>
        <w:tc>
          <w:tcPr>
            <w:tcW w:w="5068" w:type="dxa"/>
          </w:tcPr>
          <w:p w:rsidR="00B239C2" w:rsidRPr="003D49B9" w:rsidRDefault="00BA3DED" w:rsidP="00386ECD">
            <w:pPr>
              <w:pStyle w:val="ListParagraph"/>
              <w:numPr>
                <w:ilvl w:val="0"/>
                <w:numId w:val="9"/>
              </w:numPr>
              <w:spacing w:line="276" w:lineRule="auto"/>
              <w:rPr>
                <w:sz w:val="23"/>
                <w:szCs w:val="23"/>
              </w:rPr>
            </w:pPr>
            <w:r>
              <w:rPr>
                <w:sz w:val="23"/>
                <w:szCs w:val="23"/>
              </w:rPr>
              <w:t>The franchisee is told exactly how to run the business – store layout, products to sell, prices, promotions.</w:t>
            </w:r>
          </w:p>
        </w:tc>
      </w:tr>
      <w:tr w:rsidR="00B239C2" w:rsidTr="00386ECD">
        <w:tc>
          <w:tcPr>
            <w:tcW w:w="4786" w:type="dxa"/>
          </w:tcPr>
          <w:p w:rsidR="00B239C2" w:rsidRPr="003D49B9" w:rsidRDefault="00BA3DED" w:rsidP="00386ECD">
            <w:pPr>
              <w:pStyle w:val="ListParagraph"/>
              <w:numPr>
                <w:ilvl w:val="0"/>
                <w:numId w:val="9"/>
              </w:numPr>
              <w:spacing w:line="276" w:lineRule="auto"/>
              <w:rPr>
                <w:sz w:val="23"/>
                <w:szCs w:val="23"/>
              </w:rPr>
            </w:pPr>
            <w:r>
              <w:rPr>
                <w:sz w:val="23"/>
                <w:szCs w:val="23"/>
              </w:rPr>
              <w:t>Economies of scale – bulk buying of ingredients and stock</w:t>
            </w:r>
          </w:p>
        </w:tc>
        <w:tc>
          <w:tcPr>
            <w:tcW w:w="5068" w:type="dxa"/>
          </w:tcPr>
          <w:p w:rsidR="00B239C2" w:rsidRPr="003D49B9" w:rsidRDefault="00BA3DED" w:rsidP="00386ECD">
            <w:pPr>
              <w:pStyle w:val="ListParagraph"/>
              <w:numPr>
                <w:ilvl w:val="0"/>
                <w:numId w:val="9"/>
              </w:numPr>
              <w:spacing w:line="276" w:lineRule="auto"/>
              <w:rPr>
                <w:sz w:val="23"/>
                <w:szCs w:val="23"/>
              </w:rPr>
            </w:pPr>
            <w:r>
              <w:rPr>
                <w:sz w:val="23"/>
                <w:szCs w:val="23"/>
              </w:rPr>
              <w:t>Franchisee can only purchase from the fra</w:t>
            </w:r>
            <w:r w:rsidR="00CA5C16">
              <w:rPr>
                <w:sz w:val="23"/>
                <w:szCs w:val="23"/>
              </w:rPr>
              <w:t>nchiso</w:t>
            </w:r>
            <w:r>
              <w:rPr>
                <w:sz w:val="23"/>
                <w:szCs w:val="23"/>
              </w:rPr>
              <w:t>r.</w:t>
            </w:r>
          </w:p>
        </w:tc>
      </w:tr>
      <w:tr w:rsidR="00BA3DED" w:rsidTr="00386ECD">
        <w:tc>
          <w:tcPr>
            <w:tcW w:w="4786" w:type="dxa"/>
          </w:tcPr>
          <w:p w:rsidR="00BA3DED" w:rsidRDefault="00CA5C16" w:rsidP="00386ECD">
            <w:pPr>
              <w:pStyle w:val="ListParagraph"/>
              <w:numPr>
                <w:ilvl w:val="0"/>
                <w:numId w:val="9"/>
              </w:numPr>
              <w:spacing w:line="276" w:lineRule="auto"/>
              <w:rPr>
                <w:sz w:val="23"/>
                <w:szCs w:val="23"/>
              </w:rPr>
            </w:pPr>
            <w:r>
              <w:rPr>
                <w:sz w:val="23"/>
                <w:szCs w:val="23"/>
              </w:rPr>
              <w:t>Franchiso</w:t>
            </w:r>
            <w:r w:rsidR="002620AE">
              <w:rPr>
                <w:sz w:val="23"/>
                <w:szCs w:val="23"/>
              </w:rPr>
              <w:t xml:space="preserve">r will advertise nationally therefore little advertising needs to be done by the franchisee. </w:t>
            </w:r>
          </w:p>
        </w:tc>
        <w:tc>
          <w:tcPr>
            <w:tcW w:w="5068" w:type="dxa"/>
          </w:tcPr>
          <w:p w:rsidR="00BA3DED" w:rsidRPr="003D49B9" w:rsidRDefault="00CA5C16" w:rsidP="00386ECD">
            <w:pPr>
              <w:pStyle w:val="ListParagraph"/>
              <w:numPr>
                <w:ilvl w:val="0"/>
                <w:numId w:val="9"/>
              </w:numPr>
              <w:spacing w:line="276" w:lineRule="auto"/>
              <w:rPr>
                <w:sz w:val="23"/>
                <w:szCs w:val="23"/>
              </w:rPr>
            </w:pPr>
            <w:r>
              <w:rPr>
                <w:sz w:val="23"/>
                <w:szCs w:val="23"/>
              </w:rPr>
              <w:t>Franchiso</w:t>
            </w:r>
            <w:r w:rsidR="00BA3DED">
              <w:rPr>
                <w:sz w:val="23"/>
                <w:szCs w:val="23"/>
              </w:rPr>
              <w:t xml:space="preserve">r will receive a percentage of the profits </w:t>
            </w:r>
            <w:r w:rsidR="002620AE">
              <w:rPr>
                <w:sz w:val="23"/>
                <w:szCs w:val="23"/>
              </w:rPr>
              <w:t xml:space="preserve">or a </w:t>
            </w:r>
            <w:r w:rsidR="002620AE" w:rsidRPr="002620AE">
              <w:rPr>
                <w:b/>
                <w:sz w:val="23"/>
                <w:szCs w:val="23"/>
              </w:rPr>
              <w:t>royalty</w:t>
            </w:r>
            <w:r w:rsidR="002620AE">
              <w:rPr>
                <w:sz w:val="23"/>
                <w:szCs w:val="23"/>
              </w:rPr>
              <w:t xml:space="preserve"> </w:t>
            </w:r>
            <w:r w:rsidR="00BA3DED">
              <w:rPr>
                <w:sz w:val="23"/>
                <w:szCs w:val="23"/>
              </w:rPr>
              <w:t>from each individual franchise.</w:t>
            </w:r>
          </w:p>
        </w:tc>
      </w:tr>
    </w:tbl>
    <w:p w:rsidR="00524756" w:rsidRDefault="00524756" w:rsidP="00CB684C"/>
    <w:p w:rsidR="00647E9F" w:rsidRDefault="003444D9" w:rsidP="00647E9F">
      <w:pPr>
        <w:pStyle w:val="Heading2SK"/>
      </w:pPr>
      <w:r>
        <w:t>Co-operatives</w:t>
      </w:r>
    </w:p>
    <w:p w:rsidR="003444D9" w:rsidRDefault="003444D9" w:rsidP="003444D9">
      <w:r>
        <w:t xml:space="preserve">A </w:t>
      </w:r>
      <w:r w:rsidRPr="007A4D70">
        <w:rPr>
          <w:b/>
        </w:rPr>
        <w:t>co-operative</w:t>
      </w:r>
      <w:r>
        <w:t>, or co-op, is where a number of individuals or businesses work together to achieve a common purpose. They are normally formed so individuals and small businesses can benefit from being part of a larger group, meaning they have more power to buy or bargain.</w:t>
      </w:r>
    </w:p>
    <w:p w:rsidR="003444D9" w:rsidRDefault="00E579A8" w:rsidP="003444D9">
      <w:r>
        <w:rPr>
          <w:noProof/>
          <w:lang w:eastAsia="en-GB"/>
        </w:rPr>
        <w:drawing>
          <wp:anchor distT="0" distB="0" distL="114300" distR="114300" simplePos="0" relativeHeight="251718656" behindDoc="0" locked="0" layoutInCell="1" allowOverlap="1" wp14:anchorId="2B7AA769" wp14:editId="1B752D0E">
            <wp:simplePos x="0" y="0"/>
            <wp:positionH relativeFrom="column">
              <wp:posOffset>5213985</wp:posOffset>
            </wp:positionH>
            <wp:positionV relativeFrom="paragraph">
              <wp:posOffset>156845</wp:posOffset>
            </wp:positionV>
            <wp:extent cx="882015" cy="125603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9FE8.tmp"/>
                    <pic:cNvPicPr/>
                  </pic:nvPicPr>
                  <pic:blipFill>
                    <a:blip r:embed="rId52">
                      <a:extLst>
                        <a:ext uri="{28A0092B-C50C-407E-A947-70E740481C1C}">
                          <a14:useLocalDpi xmlns:a14="http://schemas.microsoft.com/office/drawing/2010/main" val="0"/>
                        </a:ext>
                      </a:extLst>
                    </a:blip>
                    <a:stretch>
                      <a:fillRect/>
                    </a:stretch>
                  </pic:blipFill>
                  <pic:spPr>
                    <a:xfrm>
                      <a:off x="0" y="0"/>
                      <a:ext cx="882015" cy="1256030"/>
                    </a:xfrm>
                    <a:prstGeom prst="rect">
                      <a:avLst/>
                    </a:prstGeom>
                  </pic:spPr>
                </pic:pic>
              </a:graphicData>
            </a:graphic>
            <wp14:sizeRelH relativeFrom="page">
              <wp14:pctWidth>0</wp14:pctWidth>
            </wp14:sizeRelH>
            <wp14:sizeRelV relativeFrom="page">
              <wp14:pctHeight>0</wp14:pctHeight>
            </wp14:sizeRelV>
          </wp:anchor>
        </w:drawing>
      </w:r>
    </w:p>
    <w:p w:rsidR="00647E9F" w:rsidRDefault="001242D6" w:rsidP="003444D9">
      <w:r>
        <w:rPr>
          <w:noProof/>
          <w:lang w:eastAsia="en-GB"/>
        </w:rPr>
        <w:drawing>
          <wp:anchor distT="0" distB="0" distL="114300" distR="114300" simplePos="0" relativeHeight="251693056" behindDoc="1" locked="0" layoutInCell="1" allowOverlap="1" wp14:anchorId="794E379E" wp14:editId="48B897D1">
            <wp:simplePos x="0" y="0"/>
            <wp:positionH relativeFrom="column">
              <wp:posOffset>3357880</wp:posOffset>
            </wp:positionH>
            <wp:positionV relativeFrom="paragraph">
              <wp:posOffset>554355</wp:posOffset>
            </wp:positionV>
            <wp:extent cx="1621790" cy="594995"/>
            <wp:effectExtent l="0" t="0" r="0" b="0"/>
            <wp:wrapTight wrapText="bothSides">
              <wp:wrapPolygon edited="0">
                <wp:start x="0" y="0"/>
                <wp:lineTo x="0" y="20747"/>
                <wp:lineTo x="21312" y="20747"/>
                <wp:lineTo x="2131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CAC3E.tmp"/>
                    <pic:cNvPicPr/>
                  </pic:nvPicPr>
                  <pic:blipFill>
                    <a:blip r:embed="rId53">
                      <a:extLst>
                        <a:ext uri="{28A0092B-C50C-407E-A947-70E740481C1C}">
                          <a14:useLocalDpi xmlns:a14="http://schemas.microsoft.com/office/drawing/2010/main" val="0"/>
                        </a:ext>
                      </a:extLst>
                    </a:blip>
                    <a:stretch>
                      <a:fillRect/>
                    </a:stretch>
                  </pic:blipFill>
                  <pic:spPr>
                    <a:xfrm>
                      <a:off x="0" y="0"/>
                      <a:ext cx="1621790" cy="594995"/>
                    </a:xfrm>
                    <a:prstGeom prst="rect">
                      <a:avLst/>
                    </a:prstGeom>
                  </pic:spPr>
                </pic:pic>
              </a:graphicData>
            </a:graphic>
            <wp14:sizeRelH relativeFrom="page">
              <wp14:pctWidth>0</wp14:pctWidth>
            </wp14:sizeRelH>
            <wp14:sizeRelV relativeFrom="page">
              <wp14:pctHeight>0</wp14:pctHeight>
            </wp14:sizeRelV>
          </wp:anchor>
        </w:drawing>
      </w:r>
      <w:r w:rsidR="003444D9">
        <w:t>Co-ops are normally more focussed on the members of the co-op (either workers or customers), the local community and the world community and not just making</w:t>
      </w:r>
      <w:r w:rsidR="00E579A8">
        <w:t xml:space="preserve"> profits for the owners</w:t>
      </w:r>
      <w:r w:rsidR="003444D9">
        <w:t>.</w:t>
      </w:r>
    </w:p>
    <w:p w:rsidR="003444D9" w:rsidRDefault="003444D9" w:rsidP="003444D9"/>
    <w:p w:rsidR="00E579A8" w:rsidRDefault="00E579A8" w:rsidP="003444D9"/>
    <w:tbl>
      <w:tblPr>
        <w:tblStyle w:val="TableGrid"/>
        <w:tblW w:w="0" w:type="auto"/>
        <w:tblLook w:val="04A0" w:firstRow="1" w:lastRow="0" w:firstColumn="1" w:lastColumn="0" w:noHBand="0" w:noVBand="1"/>
      </w:tblPr>
      <w:tblGrid>
        <w:gridCol w:w="4786"/>
        <w:gridCol w:w="5068"/>
      </w:tblGrid>
      <w:tr w:rsidR="00647E9F" w:rsidRPr="00E945CC" w:rsidTr="00386ECD">
        <w:trPr>
          <w:trHeight w:val="491"/>
        </w:trPr>
        <w:tc>
          <w:tcPr>
            <w:tcW w:w="4786" w:type="dxa"/>
            <w:vAlign w:val="center"/>
          </w:tcPr>
          <w:p w:rsidR="00647E9F" w:rsidRPr="00E945CC" w:rsidRDefault="00647E9F" w:rsidP="00386ECD">
            <w:pPr>
              <w:spacing w:line="276" w:lineRule="auto"/>
              <w:jc w:val="center"/>
              <w:rPr>
                <w:b/>
                <w14:glow w14:rad="63500">
                  <w14:schemeClr w14:val="accent1">
                    <w14:alpha w14:val="60000"/>
                    <w14:satMod w14:val="175000"/>
                  </w14:schemeClr>
                </w14:glow>
              </w:rPr>
            </w:pPr>
            <w:r w:rsidRPr="00E945CC">
              <w:rPr>
                <w:b/>
                <w14:glow w14:rad="63500">
                  <w14:schemeClr w14:val="accent1">
                    <w14:alpha w14:val="60000"/>
                    <w14:satMod w14:val="175000"/>
                  </w14:schemeClr>
                </w14:glow>
              </w:rPr>
              <w:t xml:space="preserve">Advantages of being a </w:t>
            </w:r>
            <w:r w:rsidR="003444D9">
              <w:rPr>
                <w:b/>
                <w14:glow w14:rad="63500">
                  <w14:schemeClr w14:val="accent1">
                    <w14:alpha w14:val="60000"/>
                    <w14:satMod w14:val="175000"/>
                  </w14:schemeClr>
                </w14:glow>
              </w:rPr>
              <w:t>co-op</w:t>
            </w:r>
          </w:p>
        </w:tc>
        <w:tc>
          <w:tcPr>
            <w:tcW w:w="5068" w:type="dxa"/>
            <w:vAlign w:val="center"/>
          </w:tcPr>
          <w:p w:rsidR="00647E9F" w:rsidRPr="00E945CC" w:rsidRDefault="00647E9F" w:rsidP="003444D9">
            <w:pPr>
              <w:spacing w:line="276" w:lineRule="auto"/>
              <w:jc w:val="center"/>
              <w:rPr>
                <w:b/>
                <w14:glow w14:rad="63500">
                  <w14:schemeClr w14:val="accent1">
                    <w14:alpha w14:val="60000"/>
                    <w14:satMod w14:val="175000"/>
                  </w14:schemeClr>
                </w14:glow>
              </w:rPr>
            </w:pPr>
            <w:r w:rsidRPr="00E945CC">
              <w:rPr>
                <w:b/>
                <w14:glow w14:rad="63500">
                  <w14:schemeClr w14:val="accent1">
                    <w14:alpha w14:val="60000"/>
                    <w14:satMod w14:val="175000"/>
                  </w14:schemeClr>
                </w14:glow>
              </w:rPr>
              <w:t xml:space="preserve">Disadvantages of being a </w:t>
            </w:r>
            <w:r w:rsidR="003444D9">
              <w:rPr>
                <w:b/>
                <w14:glow w14:rad="63500">
                  <w14:schemeClr w14:val="accent1">
                    <w14:alpha w14:val="60000"/>
                    <w14:satMod w14:val="175000"/>
                  </w14:schemeClr>
                </w14:glow>
              </w:rPr>
              <w:t>co-op</w:t>
            </w:r>
          </w:p>
        </w:tc>
      </w:tr>
      <w:tr w:rsidR="00647E9F" w:rsidTr="00386ECD">
        <w:tc>
          <w:tcPr>
            <w:tcW w:w="4786" w:type="dxa"/>
          </w:tcPr>
          <w:p w:rsidR="00647E9F" w:rsidRPr="003D49B9" w:rsidRDefault="002620AE" w:rsidP="00386ECD">
            <w:pPr>
              <w:pStyle w:val="ListParagraph"/>
              <w:numPr>
                <w:ilvl w:val="0"/>
                <w:numId w:val="9"/>
              </w:numPr>
              <w:spacing w:line="276" w:lineRule="auto"/>
              <w:rPr>
                <w:sz w:val="23"/>
                <w:szCs w:val="23"/>
              </w:rPr>
            </w:pPr>
            <w:r>
              <w:rPr>
                <w:sz w:val="23"/>
                <w:szCs w:val="23"/>
              </w:rPr>
              <w:t>Lower costs due to economies of scale</w:t>
            </w:r>
          </w:p>
        </w:tc>
        <w:tc>
          <w:tcPr>
            <w:tcW w:w="5068" w:type="dxa"/>
          </w:tcPr>
          <w:p w:rsidR="00647E9F" w:rsidRPr="003D49B9" w:rsidRDefault="002620AE" w:rsidP="00386ECD">
            <w:pPr>
              <w:pStyle w:val="ListParagraph"/>
              <w:numPr>
                <w:ilvl w:val="0"/>
                <w:numId w:val="9"/>
              </w:numPr>
              <w:spacing w:line="276" w:lineRule="auto"/>
              <w:rPr>
                <w:sz w:val="23"/>
                <w:szCs w:val="23"/>
              </w:rPr>
            </w:pPr>
            <w:r>
              <w:rPr>
                <w:sz w:val="23"/>
                <w:szCs w:val="23"/>
              </w:rPr>
              <w:t xml:space="preserve">Long decision making process </w:t>
            </w:r>
          </w:p>
        </w:tc>
      </w:tr>
      <w:tr w:rsidR="00CE682F" w:rsidTr="00386ECD">
        <w:tc>
          <w:tcPr>
            <w:tcW w:w="4786" w:type="dxa"/>
          </w:tcPr>
          <w:p w:rsidR="00CE682F" w:rsidRDefault="00CE682F" w:rsidP="00386ECD">
            <w:pPr>
              <w:pStyle w:val="ListParagraph"/>
              <w:numPr>
                <w:ilvl w:val="0"/>
                <w:numId w:val="9"/>
              </w:numPr>
              <w:spacing w:line="276" w:lineRule="auto"/>
              <w:rPr>
                <w:sz w:val="23"/>
                <w:szCs w:val="23"/>
              </w:rPr>
            </w:pPr>
            <w:r>
              <w:rPr>
                <w:sz w:val="23"/>
                <w:szCs w:val="23"/>
              </w:rPr>
              <w:t>Employees or customers receive profits</w:t>
            </w:r>
          </w:p>
        </w:tc>
        <w:tc>
          <w:tcPr>
            <w:tcW w:w="5068" w:type="dxa"/>
          </w:tcPr>
          <w:p w:rsidR="00CE682F" w:rsidRDefault="00CE682F" w:rsidP="00386ECD">
            <w:pPr>
              <w:pStyle w:val="ListParagraph"/>
              <w:numPr>
                <w:ilvl w:val="0"/>
                <w:numId w:val="9"/>
              </w:numPr>
              <w:spacing w:line="276" w:lineRule="auto"/>
              <w:rPr>
                <w:sz w:val="23"/>
                <w:szCs w:val="23"/>
              </w:rPr>
            </w:pPr>
            <w:r>
              <w:rPr>
                <w:sz w:val="23"/>
                <w:szCs w:val="23"/>
              </w:rPr>
              <w:t>Difficult to raise money from banks</w:t>
            </w:r>
          </w:p>
        </w:tc>
      </w:tr>
    </w:tbl>
    <w:p w:rsidR="00B239C2" w:rsidRPr="00647E9F" w:rsidRDefault="00B239C2">
      <w:pPr>
        <w:spacing w:line="240" w:lineRule="auto"/>
        <w:jc w:val="left"/>
      </w:pPr>
      <w:r w:rsidRPr="00647E9F">
        <w:br w:type="page"/>
      </w:r>
    </w:p>
    <w:p w:rsidR="00524756" w:rsidRDefault="00524756" w:rsidP="00CB684C"/>
    <w:p w:rsidR="00F856E3" w:rsidRPr="00ED1EFF" w:rsidRDefault="00F856E3" w:rsidP="00C3786D">
      <w:pPr>
        <w:pStyle w:val="Heading2SK"/>
        <w:spacing w:line="240" w:lineRule="auto"/>
      </w:pPr>
      <w:r>
        <w:t>Private Sector – Pupil Tasks</w:t>
      </w:r>
    </w:p>
    <w:p w:rsidR="00F856E3" w:rsidRDefault="00F856E3" w:rsidP="00C3786D">
      <w:pPr>
        <w:spacing w:line="240" w:lineRule="auto"/>
      </w:pPr>
    </w:p>
    <w:p w:rsidR="00F856E3" w:rsidRDefault="00F856E3" w:rsidP="00C3786D">
      <w:pPr>
        <w:spacing w:line="240" w:lineRule="auto"/>
      </w:pPr>
      <w:r>
        <w:t>Answer the following questions in sentences in your Business Enterprise jotter.</w:t>
      </w:r>
    </w:p>
    <w:p w:rsidR="00E579A8" w:rsidRDefault="00E579A8" w:rsidP="00C3786D">
      <w:pPr>
        <w:tabs>
          <w:tab w:val="right" w:pos="10206"/>
        </w:tabs>
        <w:spacing w:line="240" w:lineRule="auto"/>
        <w:ind w:left="567" w:hanging="567"/>
      </w:pPr>
    </w:p>
    <w:p w:rsidR="00F856E3" w:rsidRDefault="00F856E3" w:rsidP="00E579A8">
      <w:pPr>
        <w:tabs>
          <w:tab w:val="right" w:pos="10206"/>
        </w:tabs>
        <w:spacing w:line="240" w:lineRule="auto"/>
        <w:ind w:left="567" w:hanging="567"/>
      </w:pPr>
      <w:r>
        <w:t>Q1</w:t>
      </w:r>
      <w:r>
        <w:tab/>
      </w:r>
      <w:r w:rsidR="007F5166">
        <w:t>Identify 2 reasons why someone may decide to set-up a sole trader business.</w:t>
      </w:r>
      <w:r w:rsidR="007F5166">
        <w:tab/>
        <w:t>2</w:t>
      </w:r>
    </w:p>
    <w:p w:rsidR="007F5166" w:rsidRDefault="007F5166" w:rsidP="00E579A8">
      <w:pPr>
        <w:tabs>
          <w:tab w:val="right" w:pos="10206"/>
        </w:tabs>
        <w:spacing w:line="240" w:lineRule="auto"/>
        <w:ind w:left="567" w:hanging="567"/>
      </w:pPr>
    </w:p>
    <w:p w:rsidR="00C3786D" w:rsidRDefault="00C3786D" w:rsidP="00E579A8">
      <w:pPr>
        <w:tabs>
          <w:tab w:val="right" w:pos="10206"/>
        </w:tabs>
        <w:spacing w:line="240" w:lineRule="auto"/>
        <w:ind w:left="567" w:hanging="567"/>
      </w:pPr>
    </w:p>
    <w:p w:rsidR="007F5166" w:rsidRDefault="00DA3BAC" w:rsidP="00E579A8">
      <w:pPr>
        <w:tabs>
          <w:tab w:val="right" w:pos="10206"/>
        </w:tabs>
        <w:spacing w:line="240" w:lineRule="auto"/>
        <w:ind w:left="567" w:hanging="567"/>
      </w:pPr>
      <w:proofErr w:type="gramStart"/>
      <w:r>
        <w:t>Q2</w:t>
      </w:r>
      <w:r w:rsidR="00091951">
        <w:tab/>
        <w:t>State one disadvantage of being</w:t>
      </w:r>
      <w:r>
        <w:t xml:space="preserve"> a sole trader.</w:t>
      </w:r>
      <w:proofErr w:type="gramEnd"/>
      <w:r>
        <w:tab/>
        <w:t>1</w:t>
      </w:r>
    </w:p>
    <w:p w:rsidR="00DA3BAC" w:rsidRDefault="00DA3BAC" w:rsidP="00E579A8">
      <w:pPr>
        <w:tabs>
          <w:tab w:val="right" w:pos="10206"/>
        </w:tabs>
        <w:spacing w:line="240" w:lineRule="auto"/>
        <w:ind w:left="567" w:hanging="567"/>
      </w:pPr>
    </w:p>
    <w:p w:rsidR="00C3786D" w:rsidRDefault="00C3786D" w:rsidP="00E579A8">
      <w:pPr>
        <w:tabs>
          <w:tab w:val="right" w:pos="10206"/>
        </w:tabs>
        <w:spacing w:line="240" w:lineRule="auto"/>
        <w:ind w:left="567" w:hanging="567"/>
      </w:pPr>
    </w:p>
    <w:p w:rsidR="00DA3BAC" w:rsidRDefault="00DA3BAC" w:rsidP="00E579A8">
      <w:pPr>
        <w:tabs>
          <w:tab w:val="right" w:pos="10206"/>
        </w:tabs>
        <w:spacing w:line="240" w:lineRule="auto"/>
        <w:ind w:left="567" w:hanging="567"/>
      </w:pPr>
      <w:r>
        <w:t>Q3</w:t>
      </w:r>
      <w:r>
        <w:tab/>
        <w:t xml:space="preserve">Identify and copy which of the following phrases best explains the meaning of the term </w:t>
      </w:r>
      <w:r w:rsidRPr="00DA3BAC">
        <w:rPr>
          <w:i/>
        </w:rPr>
        <w:t>unlimited liability</w:t>
      </w:r>
      <w:r>
        <w:t>.</w:t>
      </w:r>
      <w:r>
        <w:tab/>
        <w:t>1</w:t>
      </w:r>
    </w:p>
    <w:p w:rsidR="00DA3BAC" w:rsidRDefault="00DA3BAC" w:rsidP="00E579A8">
      <w:pPr>
        <w:tabs>
          <w:tab w:val="right" w:pos="10206"/>
        </w:tabs>
        <w:spacing w:line="240" w:lineRule="auto"/>
        <w:ind w:left="567" w:hanging="567"/>
      </w:pPr>
    </w:p>
    <w:p w:rsidR="00DA3BAC" w:rsidRDefault="00DA3BAC" w:rsidP="00E579A8">
      <w:pPr>
        <w:pStyle w:val="ListParagraph"/>
        <w:numPr>
          <w:ilvl w:val="0"/>
          <w:numId w:val="17"/>
        </w:numPr>
        <w:tabs>
          <w:tab w:val="right" w:pos="10206"/>
        </w:tabs>
        <w:spacing w:line="240" w:lineRule="auto"/>
      </w:pPr>
      <w:r>
        <w:t>The amount of capital put into the business is unlimited.</w:t>
      </w:r>
    </w:p>
    <w:p w:rsidR="00DA3BAC" w:rsidRDefault="00DA3BAC" w:rsidP="00E579A8">
      <w:pPr>
        <w:pStyle w:val="ListParagraph"/>
        <w:numPr>
          <w:ilvl w:val="0"/>
          <w:numId w:val="17"/>
        </w:numPr>
        <w:tabs>
          <w:tab w:val="right" w:pos="10206"/>
        </w:tabs>
        <w:spacing w:line="240" w:lineRule="auto"/>
      </w:pPr>
      <w:r>
        <w:t>The business has a</w:t>
      </w:r>
      <w:r w:rsidR="00DD521F">
        <w:t>n</w:t>
      </w:r>
      <w:r>
        <w:t xml:space="preserve"> unlimited amount of time in which to pay its debts.</w:t>
      </w:r>
    </w:p>
    <w:p w:rsidR="00DA3BAC" w:rsidRDefault="00DA3BAC" w:rsidP="00E579A8">
      <w:pPr>
        <w:pStyle w:val="ListParagraph"/>
        <w:numPr>
          <w:ilvl w:val="0"/>
          <w:numId w:val="17"/>
        </w:numPr>
        <w:tabs>
          <w:tab w:val="right" w:pos="10206"/>
        </w:tabs>
        <w:spacing w:line="240" w:lineRule="auto"/>
      </w:pPr>
      <w:r>
        <w:t>The owners are personally responsible for all of the businesses debts</w:t>
      </w:r>
    </w:p>
    <w:p w:rsidR="00DA3BAC" w:rsidRDefault="00DA3BAC" w:rsidP="00E579A8">
      <w:pPr>
        <w:pStyle w:val="ListParagraph"/>
        <w:numPr>
          <w:ilvl w:val="0"/>
          <w:numId w:val="17"/>
        </w:numPr>
        <w:tabs>
          <w:tab w:val="right" w:pos="10206"/>
        </w:tabs>
        <w:spacing w:line="240" w:lineRule="auto"/>
      </w:pPr>
      <w:r>
        <w:t>The business can supply an unlimited range of goods to its customers</w:t>
      </w:r>
    </w:p>
    <w:p w:rsidR="00DA3BAC" w:rsidRDefault="00DA3BAC" w:rsidP="00E579A8">
      <w:pPr>
        <w:tabs>
          <w:tab w:val="right" w:pos="10206"/>
        </w:tabs>
        <w:spacing w:line="240" w:lineRule="auto"/>
      </w:pPr>
    </w:p>
    <w:p w:rsidR="00C3786D" w:rsidRDefault="00C3786D" w:rsidP="00E579A8">
      <w:pPr>
        <w:tabs>
          <w:tab w:val="right" w:pos="10206"/>
        </w:tabs>
        <w:spacing w:line="240" w:lineRule="auto"/>
      </w:pPr>
    </w:p>
    <w:p w:rsidR="00DA3BAC" w:rsidRDefault="00DA3BAC" w:rsidP="00E579A8">
      <w:pPr>
        <w:tabs>
          <w:tab w:val="right" w:pos="10206"/>
        </w:tabs>
        <w:spacing w:line="240" w:lineRule="auto"/>
        <w:ind w:left="567" w:hanging="567"/>
      </w:pPr>
      <w:r>
        <w:t>Q4</w:t>
      </w:r>
      <w:r>
        <w:tab/>
        <w:t>Compare a sole trader with a partnership. (Identify the similarities and differences between the 2 types of businesses)</w:t>
      </w:r>
      <w:r>
        <w:tab/>
        <w:t>3</w:t>
      </w:r>
    </w:p>
    <w:p w:rsidR="00DA3BAC" w:rsidRDefault="00DA3BAC" w:rsidP="00E579A8">
      <w:pPr>
        <w:tabs>
          <w:tab w:val="right" w:pos="10206"/>
        </w:tabs>
        <w:spacing w:line="240" w:lineRule="auto"/>
        <w:ind w:left="567" w:hanging="567"/>
      </w:pPr>
    </w:p>
    <w:p w:rsidR="00C3786D" w:rsidRDefault="00C3786D" w:rsidP="00E579A8">
      <w:pPr>
        <w:tabs>
          <w:tab w:val="right" w:pos="10206"/>
        </w:tabs>
        <w:spacing w:line="240" w:lineRule="auto"/>
        <w:ind w:left="567" w:hanging="567"/>
      </w:pPr>
    </w:p>
    <w:p w:rsidR="00DA3BAC" w:rsidRDefault="00DA3BAC" w:rsidP="00E579A8">
      <w:pPr>
        <w:tabs>
          <w:tab w:val="right" w:pos="10206"/>
        </w:tabs>
        <w:spacing w:line="240" w:lineRule="auto"/>
        <w:ind w:left="567" w:hanging="567"/>
      </w:pPr>
      <w:r>
        <w:t>Q5</w:t>
      </w:r>
      <w:r>
        <w:tab/>
        <w:t>Outline 2 advantages of a partnership.</w:t>
      </w:r>
      <w:r>
        <w:tab/>
        <w:t>2</w:t>
      </w:r>
    </w:p>
    <w:p w:rsidR="00DA3BAC" w:rsidRDefault="00DA3BAC" w:rsidP="00E579A8">
      <w:pPr>
        <w:tabs>
          <w:tab w:val="right" w:pos="10206"/>
        </w:tabs>
        <w:spacing w:line="240" w:lineRule="auto"/>
        <w:ind w:left="567" w:hanging="567"/>
      </w:pPr>
    </w:p>
    <w:p w:rsidR="00C3786D" w:rsidRDefault="00C3786D" w:rsidP="00E579A8">
      <w:pPr>
        <w:tabs>
          <w:tab w:val="right" w:pos="10206"/>
        </w:tabs>
        <w:spacing w:line="240" w:lineRule="auto"/>
        <w:ind w:left="567" w:hanging="567"/>
      </w:pPr>
    </w:p>
    <w:p w:rsidR="00DA3BAC" w:rsidRDefault="00DA3BAC" w:rsidP="00E579A8">
      <w:pPr>
        <w:tabs>
          <w:tab w:val="right" w:pos="10206"/>
        </w:tabs>
        <w:spacing w:line="240" w:lineRule="auto"/>
        <w:ind w:left="567" w:hanging="567"/>
      </w:pPr>
      <w:r>
        <w:t xml:space="preserve">Q6 </w:t>
      </w:r>
      <w:r>
        <w:tab/>
        <w:t xml:space="preserve">Name the legal document that should be created between partners. Identify 2 </w:t>
      </w:r>
      <w:r w:rsidR="00E579A8">
        <w:t>details that you think should be included in this document.</w:t>
      </w:r>
      <w:r w:rsidR="00E579A8">
        <w:tab/>
        <w:t>3</w:t>
      </w:r>
    </w:p>
    <w:p w:rsidR="00E579A8" w:rsidRDefault="00E579A8" w:rsidP="00E579A8">
      <w:pPr>
        <w:tabs>
          <w:tab w:val="right" w:pos="10206"/>
        </w:tabs>
        <w:spacing w:line="240" w:lineRule="auto"/>
        <w:ind w:left="567" w:hanging="567"/>
      </w:pPr>
    </w:p>
    <w:p w:rsidR="00C3786D" w:rsidRDefault="00C3786D"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r>
        <w:t>Q7</w:t>
      </w:r>
      <w:r>
        <w:tab/>
        <w:t>State the minimum number of shareholders in a Limited Company.</w:t>
      </w:r>
      <w:r>
        <w:tab/>
        <w:t>1</w:t>
      </w:r>
    </w:p>
    <w:p w:rsidR="00E579A8" w:rsidRDefault="00E579A8" w:rsidP="00E579A8">
      <w:pPr>
        <w:tabs>
          <w:tab w:val="right" w:pos="10206"/>
        </w:tabs>
        <w:spacing w:line="240" w:lineRule="auto"/>
        <w:ind w:left="567" w:hanging="567"/>
      </w:pPr>
    </w:p>
    <w:p w:rsidR="00C3786D" w:rsidRDefault="00C3786D"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r>
        <w:t>Q8</w:t>
      </w:r>
      <w:r>
        <w:tab/>
        <w:t>Limited companies can either be private limited (Ltd) or public limited (</w:t>
      </w:r>
      <w:proofErr w:type="spellStart"/>
      <w:r>
        <w:t>Plc</w:t>
      </w:r>
      <w:proofErr w:type="spellEnd"/>
      <w:r>
        <w:t>). Explain the difference between a</w:t>
      </w:r>
      <w:r w:rsidR="00237195">
        <w:t>n</w:t>
      </w:r>
      <w:r>
        <w:t xml:space="preserve"> Ltd and a Plc.</w:t>
      </w:r>
      <w:r>
        <w:tab/>
        <w:t>1</w:t>
      </w:r>
    </w:p>
    <w:p w:rsidR="00E579A8" w:rsidRDefault="00E579A8" w:rsidP="00E579A8">
      <w:pPr>
        <w:tabs>
          <w:tab w:val="right" w:pos="10206"/>
        </w:tabs>
        <w:spacing w:line="240" w:lineRule="auto"/>
        <w:ind w:left="567" w:hanging="567"/>
      </w:pPr>
    </w:p>
    <w:p w:rsidR="00C3786D" w:rsidRDefault="00C3786D"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r>
        <w:t>Q9</w:t>
      </w:r>
      <w:r>
        <w:tab/>
        <w:t xml:space="preserve">Explain why a shareholder in a limited company has </w:t>
      </w:r>
      <w:r w:rsidRPr="00E579A8">
        <w:rPr>
          <w:i/>
        </w:rPr>
        <w:t>limited liability</w:t>
      </w:r>
      <w:r>
        <w:t>.</w:t>
      </w:r>
      <w:r>
        <w:tab/>
        <w:t>1</w:t>
      </w:r>
    </w:p>
    <w:p w:rsidR="00E579A8" w:rsidRDefault="00E579A8" w:rsidP="00E579A8">
      <w:pPr>
        <w:tabs>
          <w:tab w:val="right" w:pos="10206"/>
        </w:tabs>
        <w:spacing w:line="240" w:lineRule="auto"/>
        <w:ind w:left="567" w:hanging="567"/>
      </w:pPr>
    </w:p>
    <w:p w:rsidR="00C3786D" w:rsidRDefault="00C3786D"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r>
        <w:t>Q10</w:t>
      </w:r>
      <w:r>
        <w:tab/>
        <w:t>State one advantage and one disadvantage of a public limited company.</w:t>
      </w:r>
      <w:r>
        <w:tab/>
        <w:t>2</w:t>
      </w:r>
    </w:p>
    <w:p w:rsidR="00E579A8" w:rsidRDefault="00E579A8" w:rsidP="00E579A8">
      <w:pPr>
        <w:tabs>
          <w:tab w:val="right" w:pos="10206"/>
        </w:tabs>
        <w:spacing w:line="240" w:lineRule="auto"/>
        <w:ind w:left="567" w:hanging="567"/>
      </w:pPr>
    </w:p>
    <w:p w:rsidR="00C3786D" w:rsidRDefault="00C3786D" w:rsidP="00E579A8">
      <w:pPr>
        <w:tabs>
          <w:tab w:val="right" w:pos="10206"/>
        </w:tabs>
        <w:spacing w:line="240" w:lineRule="auto"/>
        <w:ind w:left="567" w:hanging="567"/>
      </w:pPr>
    </w:p>
    <w:p w:rsidR="00E579A8" w:rsidRDefault="00E579A8" w:rsidP="00E579A8">
      <w:pPr>
        <w:tabs>
          <w:tab w:val="right" w:pos="10206"/>
        </w:tabs>
        <w:spacing w:line="240" w:lineRule="auto"/>
        <w:ind w:left="567" w:hanging="567"/>
      </w:pPr>
      <w:r>
        <w:t>Q11</w:t>
      </w:r>
      <w:r>
        <w:tab/>
        <w:t>Describe the term “franchise” and give 2 examples of well-known franchises other than those given in the notes.</w:t>
      </w:r>
      <w:r>
        <w:tab/>
        <w:t>3</w:t>
      </w:r>
    </w:p>
    <w:p w:rsidR="00E579A8" w:rsidRDefault="00E579A8" w:rsidP="00E579A8">
      <w:pPr>
        <w:tabs>
          <w:tab w:val="right" w:pos="10206"/>
        </w:tabs>
        <w:spacing w:line="240" w:lineRule="auto"/>
        <w:ind w:left="567" w:hanging="567"/>
      </w:pPr>
    </w:p>
    <w:p w:rsidR="00C3786D" w:rsidRDefault="00C3786D" w:rsidP="00E579A8">
      <w:pPr>
        <w:tabs>
          <w:tab w:val="right" w:pos="10206"/>
        </w:tabs>
        <w:spacing w:line="240" w:lineRule="auto"/>
        <w:ind w:left="567" w:hanging="567"/>
      </w:pPr>
    </w:p>
    <w:p w:rsidR="00F856E3" w:rsidRDefault="00E579A8" w:rsidP="00C3786D">
      <w:pPr>
        <w:tabs>
          <w:tab w:val="right" w:pos="10206"/>
        </w:tabs>
        <w:spacing w:line="240" w:lineRule="auto"/>
        <w:ind w:left="567" w:hanging="567"/>
      </w:pPr>
      <w:r>
        <w:t>Q12</w:t>
      </w:r>
      <w:r>
        <w:tab/>
        <w:t>State one advantage and one</w:t>
      </w:r>
      <w:r w:rsidR="00C3786D">
        <w:t xml:space="preserve"> disadvantage of a franchise.</w:t>
      </w:r>
      <w:r w:rsidR="00C3786D">
        <w:tab/>
        <w:t>2</w:t>
      </w:r>
    </w:p>
    <w:p w:rsidR="00F856E3" w:rsidRDefault="00F856E3" w:rsidP="00E579A8">
      <w:pPr>
        <w:tabs>
          <w:tab w:val="right" w:pos="10206"/>
        </w:tabs>
        <w:spacing w:line="240" w:lineRule="auto"/>
        <w:ind w:left="567" w:hanging="567"/>
        <w:rPr>
          <w:b/>
        </w:rPr>
      </w:pPr>
      <w:r w:rsidRPr="009B7899">
        <w:rPr>
          <w:b/>
        </w:rPr>
        <w:tab/>
      </w:r>
    </w:p>
    <w:p w:rsidR="00F856E3" w:rsidRDefault="00F856E3" w:rsidP="00E579A8">
      <w:pPr>
        <w:tabs>
          <w:tab w:val="right" w:pos="10206"/>
        </w:tabs>
        <w:spacing w:line="240" w:lineRule="auto"/>
        <w:rPr>
          <w:b/>
        </w:rPr>
      </w:pPr>
      <w:r w:rsidRPr="009B7899">
        <w:rPr>
          <w:b/>
        </w:rPr>
        <w:tab/>
        <w:t xml:space="preserve">Total Marks = </w:t>
      </w:r>
      <w:r w:rsidR="00E579A8">
        <w:rPr>
          <w:b/>
        </w:rPr>
        <w:t>22</w:t>
      </w:r>
    </w:p>
    <w:p w:rsidR="00E579A8" w:rsidRDefault="00E579A8">
      <w:pPr>
        <w:spacing w:line="240" w:lineRule="auto"/>
        <w:jc w:val="left"/>
        <w:rPr>
          <w:rFonts w:eastAsiaTheme="majorEastAsia"/>
          <w:b/>
          <w:bCs/>
          <w:spacing w:val="26"/>
          <w:sz w:val="28"/>
        </w:rPr>
      </w:pPr>
    </w:p>
    <w:p w:rsidR="00406C3F" w:rsidRDefault="00406C3F" w:rsidP="00406C3F">
      <w:pPr>
        <w:pStyle w:val="Heading2SK"/>
      </w:pPr>
      <w:r>
        <w:t>Private Sector – Practical Activities</w:t>
      </w:r>
    </w:p>
    <w:p w:rsidR="008777DA" w:rsidRPr="008777DA" w:rsidRDefault="008777DA" w:rsidP="008777DA">
      <w:pPr>
        <w:pStyle w:val="Heading1SK"/>
      </w:pPr>
    </w:p>
    <w:p w:rsidR="008777DA" w:rsidRDefault="008777DA" w:rsidP="008777DA">
      <w:r>
        <w:t xml:space="preserve">Undertake </w:t>
      </w:r>
      <w:r w:rsidRPr="00F9260A">
        <w:rPr>
          <w:u w:val="single"/>
        </w:rPr>
        <w:t>at least one</w:t>
      </w:r>
      <w:r>
        <w:t xml:space="preserve"> of the following practical activities:</w:t>
      </w:r>
    </w:p>
    <w:p w:rsidR="008777DA" w:rsidRDefault="008777DA" w:rsidP="008777DA"/>
    <w:p w:rsidR="008777DA" w:rsidRDefault="008777DA" w:rsidP="008777DA"/>
    <w:p w:rsidR="008777DA" w:rsidRDefault="00E52425" w:rsidP="008777DA">
      <w:r w:rsidRPr="00C24315">
        <w:rPr>
          <w:noProof/>
          <w:lang w:eastAsia="en-GB"/>
        </w:rPr>
        <mc:AlternateContent>
          <mc:Choice Requires="wps">
            <w:drawing>
              <wp:anchor distT="0" distB="0" distL="114300" distR="114300" simplePos="0" relativeHeight="251721728" behindDoc="0" locked="0" layoutInCell="1" allowOverlap="1" wp14:anchorId="6CA50AA9" wp14:editId="1296D827">
                <wp:simplePos x="0" y="0"/>
                <wp:positionH relativeFrom="column">
                  <wp:posOffset>13335</wp:posOffset>
                </wp:positionH>
                <wp:positionV relativeFrom="paragraph">
                  <wp:posOffset>9525</wp:posOffset>
                </wp:positionV>
                <wp:extent cx="6115050" cy="2870200"/>
                <wp:effectExtent l="0" t="0" r="19050" b="25400"/>
                <wp:wrapNone/>
                <wp:docPr id="353" name="Rounded Rectangle 353"/>
                <wp:cNvGraphicFramePr/>
                <a:graphic xmlns:a="http://schemas.openxmlformats.org/drawingml/2006/main">
                  <a:graphicData uri="http://schemas.microsoft.com/office/word/2010/wordprocessingShape">
                    <wps:wsp>
                      <wps:cNvSpPr/>
                      <wps:spPr>
                        <a:xfrm>
                          <a:off x="0" y="0"/>
                          <a:ext cx="6115050" cy="28702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B0624" w:rsidRDefault="008B0624" w:rsidP="008777DA">
                            <w:pPr>
                              <w:spacing w:line="240" w:lineRule="auto"/>
                              <w:rPr>
                                <w:u w:val="single"/>
                              </w:rPr>
                            </w:pPr>
                            <w:r w:rsidRPr="00545F32">
                              <w:rPr>
                                <w:u w:val="single"/>
                              </w:rPr>
                              <w:t xml:space="preserve">Option 1 </w:t>
                            </w:r>
                            <w:r>
                              <w:rPr>
                                <w:u w:val="single"/>
                              </w:rPr>
                              <w:t>–</w:t>
                            </w:r>
                            <w:r w:rsidRPr="00545F32">
                              <w:rPr>
                                <w:u w:val="single"/>
                              </w:rPr>
                              <w:t xml:space="preserve"> </w:t>
                            </w:r>
                            <w:r>
                              <w:rPr>
                                <w:u w:val="single"/>
                              </w:rPr>
                              <w:t>In pairs, imagine you are setting up a partnership business and prepare a partnership agreement</w:t>
                            </w:r>
                          </w:p>
                          <w:p w:rsidR="008B0624" w:rsidRDefault="008B0624" w:rsidP="008777DA">
                            <w:pPr>
                              <w:spacing w:line="240" w:lineRule="auto"/>
                            </w:pPr>
                          </w:p>
                          <w:p w:rsidR="008B0624" w:rsidRDefault="008B0624" w:rsidP="008777DA">
                            <w:pPr>
                              <w:pStyle w:val="ListParagraph"/>
                              <w:numPr>
                                <w:ilvl w:val="0"/>
                                <w:numId w:val="18"/>
                              </w:numPr>
                              <w:spacing w:line="240" w:lineRule="auto"/>
                            </w:pPr>
                            <w:r>
                              <w:t>Decide what goods and/or services your business will sell</w:t>
                            </w:r>
                          </w:p>
                          <w:p w:rsidR="008B0624" w:rsidRDefault="008B0624" w:rsidP="008777DA">
                            <w:pPr>
                              <w:pStyle w:val="ListParagraph"/>
                              <w:numPr>
                                <w:ilvl w:val="0"/>
                                <w:numId w:val="18"/>
                              </w:numPr>
                              <w:spacing w:line="240" w:lineRule="auto"/>
                            </w:pPr>
                            <w:r>
                              <w:t>Come up with a name for your business</w:t>
                            </w:r>
                          </w:p>
                          <w:p w:rsidR="008B0624" w:rsidRDefault="008B0624" w:rsidP="008777DA">
                            <w:pPr>
                              <w:pStyle w:val="ListParagraph"/>
                              <w:numPr>
                                <w:ilvl w:val="0"/>
                                <w:numId w:val="18"/>
                              </w:numPr>
                              <w:spacing w:line="240" w:lineRule="auto"/>
                            </w:pPr>
                            <w:r>
                              <w:t>Decide how much each partner will invest into the business</w:t>
                            </w:r>
                          </w:p>
                          <w:p w:rsidR="008B0624" w:rsidRDefault="008B0624" w:rsidP="008777DA">
                            <w:pPr>
                              <w:pStyle w:val="ListParagraph"/>
                              <w:numPr>
                                <w:ilvl w:val="0"/>
                                <w:numId w:val="18"/>
                              </w:numPr>
                              <w:spacing w:line="240" w:lineRule="auto"/>
                            </w:pPr>
                            <w:r>
                              <w:t>Decide how much of a wage each partner will receive</w:t>
                            </w:r>
                          </w:p>
                          <w:p w:rsidR="008B0624" w:rsidRDefault="008B0624" w:rsidP="008777DA">
                            <w:pPr>
                              <w:pStyle w:val="ListParagraph"/>
                              <w:numPr>
                                <w:ilvl w:val="0"/>
                                <w:numId w:val="18"/>
                              </w:numPr>
                              <w:spacing w:line="240" w:lineRule="auto"/>
                            </w:pPr>
                            <w:r>
                              <w:t>Decide what areas of responsibility each partner will have</w:t>
                            </w:r>
                          </w:p>
                          <w:p w:rsidR="008B0624" w:rsidRDefault="008B0624" w:rsidP="008777DA">
                            <w:pPr>
                              <w:spacing w:line="240" w:lineRule="auto"/>
                            </w:pPr>
                          </w:p>
                          <w:p w:rsidR="008B0624" w:rsidRDefault="008B0624" w:rsidP="008777DA">
                            <w:pPr>
                              <w:spacing w:line="240" w:lineRule="auto"/>
                            </w:pPr>
                            <w:r>
                              <w:t>Produce the partnership agreement in Word using a suitable format.</w:t>
                            </w:r>
                          </w:p>
                          <w:p w:rsidR="008B0624" w:rsidRDefault="008B0624" w:rsidP="008777DA">
                            <w:pPr>
                              <w:spacing w:line="240" w:lineRule="auto"/>
                            </w:pPr>
                          </w:p>
                          <w:p w:rsidR="008B0624" w:rsidRDefault="008B0624" w:rsidP="008777DA">
                            <w:pPr>
                              <w:spacing w:line="240" w:lineRule="auto"/>
                            </w:pPr>
                            <w:r>
                              <w:t>The completed practical activity should be presented professionally displaying your full name.</w:t>
                            </w:r>
                          </w:p>
                          <w:p w:rsidR="008B0624" w:rsidRPr="008777DA" w:rsidRDefault="008B0624" w:rsidP="008777DA">
                            <w:pPr>
                              <w:spacing w:line="240" w:lineRule="auto"/>
                            </w:pPr>
                          </w:p>
                          <w:p w:rsidR="008B0624" w:rsidRDefault="008B0624" w:rsidP="008777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3" o:spid="_x0000_s1036" style="position:absolute;left:0;text-align:left;margin-left:1.05pt;margin-top:.75pt;width:481.5pt;height:22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" fillcolor="white [3201]" strokecolor="#4f81bd [3204]" strokeweight="2pt">
                <v:textbox>
                  <w:txbxContent>
                    <w:p w:rsidR="00B07A70" w:rsidRDefault="00B07A70" w:rsidP="008777DA">
                      <w:pPr>
                        <w:spacing w:line="240" w:lineRule="auto"/>
                        <w:rPr>
                          <w:u w:val="single"/>
                        </w:rPr>
                      </w:pPr>
                      <w:r w:rsidRPr="00545F32">
                        <w:rPr>
                          <w:u w:val="single"/>
                        </w:rPr>
                        <w:t xml:space="preserve">Option 1 </w:t>
                      </w:r>
                      <w:r>
                        <w:rPr>
                          <w:u w:val="single"/>
                        </w:rPr>
                        <w:t>–</w:t>
                      </w:r>
                      <w:r w:rsidRPr="00545F32">
                        <w:rPr>
                          <w:u w:val="single"/>
                        </w:rPr>
                        <w:t xml:space="preserve"> </w:t>
                      </w:r>
                      <w:r>
                        <w:rPr>
                          <w:u w:val="single"/>
                        </w:rPr>
                        <w:t>In pairs, imagine you are setting up a partnership business and prepare a partnership agreement</w:t>
                      </w:r>
                    </w:p>
                    <w:p w:rsidR="00B07A70" w:rsidRDefault="00B07A70" w:rsidP="008777DA">
                      <w:pPr>
                        <w:spacing w:line="240" w:lineRule="auto"/>
                      </w:pPr>
                    </w:p>
                    <w:p w:rsidR="00B07A70" w:rsidRDefault="00B07A70" w:rsidP="008777DA">
                      <w:pPr>
                        <w:pStyle w:val="ListParagraph"/>
                        <w:numPr>
                          <w:ilvl w:val="0"/>
                          <w:numId w:val="18"/>
                        </w:numPr>
                        <w:spacing w:line="240" w:lineRule="auto"/>
                      </w:pPr>
                      <w:r>
                        <w:t>Decide what goods and/or services your business will sell</w:t>
                      </w:r>
                    </w:p>
                    <w:p w:rsidR="00B07A70" w:rsidRDefault="00B07A70" w:rsidP="008777DA">
                      <w:pPr>
                        <w:pStyle w:val="ListParagraph"/>
                        <w:numPr>
                          <w:ilvl w:val="0"/>
                          <w:numId w:val="18"/>
                        </w:numPr>
                        <w:spacing w:line="240" w:lineRule="auto"/>
                      </w:pPr>
                      <w:r>
                        <w:t>Come up with a name for your business</w:t>
                      </w:r>
                    </w:p>
                    <w:p w:rsidR="00B07A70" w:rsidRDefault="00B07A70" w:rsidP="008777DA">
                      <w:pPr>
                        <w:pStyle w:val="ListParagraph"/>
                        <w:numPr>
                          <w:ilvl w:val="0"/>
                          <w:numId w:val="18"/>
                        </w:numPr>
                        <w:spacing w:line="240" w:lineRule="auto"/>
                      </w:pPr>
                      <w:r>
                        <w:t>Decide how much each partner will invest into the business</w:t>
                      </w:r>
                    </w:p>
                    <w:p w:rsidR="00B07A70" w:rsidRDefault="00B07A70" w:rsidP="008777DA">
                      <w:pPr>
                        <w:pStyle w:val="ListParagraph"/>
                        <w:numPr>
                          <w:ilvl w:val="0"/>
                          <w:numId w:val="18"/>
                        </w:numPr>
                        <w:spacing w:line="240" w:lineRule="auto"/>
                      </w:pPr>
                      <w:r>
                        <w:t>Decide how much of a wage each partner will receive</w:t>
                      </w:r>
                    </w:p>
                    <w:p w:rsidR="00B07A70" w:rsidRDefault="00B07A70" w:rsidP="008777DA">
                      <w:pPr>
                        <w:pStyle w:val="ListParagraph"/>
                        <w:numPr>
                          <w:ilvl w:val="0"/>
                          <w:numId w:val="18"/>
                        </w:numPr>
                        <w:spacing w:line="240" w:lineRule="auto"/>
                      </w:pPr>
                      <w:r>
                        <w:t>Decide what areas of responsibility each partner will have</w:t>
                      </w:r>
                    </w:p>
                    <w:p w:rsidR="00B07A70" w:rsidRDefault="00B07A70" w:rsidP="008777DA">
                      <w:pPr>
                        <w:spacing w:line="240" w:lineRule="auto"/>
                      </w:pPr>
                    </w:p>
                    <w:p w:rsidR="00B07A70" w:rsidRDefault="00B07A70" w:rsidP="008777DA">
                      <w:pPr>
                        <w:spacing w:line="240" w:lineRule="auto"/>
                      </w:pPr>
                      <w:r>
                        <w:t xml:space="preserve">Produce the partnership agreement </w:t>
                      </w:r>
                      <w:r w:rsidR="00DA2659">
                        <w:t xml:space="preserve">in Word </w:t>
                      </w:r>
                      <w:r>
                        <w:t>using a suitable format.</w:t>
                      </w:r>
                    </w:p>
                    <w:p w:rsidR="00B07A70" w:rsidRDefault="00B07A70" w:rsidP="008777DA">
                      <w:pPr>
                        <w:spacing w:line="240" w:lineRule="auto"/>
                      </w:pPr>
                    </w:p>
                    <w:p w:rsidR="00B07A70" w:rsidRDefault="00B07A70" w:rsidP="008777DA">
                      <w:pPr>
                        <w:spacing w:line="240" w:lineRule="auto"/>
                      </w:pPr>
                      <w:r>
                        <w:t>The completed practical activity should be presented professionally displaying your full name.</w:t>
                      </w:r>
                    </w:p>
                    <w:p w:rsidR="00B07A70" w:rsidRPr="008777DA" w:rsidRDefault="00B07A70" w:rsidP="008777DA">
                      <w:pPr>
                        <w:spacing w:line="240" w:lineRule="auto"/>
                      </w:pPr>
                    </w:p>
                    <w:p w:rsidR="00B07A70" w:rsidRDefault="00B07A70" w:rsidP="008777DA">
                      <w:pPr>
                        <w:jc w:val="center"/>
                      </w:pPr>
                    </w:p>
                  </w:txbxContent>
                </v:textbox>
              </v:roundrect>
            </w:pict>
          </mc:Fallback>
        </mc:AlternateContent>
      </w:r>
    </w:p>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E52425" w:rsidP="008777DA">
      <w:r>
        <w:rPr>
          <w:noProof/>
          <w:lang w:eastAsia="en-GB"/>
        </w:rPr>
        <mc:AlternateContent>
          <mc:Choice Requires="wps">
            <w:drawing>
              <wp:anchor distT="0" distB="0" distL="114300" distR="114300" simplePos="0" relativeHeight="251720704" behindDoc="0" locked="0" layoutInCell="1" allowOverlap="1" wp14:anchorId="3FEF1314" wp14:editId="51BBC7F9">
                <wp:simplePos x="0" y="0"/>
                <wp:positionH relativeFrom="column">
                  <wp:posOffset>13335</wp:posOffset>
                </wp:positionH>
                <wp:positionV relativeFrom="paragraph">
                  <wp:posOffset>175895</wp:posOffset>
                </wp:positionV>
                <wp:extent cx="6115050" cy="3338195"/>
                <wp:effectExtent l="0" t="0" r="19050" b="14605"/>
                <wp:wrapNone/>
                <wp:docPr id="359" name="Rounded Rectangle 359"/>
                <wp:cNvGraphicFramePr/>
                <a:graphic xmlns:a="http://schemas.openxmlformats.org/drawingml/2006/main">
                  <a:graphicData uri="http://schemas.microsoft.com/office/word/2010/wordprocessingShape">
                    <wps:wsp>
                      <wps:cNvSpPr/>
                      <wps:spPr>
                        <a:xfrm>
                          <a:off x="0" y="0"/>
                          <a:ext cx="6115050" cy="333819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8B0624" w:rsidRDefault="008B0624" w:rsidP="008777DA">
                            <w:pPr>
                              <w:spacing w:line="240" w:lineRule="auto"/>
                            </w:pPr>
                            <w:r w:rsidRPr="00545F32">
                              <w:rPr>
                                <w:u w:val="single"/>
                              </w:rPr>
                              <w:t xml:space="preserve">Option 2 </w:t>
                            </w:r>
                            <w:r w:rsidRPr="008777DA">
                              <w:rPr>
                                <w:u w:val="single"/>
                              </w:rPr>
                              <w:t>- Use</w:t>
                            </w:r>
                            <w:r>
                              <w:rPr>
                                <w:u w:val="single"/>
                              </w:rPr>
                              <w:t xml:space="preserve"> the internet to r</w:t>
                            </w:r>
                            <w:r w:rsidRPr="008777DA">
                              <w:rPr>
                                <w:u w:val="single"/>
                              </w:rPr>
                              <w:t>esearch current franchise opportunities within the UK</w:t>
                            </w:r>
                          </w:p>
                          <w:p w:rsidR="008B0624" w:rsidRDefault="008B0624" w:rsidP="008777DA">
                            <w:pPr>
                              <w:spacing w:line="240" w:lineRule="auto"/>
                              <w:jc w:val="left"/>
                            </w:pPr>
                          </w:p>
                          <w:p w:rsidR="008B0624" w:rsidRDefault="008B0624" w:rsidP="00DE252D">
                            <w:pPr>
                              <w:spacing w:line="240" w:lineRule="auto"/>
                              <w:jc w:val="left"/>
                            </w:pPr>
                            <w:r>
                              <w:t xml:space="preserve">Use the websites </w:t>
                            </w:r>
                            <w:hyperlink r:id="rId54" w:history="1">
                              <w:r w:rsidRPr="00BC2568">
                                <w:rPr>
                                  <w:rStyle w:val="Hyperlink"/>
                                </w:rPr>
                                <w:t>www.franchisedirect.co.uk</w:t>
                              </w:r>
                            </w:hyperlink>
                            <w:r>
                              <w:t xml:space="preserve"> or </w:t>
                            </w:r>
                            <w:hyperlink r:id="rId55" w:history="1">
                              <w:r w:rsidRPr="00BC2568">
                                <w:rPr>
                                  <w:rStyle w:val="Hyperlink"/>
                                </w:rPr>
                                <w:t>www.whichfranchise.com</w:t>
                              </w:r>
                            </w:hyperlink>
                          </w:p>
                          <w:p w:rsidR="008B0624" w:rsidRDefault="008B0624" w:rsidP="00DE252D">
                            <w:pPr>
                              <w:spacing w:line="240" w:lineRule="auto"/>
                              <w:jc w:val="left"/>
                            </w:pPr>
                          </w:p>
                          <w:p w:rsidR="008B0624" w:rsidRDefault="008B0624" w:rsidP="00D62D70">
                            <w:pPr>
                              <w:spacing w:line="240" w:lineRule="auto"/>
                            </w:pPr>
                            <w:r>
                              <w:t xml:space="preserve">Once you have researched the opportunities available, gather the following details for </w:t>
                            </w:r>
                            <w:r w:rsidRPr="00DE252D">
                              <w:rPr>
                                <w:b/>
                              </w:rPr>
                              <w:t>3</w:t>
                            </w:r>
                            <w:r>
                              <w:t xml:space="preserve"> franchises you like most:</w:t>
                            </w:r>
                          </w:p>
                          <w:p w:rsidR="008B0624" w:rsidRDefault="008B0624" w:rsidP="00DE252D">
                            <w:pPr>
                              <w:spacing w:line="240" w:lineRule="auto"/>
                              <w:jc w:val="left"/>
                            </w:pPr>
                          </w:p>
                          <w:p w:rsidR="008B0624" w:rsidRDefault="008B0624" w:rsidP="00DE252D">
                            <w:pPr>
                              <w:pStyle w:val="ListParagraph"/>
                              <w:numPr>
                                <w:ilvl w:val="0"/>
                                <w:numId w:val="19"/>
                              </w:numPr>
                              <w:spacing w:line="240" w:lineRule="auto"/>
                              <w:jc w:val="left"/>
                            </w:pPr>
                            <w:r>
                              <w:t>Company Name</w:t>
                            </w:r>
                          </w:p>
                          <w:p w:rsidR="008B0624" w:rsidRDefault="008B0624" w:rsidP="00DE252D">
                            <w:pPr>
                              <w:pStyle w:val="ListParagraph"/>
                              <w:numPr>
                                <w:ilvl w:val="0"/>
                                <w:numId w:val="19"/>
                              </w:numPr>
                              <w:spacing w:line="240" w:lineRule="auto"/>
                              <w:jc w:val="left"/>
                            </w:pPr>
                            <w:r>
                              <w:t>Brief outline of goods/services sold</w:t>
                            </w:r>
                          </w:p>
                          <w:p w:rsidR="008B0624" w:rsidRDefault="008B0624" w:rsidP="00DE252D">
                            <w:pPr>
                              <w:pStyle w:val="ListParagraph"/>
                              <w:numPr>
                                <w:ilvl w:val="0"/>
                                <w:numId w:val="19"/>
                              </w:numPr>
                              <w:spacing w:line="240" w:lineRule="auto"/>
                              <w:jc w:val="left"/>
                            </w:pPr>
                            <w:r>
                              <w:t>Amount of capital required to become a franchisee</w:t>
                            </w:r>
                          </w:p>
                          <w:p w:rsidR="008B0624" w:rsidRDefault="008B0624" w:rsidP="00DE252D">
                            <w:pPr>
                              <w:pStyle w:val="ListParagraph"/>
                              <w:numPr>
                                <w:ilvl w:val="0"/>
                                <w:numId w:val="19"/>
                              </w:numPr>
                              <w:spacing w:line="240" w:lineRule="auto"/>
                              <w:jc w:val="left"/>
                            </w:pPr>
                            <w:r>
                              <w:t xml:space="preserve">How you will be supported by the franchisor </w:t>
                            </w:r>
                          </w:p>
                          <w:p w:rsidR="008B0624" w:rsidRDefault="008B0624" w:rsidP="00DE252D">
                            <w:pPr>
                              <w:pStyle w:val="ListParagraph"/>
                              <w:spacing w:line="240" w:lineRule="auto"/>
                              <w:ind w:left="360"/>
                              <w:jc w:val="left"/>
                            </w:pPr>
                          </w:p>
                          <w:p w:rsidR="008B0624" w:rsidRDefault="008B0624" w:rsidP="00D62D70">
                            <w:pPr>
                              <w:spacing w:line="240" w:lineRule="auto"/>
                            </w:pPr>
                            <w:r>
                              <w:t>Present your thoughts using a table in Word. The completed practical activity should be presented professionally using the company logos and display your full name.</w:t>
                            </w:r>
                          </w:p>
                          <w:p w:rsidR="008B0624" w:rsidRDefault="008B0624" w:rsidP="00DE252D">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9" o:spid="_x0000_s1037" style="position:absolute;left:0;text-align:left;margin-left:1.05pt;margin-top:13.85pt;width:481.5pt;height:262.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r/eAIAADYFAAAOAAAAZHJzL2Uyb0RvYy54bWysVEtv2zAMvg/YfxB0Xx0nT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" fillcolor="white [3201]" strokecolor="#c0504d [3205]" strokeweight="2pt">
                <v:textbox>
                  <w:txbxContent>
                    <w:p w:rsidR="00B07A70" w:rsidRDefault="00B07A70" w:rsidP="008777DA">
                      <w:pPr>
                        <w:spacing w:line="240" w:lineRule="auto"/>
                      </w:pPr>
                      <w:r w:rsidRPr="00545F32">
                        <w:rPr>
                          <w:u w:val="single"/>
                        </w:rPr>
                        <w:t xml:space="preserve">Option 2 </w:t>
                      </w:r>
                      <w:r w:rsidRPr="008777DA">
                        <w:rPr>
                          <w:u w:val="single"/>
                        </w:rPr>
                        <w:t>- Use</w:t>
                      </w:r>
                      <w:r>
                        <w:rPr>
                          <w:u w:val="single"/>
                        </w:rPr>
                        <w:t xml:space="preserve"> the internet to r</w:t>
                      </w:r>
                      <w:r w:rsidRPr="008777DA">
                        <w:rPr>
                          <w:u w:val="single"/>
                        </w:rPr>
                        <w:t>esearch current franchise opportunities within the UK</w:t>
                      </w:r>
                    </w:p>
                    <w:p w:rsidR="00B07A70" w:rsidRDefault="00B07A70" w:rsidP="008777DA">
                      <w:pPr>
                        <w:spacing w:line="240" w:lineRule="auto"/>
                        <w:jc w:val="left"/>
                      </w:pPr>
                    </w:p>
                    <w:p w:rsidR="00B07A70" w:rsidRDefault="00B07A70" w:rsidP="00DE252D">
                      <w:pPr>
                        <w:spacing w:line="240" w:lineRule="auto"/>
                        <w:jc w:val="left"/>
                      </w:pPr>
                      <w:r>
                        <w:t xml:space="preserve">Use the websites </w:t>
                      </w:r>
                      <w:hyperlink r:id="rId56" w:history="1">
                        <w:r w:rsidRPr="00BC2568">
                          <w:rPr>
                            <w:rStyle w:val="Hyperlink"/>
                          </w:rPr>
                          <w:t>www.franchisedirect.co.uk</w:t>
                        </w:r>
                      </w:hyperlink>
                      <w:r>
                        <w:t xml:space="preserve"> or </w:t>
                      </w:r>
                      <w:hyperlink r:id="rId57" w:history="1">
                        <w:r w:rsidRPr="00BC2568">
                          <w:rPr>
                            <w:rStyle w:val="Hyperlink"/>
                          </w:rPr>
                          <w:t>www.whichfranchise.com</w:t>
                        </w:r>
                      </w:hyperlink>
                    </w:p>
                    <w:p w:rsidR="00B07A70" w:rsidRDefault="00B07A70" w:rsidP="00DE252D">
                      <w:pPr>
                        <w:spacing w:line="240" w:lineRule="auto"/>
                        <w:jc w:val="left"/>
                      </w:pPr>
                    </w:p>
                    <w:p w:rsidR="00B07A70" w:rsidRDefault="00B07A70" w:rsidP="00D62D70">
                      <w:pPr>
                        <w:spacing w:line="240" w:lineRule="auto"/>
                      </w:pPr>
                      <w:r>
                        <w:t xml:space="preserve">Once you have researched the opportunities available, gather the following details for </w:t>
                      </w:r>
                      <w:r w:rsidRPr="00DE252D">
                        <w:rPr>
                          <w:b/>
                        </w:rPr>
                        <w:t>3</w:t>
                      </w:r>
                      <w:r>
                        <w:t xml:space="preserve"> franchises you like most:</w:t>
                      </w:r>
                    </w:p>
                    <w:p w:rsidR="00B07A70" w:rsidRDefault="00B07A70" w:rsidP="00DE252D">
                      <w:pPr>
                        <w:spacing w:line="240" w:lineRule="auto"/>
                        <w:jc w:val="left"/>
                      </w:pPr>
                    </w:p>
                    <w:p w:rsidR="00B07A70" w:rsidRDefault="00B07A70" w:rsidP="00DE252D">
                      <w:pPr>
                        <w:pStyle w:val="ListParagraph"/>
                        <w:numPr>
                          <w:ilvl w:val="0"/>
                          <w:numId w:val="19"/>
                        </w:numPr>
                        <w:spacing w:line="240" w:lineRule="auto"/>
                        <w:jc w:val="left"/>
                      </w:pPr>
                      <w:r>
                        <w:t>Company Name</w:t>
                      </w:r>
                    </w:p>
                    <w:p w:rsidR="00B07A70" w:rsidRDefault="00B07A70" w:rsidP="00DE252D">
                      <w:pPr>
                        <w:pStyle w:val="ListParagraph"/>
                        <w:numPr>
                          <w:ilvl w:val="0"/>
                          <w:numId w:val="19"/>
                        </w:numPr>
                        <w:spacing w:line="240" w:lineRule="auto"/>
                        <w:jc w:val="left"/>
                      </w:pPr>
                      <w:r>
                        <w:t>Brief outline of goods/services sold</w:t>
                      </w:r>
                    </w:p>
                    <w:p w:rsidR="00B07A70" w:rsidRDefault="00B07A70" w:rsidP="00DE252D">
                      <w:pPr>
                        <w:pStyle w:val="ListParagraph"/>
                        <w:numPr>
                          <w:ilvl w:val="0"/>
                          <w:numId w:val="19"/>
                        </w:numPr>
                        <w:spacing w:line="240" w:lineRule="auto"/>
                        <w:jc w:val="left"/>
                      </w:pPr>
                      <w:r>
                        <w:t>Amount of capital required to become a franchisee</w:t>
                      </w:r>
                    </w:p>
                    <w:p w:rsidR="00B07A70" w:rsidRDefault="00B07A70" w:rsidP="00DE252D">
                      <w:pPr>
                        <w:pStyle w:val="ListParagraph"/>
                        <w:numPr>
                          <w:ilvl w:val="0"/>
                          <w:numId w:val="19"/>
                        </w:numPr>
                        <w:spacing w:line="240" w:lineRule="auto"/>
                        <w:jc w:val="left"/>
                      </w:pPr>
                      <w:r>
                        <w:t xml:space="preserve">How you will be supported by the franchisor </w:t>
                      </w:r>
                    </w:p>
                    <w:p w:rsidR="00B07A70" w:rsidRDefault="00B07A70" w:rsidP="00DE252D">
                      <w:pPr>
                        <w:pStyle w:val="ListParagraph"/>
                        <w:spacing w:line="240" w:lineRule="auto"/>
                        <w:ind w:left="360"/>
                        <w:jc w:val="left"/>
                      </w:pPr>
                    </w:p>
                    <w:p w:rsidR="00B07A70" w:rsidRDefault="00B07A70" w:rsidP="00D62D70">
                      <w:pPr>
                        <w:spacing w:line="240" w:lineRule="auto"/>
                      </w:pPr>
                      <w:r>
                        <w:t>Present your thoughts using a table in Word. The completed practical activity should be presented professionally using the company logos and display your full name.</w:t>
                      </w:r>
                    </w:p>
                    <w:p w:rsidR="00B07A70" w:rsidRDefault="00B07A70" w:rsidP="00DE252D">
                      <w:pPr>
                        <w:spacing w:line="240" w:lineRule="auto"/>
                        <w:jc w:val="left"/>
                      </w:pPr>
                    </w:p>
                  </w:txbxContent>
                </v:textbox>
              </v:roundrect>
            </w:pict>
          </mc:Fallback>
        </mc:AlternateContent>
      </w:r>
    </w:p>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Default="008777DA" w:rsidP="008777DA"/>
    <w:p w:rsidR="008777DA" w:rsidRPr="009B7899" w:rsidRDefault="008777DA" w:rsidP="008777DA">
      <w:pPr>
        <w:tabs>
          <w:tab w:val="right" w:pos="10206"/>
        </w:tabs>
        <w:rPr>
          <w:b/>
        </w:rPr>
      </w:pPr>
    </w:p>
    <w:p w:rsidR="00406C3F" w:rsidRDefault="00406C3F" w:rsidP="00406C3F"/>
    <w:p w:rsidR="00F856E3" w:rsidRDefault="00F856E3">
      <w:pPr>
        <w:spacing w:line="240" w:lineRule="auto"/>
        <w:jc w:val="left"/>
        <w:rPr>
          <w:rFonts w:ascii="Arial Rounded MT Bold" w:eastAsiaTheme="majorEastAsia" w:hAnsi="Arial Rounded MT Bold"/>
          <w:b/>
          <w:bCs/>
          <w:caps/>
          <w:spacing w:val="26"/>
          <w:sz w:val="28"/>
        </w:rPr>
      </w:pPr>
      <w:r>
        <w:br w:type="page"/>
      </w:r>
    </w:p>
    <w:p w:rsidR="00F856E3" w:rsidRDefault="00F856E3" w:rsidP="00EE6440">
      <w:pPr>
        <w:pStyle w:val="Heading1SK"/>
      </w:pPr>
    </w:p>
    <w:p w:rsidR="00EE6440" w:rsidRPr="00ED1EFF" w:rsidRDefault="00EE6440" w:rsidP="00EE6440">
      <w:pPr>
        <w:pStyle w:val="Heading1SK"/>
      </w:pPr>
      <w:r>
        <w:t>PUBLIC sector organisations</w:t>
      </w:r>
    </w:p>
    <w:p w:rsidR="00EE6440" w:rsidRDefault="00EE6440" w:rsidP="00EE6440"/>
    <w:p w:rsidR="00EE6440" w:rsidRDefault="003430E6" w:rsidP="00EE6440">
      <w:r w:rsidRPr="00F73D50">
        <w:rPr>
          <w:b/>
        </w:rPr>
        <w:t>Public sector organisations</w:t>
      </w:r>
      <w:r>
        <w:t xml:space="preserve"> are owned and operated by the government on behalf of the public. The public sector provide</w:t>
      </w:r>
      <w:r w:rsidR="00093EE1">
        <w:t>s</w:t>
      </w:r>
      <w:r>
        <w:t xml:space="preserve"> a range of goods and services paid for through a variety of taxes. They do not need to make a profit to survive as they are funded by the government but they should aim to be effective and efficient.</w:t>
      </w:r>
      <w:r w:rsidR="00BD2371">
        <w:t xml:space="preserve"> The public sector is made up of 3 different organisations:</w:t>
      </w:r>
    </w:p>
    <w:p w:rsidR="00BD2371" w:rsidRDefault="00BD2371" w:rsidP="00BD2371"/>
    <w:p w:rsidR="00BD2371" w:rsidRDefault="00BD2371" w:rsidP="00BD2371">
      <w:pPr>
        <w:pStyle w:val="ListParagraph"/>
        <w:numPr>
          <w:ilvl w:val="0"/>
          <w:numId w:val="8"/>
        </w:numPr>
      </w:pPr>
      <w:r>
        <w:t>Central Government</w:t>
      </w:r>
    </w:p>
    <w:p w:rsidR="00BD2371" w:rsidRDefault="00BD2371" w:rsidP="00BD2371">
      <w:pPr>
        <w:pStyle w:val="ListParagraph"/>
        <w:numPr>
          <w:ilvl w:val="0"/>
          <w:numId w:val="8"/>
        </w:numPr>
      </w:pPr>
      <w:r>
        <w:t>Local Government</w:t>
      </w:r>
    </w:p>
    <w:p w:rsidR="00BD2371" w:rsidRDefault="00BD2371" w:rsidP="00BD2371">
      <w:pPr>
        <w:pStyle w:val="ListParagraph"/>
        <w:numPr>
          <w:ilvl w:val="0"/>
          <w:numId w:val="8"/>
        </w:numPr>
      </w:pPr>
      <w:r>
        <w:t>Public Corporations</w:t>
      </w:r>
    </w:p>
    <w:p w:rsidR="00BD2371" w:rsidRDefault="00BD2371" w:rsidP="00EE6440"/>
    <w:p w:rsidR="003430E6" w:rsidRDefault="003430E6" w:rsidP="003430E6">
      <w:pPr>
        <w:pStyle w:val="Heading2SK"/>
      </w:pPr>
      <w:r>
        <w:t>Central Government</w:t>
      </w:r>
    </w:p>
    <w:p w:rsidR="003430E6" w:rsidRDefault="003430E6" w:rsidP="00EE6440"/>
    <w:p w:rsidR="003430E6" w:rsidRDefault="00093EE1" w:rsidP="00EE6440">
      <w:r w:rsidRPr="001877E9">
        <w:rPr>
          <w:b/>
        </w:rPr>
        <w:t>Central Government</w:t>
      </w:r>
      <w:r>
        <w:t xml:space="preserve"> from both the Houses of Parliament in Westminster, London and the Scottish Parliament </w:t>
      </w:r>
      <w:r w:rsidR="001877E9">
        <w:t>in</w:t>
      </w:r>
      <w:r>
        <w:t xml:space="preserve"> </w:t>
      </w:r>
      <w:proofErr w:type="spellStart"/>
      <w:r>
        <w:t>Holyrood</w:t>
      </w:r>
      <w:proofErr w:type="spellEnd"/>
      <w:r w:rsidR="001877E9">
        <w:t>,</w:t>
      </w:r>
      <w:r>
        <w:t xml:space="preserve"> Edinburgh provide the public with a variety of services such as:</w:t>
      </w:r>
    </w:p>
    <w:p w:rsidR="00093EE1" w:rsidRDefault="00093EE1" w:rsidP="00EE6440"/>
    <w:p w:rsidR="00093EE1" w:rsidRDefault="00093EE1" w:rsidP="001877E9">
      <w:pPr>
        <w:pStyle w:val="ListParagraph"/>
        <w:numPr>
          <w:ilvl w:val="0"/>
          <w:numId w:val="14"/>
        </w:numPr>
      </w:pPr>
      <w:r>
        <w:t>National Health Service (NHS)</w:t>
      </w:r>
    </w:p>
    <w:p w:rsidR="00093EE1" w:rsidRDefault="00093EE1" w:rsidP="001877E9">
      <w:pPr>
        <w:pStyle w:val="ListParagraph"/>
        <w:numPr>
          <w:ilvl w:val="0"/>
          <w:numId w:val="14"/>
        </w:numPr>
      </w:pPr>
      <w:r>
        <w:t>Social Security</w:t>
      </w:r>
    </w:p>
    <w:p w:rsidR="00093EE1" w:rsidRDefault="00093EE1" w:rsidP="001877E9">
      <w:pPr>
        <w:pStyle w:val="ListParagraph"/>
        <w:numPr>
          <w:ilvl w:val="0"/>
          <w:numId w:val="14"/>
        </w:numPr>
      </w:pPr>
      <w:r>
        <w:t>Ministry of Defence</w:t>
      </w:r>
    </w:p>
    <w:p w:rsidR="00093EE1" w:rsidRDefault="00093EE1" w:rsidP="00EE6440"/>
    <w:p w:rsidR="00093EE1" w:rsidRDefault="00093EE1" w:rsidP="00EE6440">
      <w:r>
        <w:t>Each year the government allocate a certain amount of spending in the “budget”</w:t>
      </w:r>
      <w:r w:rsidR="001877E9">
        <w:t xml:space="preserve"> to each service. </w:t>
      </w:r>
    </w:p>
    <w:p w:rsidR="001877E9" w:rsidRDefault="001877E9" w:rsidP="00EE6440"/>
    <w:p w:rsidR="001877E9" w:rsidRDefault="00BD2371" w:rsidP="00EE6440">
      <w:r>
        <w:rPr>
          <w:noProof/>
          <w:color w:val="0000FF"/>
          <w:lang w:eastAsia="en-GB"/>
        </w:rPr>
        <w:drawing>
          <wp:anchor distT="0" distB="0" distL="114300" distR="114300" simplePos="0" relativeHeight="251698176" behindDoc="0" locked="0" layoutInCell="1" allowOverlap="1" wp14:anchorId="4DA31F83" wp14:editId="05FCC0E8">
            <wp:simplePos x="0" y="0"/>
            <wp:positionH relativeFrom="column">
              <wp:posOffset>1794510</wp:posOffset>
            </wp:positionH>
            <wp:positionV relativeFrom="paragraph">
              <wp:posOffset>1030605</wp:posOffset>
            </wp:positionV>
            <wp:extent cx="933450" cy="1117265"/>
            <wp:effectExtent l="0" t="0" r="0" b="6985"/>
            <wp:wrapNone/>
            <wp:docPr id="23" name="Picture 23" descr="File:Crowned Portcullis.sv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rowned Portcullis.sv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3450" cy="1117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97152" behindDoc="0" locked="0" layoutInCell="1" allowOverlap="1" wp14:anchorId="6F5184F0" wp14:editId="2565CE2B">
            <wp:simplePos x="0" y="0"/>
            <wp:positionH relativeFrom="column">
              <wp:posOffset>3844290</wp:posOffset>
            </wp:positionH>
            <wp:positionV relativeFrom="paragraph">
              <wp:posOffset>840105</wp:posOffset>
            </wp:positionV>
            <wp:extent cx="815857" cy="1304925"/>
            <wp:effectExtent l="0" t="0" r="3810" b="0"/>
            <wp:wrapNone/>
            <wp:docPr id="20" name="Picture 20" descr="File:Scottish Parliament logo1.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cottish Parliament logo1.pn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5857"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7E9">
        <w:t>Each department/service will have a government minister who has overall control and provides guidelines to managers as to how the service should be run.  The managers will make many of the decisions as to how the money could be spent to meet the government objectives.</w:t>
      </w:r>
    </w:p>
    <w:p w:rsidR="001877E9" w:rsidRDefault="001877E9" w:rsidP="00EE6440"/>
    <w:p w:rsidR="001877E9" w:rsidRDefault="001877E9">
      <w:pPr>
        <w:spacing w:line="240" w:lineRule="auto"/>
        <w:jc w:val="left"/>
      </w:pPr>
      <w:r>
        <w:br w:type="page"/>
      </w:r>
    </w:p>
    <w:p w:rsidR="001877E9" w:rsidRDefault="001877E9" w:rsidP="001877E9">
      <w:pPr>
        <w:pStyle w:val="Heading2SK"/>
      </w:pPr>
    </w:p>
    <w:p w:rsidR="001877E9" w:rsidRDefault="001877E9" w:rsidP="001877E9">
      <w:pPr>
        <w:pStyle w:val="Heading2SK"/>
      </w:pPr>
      <w:r>
        <w:t>Local Government</w:t>
      </w:r>
    </w:p>
    <w:p w:rsidR="001877E9" w:rsidRDefault="001877E9" w:rsidP="001877E9"/>
    <w:p w:rsidR="001877E9" w:rsidRDefault="001877E9" w:rsidP="001877E9">
      <w:r>
        <w:rPr>
          <w:b/>
        </w:rPr>
        <w:t>Local</w:t>
      </w:r>
      <w:r w:rsidRPr="001877E9">
        <w:rPr>
          <w:b/>
        </w:rPr>
        <w:t xml:space="preserve"> Government</w:t>
      </w:r>
      <w:r>
        <w:t xml:space="preserve"> </w:t>
      </w:r>
      <w:r w:rsidR="00BB6A96">
        <w:t>also known as</w:t>
      </w:r>
      <w:r>
        <w:t xml:space="preserve"> </w:t>
      </w:r>
      <w:r w:rsidRPr="00BB6A96">
        <w:rPr>
          <w:i/>
        </w:rPr>
        <w:t>Local Authorities</w:t>
      </w:r>
      <w:r>
        <w:t xml:space="preserve"> </w:t>
      </w:r>
      <w:r w:rsidR="00BB6A96">
        <w:t xml:space="preserve">or </w:t>
      </w:r>
      <w:r w:rsidR="00BB6A96" w:rsidRPr="00BB6A96">
        <w:rPr>
          <w:i/>
        </w:rPr>
        <w:t>Councils</w:t>
      </w:r>
      <w:r w:rsidR="00BB6A96">
        <w:t xml:space="preserve"> receive the majority of their funding from the Scottish Government and </w:t>
      </w:r>
      <w:r w:rsidR="00BB6A96" w:rsidRPr="00BB6A96">
        <w:rPr>
          <w:b/>
        </w:rPr>
        <w:t>Council Tax</w:t>
      </w:r>
      <w:r w:rsidR="00BB6A96">
        <w:t xml:space="preserve"> paid by people who live in the area. </w:t>
      </w:r>
    </w:p>
    <w:p w:rsidR="00BB6A96" w:rsidRDefault="00BB6A96" w:rsidP="001877E9"/>
    <w:p w:rsidR="00BB6A96" w:rsidRDefault="00BB6A96" w:rsidP="001877E9">
      <w:r>
        <w:t>The Local Authority uses the money it receives to provide the public with a variety of services such as:</w:t>
      </w:r>
    </w:p>
    <w:p w:rsidR="00BB6A96" w:rsidRDefault="00AA2F3F" w:rsidP="001877E9">
      <w:r>
        <w:rPr>
          <w:noProof/>
          <w:lang w:eastAsia="en-GB"/>
        </w:rPr>
        <w:drawing>
          <wp:anchor distT="0" distB="0" distL="114300" distR="114300" simplePos="0" relativeHeight="251701248" behindDoc="0" locked="0" layoutInCell="1" allowOverlap="1" wp14:anchorId="088C132E" wp14:editId="00C88B1B">
            <wp:simplePos x="0" y="0"/>
            <wp:positionH relativeFrom="column">
              <wp:posOffset>5180330</wp:posOffset>
            </wp:positionH>
            <wp:positionV relativeFrom="paragraph">
              <wp:posOffset>217170</wp:posOffset>
            </wp:positionV>
            <wp:extent cx="866775" cy="12668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671E.tmp"/>
                    <pic:cNvPicPr/>
                  </pic:nvPicPr>
                  <pic:blipFill>
                    <a:blip r:embed="rId62">
                      <a:extLst>
                        <a:ext uri="{28A0092B-C50C-407E-A947-70E740481C1C}">
                          <a14:useLocalDpi xmlns:a14="http://schemas.microsoft.com/office/drawing/2010/main" val="0"/>
                        </a:ext>
                      </a:extLst>
                    </a:blip>
                    <a:stretch>
                      <a:fillRect/>
                    </a:stretch>
                  </pic:blipFill>
                  <pic:spPr>
                    <a:xfrm>
                      <a:off x="0" y="0"/>
                      <a:ext cx="866775" cy="1266825"/>
                    </a:xfrm>
                    <a:prstGeom prst="rect">
                      <a:avLst/>
                    </a:prstGeom>
                  </pic:spPr>
                </pic:pic>
              </a:graphicData>
            </a:graphic>
            <wp14:sizeRelH relativeFrom="page">
              <wp14:pctWidth>0</wp14:pctWidth>
            </wp14:sizeRelH>
            <wp14:sizeRelV relativeFrom="page">
              <wp14:pctHeight>0</wp14:pctHeight>
            </wp14:sizeRelV>
          </wp:anchor>
        </w:drawing>
      </w:r>
    </w:p>
    <w:p w:rsidR="00BB6A96" w:rsidRDefault="00AA2F3F" w:rsidP="00BB6A96">
      <w:pPr>
        <w:pStyle w:val="ListParagraph"/>
        <w:numPr>
          <w:ilvl w:val="0"/>
          <w:numId w:val="15"/>
        </w:numPr>
      </w:pPr>
      <w:r>
        <w:rPr>
          <w:noProof/>
          <w:lang w:eastAsia="en-GB"/>
        </w:rPr>
        <w:drawing>
          <wp:anchor distT="0" distB="0" distL="114300" distR="114300" simplePos="0" relativeHeight="251700224" behindDoc="0" locked="0" layoutInCell="1" allowOverlap="1" wp14:anchorId="288D318C" wp14:editId="4BB29E2D">
            <wp:simplePos x="0" y="0"/>
            <wp:positionH relativeFrom="column">
              <wp:posOffset>3713480</wp:posOffset>
            </wp:positionH>
            <wp:positionV relativeFrom="paragraph">
              <wp:posOffset>40005</wp:posOffset>
            </wp:positionV>
            <wp:extent cx="1168400" cy="10947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A9E6.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68400" cy="10947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0" locked="0" layoutInCell="1" allowOverlap="1" wp14:anchorId="1E6B1348" wp14:editId="0CCF74BF">
            <wp:simplePos x="0" y="0"/>
            <wp:positionH relativeFrom="column">
              <wp:posOffset>2054860</wp:posOffset>
            </wp:positionH>
            <wp:positionV relativeFrom="paragraph">
              <wp:posOffset>40005</wp:posOffset>
            </wp:positionV>
            <wp:extent cx="1385570" cy="1020445"/>
            <wp:effectExtent l="0" t="0" r="508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F94C.tmp"/>
                    <pic:cNvPicPr/>
                  </pic:nvPicPr>
                  <pic:blipFill>
                    <a:blip r:embed="rId64">
                      <a:extLst>
                        <a:ext uri="{28A0092B-C50C-407E-A947-70E740481C1C}">
                          <a14:useLocalDpi xmlns:a14="http://schemas.microsoft.com/office/drawing/2010/main" val="0"/>
                        </a:ext>
                      </a:extLst>
                    </a:blip>
                    <a:stretch>
                      <a:fillRect/>
                    </a:stretch>
                  </pic:blipFill>
                  <pic:spPr>
                    <a:xfrm>
                      <a:off x="0" y="0"/>
                      <a:ext cx="1385570" cy="1020445"/>
                    </a:xfrm>
                    <a:prstGeom prst="rect">
                      <a:avLst/>
                    </a:prstGeom>
                  </pic:spPr>
                </pic:pic>
              </a:graphicData>
            </a:graphic>
            <wp14:sizeRelH relativeFrom="page">
              <wp14:pctWidth>0</wp14:pctWidth>
            </wp14:sizeRelH>
            <wp14:sizeRelV relativeFrom="page">
              <wp14:pctHeight>0</wp14:pctHeight>
            </wp14:sizeRelV>
          </wp:anchor>
        </w:drawing>
      </w:r>
      <w:r w:rsidR="00BB6A96">
        <w:t>Education</w:t>
      </w:r>
    </w:p>
    <w:p w:rsidR="00BB6A96" w:rsidRDefault="00BB6A96" w:rsidP="00BB6A96">
      <w:pPr>
        <w:pStyle w:val="ListParagraph"/>
        <w:numPr>
          <w:ilvl w:val="0"/>
          <w:numId w:val="15"/>
        </w:numPr>
      </w:pPr>
      <w:r>
        <w:t>Housing</w:t>
      </w:r>
    </w:p>
    <w:p w:rsidR="00BB6A96" w:rsidRDefault="00BB6A96" w:rsidP="00BB6A96">
      <w:pPr>
        <w:pStyle w:val="ListParagraph"/>
        <w:numPr>
          <w:ilvl w:val="0"/>
          <w:numId w:val="15"/>
        </w:numPr>
      </w:pPr>
      <w:r>
        <w:t>Leisure and recreation</w:t>
      </w:r>
    </w:p>
    <w:p w:rsidR="00BB6A96" w:rsidRDefault="00BB6A96" w:rsidP="00BB6A96">
      <w:pPr>
        <w:pStyle w:val="ListParagraph"/>
        <w:numPr>
          <w:ilvl w:val="0"/>
          <w:numId w:val="15"/>
        </w:numPr>
      </w:pPr>
      <w:r>
        <w:t>Street lighting</w:t>
      </w:r>
    </w:p>
    <w:p w:rsidR="00BB6A96" w:rsidRDefault="00BB6A96" w:rsidP="00BB6A96">
      <w:pPr>
        <w:pStyle w:val="ListParagraph"/>
        <w:numPr>
          <w:ilvl w:val="0"/>
          <w:numId w:val="15"/>
        </w:numPr>
      </w:pPr>
      <w:r>
        <w:t>Transport</w:t>
      </w:r>
    </w:p>
    <w:p w:rsidR="00BB6A96" w:rsidRDefault="00BB6A96" w:rsidP="001877E9"/>
    <w:p w:rsidR="00BB6A96" w:rsidRDefault="00AA2F3F" w:rsidP="001877E9">
      <w:r>
        <w:t xml:space="preserve">The services they provide are essential for everyday life such as bin collection and bus service. Other services would be difficult for private sector businesses to </w:t>
      </w:r>
      <w:r w:rsidR="00E52425">
        <w:t>operate such</w:t>
      </w:r>
      <w:r>
        <w:t xml:space="preserve"> as street lighting and public parks.</w:t>
      </w:r>
    </w:p>
    <w:p w:rsidR="00AA2F3F" w:rsidRDefault="00AA2F3F" w:rsidP="001877E9"/>
    <w:p w:rsidR="00AA2F3F" w:rsidRDefault="00AA2F3F" w:rsidP="00AA2F3F">
      <w:pPr>
        <w:pStyle w:val="Heading2SK"/>
      </w:pPr>
      <w:r>
        <w:t>Public Corporations</w:t>
      </w:r>
    </w:p>
    <w:p w:rsidR="00AA2F3F" w:rsidRDefault="00AA2F3F" w:rsidP="00AA2F3F"/>
    <w:p w:rsidR="00AA2F3F" w:rsidRDefault="00AA2F3F" w:rsidP="00AA2F3F">
      <w:r>
        <w:rPr>
          <w:b/>
        </w:rPr>
        <w:t>Public Corporations</w:t>
      </w:r>
      <w:r>
        <w:t xml:space="preserve"> </w:t>
      </w:r>
      <w:r w:rsidR="00BD07D6">
        <w:t>are also owned by the government but are run more like private sector organisations. The government appoints a Chairperson and a Board of Directors to run the Public Corporation on our behalf.</w:t>
      </w:r>
    </w:p>
    <w:p w:rsidR="00BD07D6" w:rsidRDefault="00BD07D6" w:rsidP="00AA2F3F"/>
    <w:p w:rsidR="00BD07D6" w:rsidRDefault="007E0140" w:rsidP="00AA2F3F">
      <w:r>
        <w:t>In the past there were</w:t>
      </w:r>
      <w:r w:rsidR="00BD07D6">
        <w:t xml:space="preserve"> many more public corporations but they were “privatised” (sold on the stock market) during the 1980’s. </w:t>
      </w:r>
    </w:p>
    <w:p w:rsidR="00BD07D6" w:rsidRDefault="00B56EE0" w:rsidP="00AA2F3F">
      <w:r>
        <w:rPr>
          <w:noProof/>
          <w:lang w:eastAsia="en-GB"/>
        </w:rPr>
        <w:drawing>
          <wp:anchor distT="0" distB="0" distL="114300" distR="114300" simplePos="0" relativeHeight="251702272" behindDoc="1" locked="0" layoutInCell="1" allowOverlap="1" wp14:anchorId="0DBE70B9" wp14:editId="5DF7188F">
            <wp:simplePos x="0" y="0"/>
            <wp:positionH relativeFrom="column">
              <wp:posOffset>2999740</wp:posOffset>
            </wp:positionH>
            <wp:positionV relativeFrom="paragraph">
              <wp:posOffset>220980</wp:posOffset>
            </wp:positionV>
            <wp:extent cx="3183890" cy="988695"/>
            <wp:effectExtent l="0" t="0" r="0" b="1905"/>
            <wp:wrapTight wrapText="bothSides">
              <wp:wrapPolygon edited="0">
                <wp:start x="0" y="0"/>
                <wp:lineTo x="0" y="21225"/>
                <wp:lineTo x="21454" y="21225"/>
                <wp:lineTo x="21454"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850A.tmp"/>
                    <pic:cNvPicPr/>
                  </pic:nvPicPr>
                  <pic:blipFill>
                    <a:blip r:embed="rId65">
                      <a:extLst>
                        <a:ext uri="{28A0092B-C50C-407E-A947-70E740481C1C}">
                          <a14:useLocalDpi xmlns:a14="http://schemas.microsoft.com/office/drawing/2010/main" val="0"/>
                        </a:ext>
                      </a:extLst>
                    </a:blip>
                    <a:stretch>
                      <a:fillRect/>
                    </a:stretch>
                  </pic:blipFill>
                  <pic:spPr>
                    <a:xfrm>
                      <a:off x="0" y="0"/>
                      <a:ext cx="3183890" cy="988695"/>
                    </a:xfrm>
                    <a:prstGeom prst="rect">
                      <a:avLst/>
                    </a:prstGeom>
                  </pic:spPr>
                </pic:pic>
              </a:graphicData>
            </a:graphic>
            <wp14:sizeRelH relativeFrom="page">
              <wp14:pctWidth>0</wp14:pctWidth>
            </wp14:sizeRelH>
            <wp14:sizeRelV relativeFrom="page">
              <wp14:pctHeight>0</wp14:pctHeight>
            </wp14:sizeRelV>
          </wp:anchor>
        </w:drawing>
      </w:r>
    </w:p>
    <w:p w:rsidR="00BD07D6" w:rsidRDefault="00BD07D6" w:rsidP="00AA2F3F">
      <w:r>
        <w:t>The most well-known public corporation in the UK is the BBC – British Broadcasting Corporation. The BBC is funded by the public who pay a TV Licence of around £150 a year per household.</w:t>
      </w:r>
    </w:p>
    <w:p w:rsidR="00BD07D6" w:rsidRDefault="00BD07D6" w:rsidP="00AA2F3F"/>
    <w:p w:rsidR="00F73D50" w:rsidRDefault="00F73D50" w:rsidP="00F73D50">
      <w:pPr>
        <w:pStyle w:val="Heading1SK"/>
      </w:pPr>
      <w:r>
        <w:t>VOLUNTARY SECTOR</w:t>
      </w:r>
    </w:p>
    <w:p w:rsidR="00F73D50" w:rsidRDefault="00F73D50" w:rsidP="00CB684C"/>
    <w:p w:rsidR="00F73D50" w:rsidRDefault="00F73D50" w:rsidP="00CB684C">
      <w:r>
        <w:t>Organisations in the voluntary sector are in business to provide or raise money for a certain good cause. They are not in business to make a profit. Their aim is to maximise their potential to provide services through raising funds which are then used to further the cause.</w:t>
      </w:r>
    </w:p>
    <w:p w:rsidR="00F73D50" w:rsidRDefault="00F73D50" w:rsidP="00CB684C"/>
    <w:p w:rsidR="00F73D50" w:rsidRDefault="00F73D50" w:rsidP="00F73D50">
      <w:pPr>
        <w:pStyle w:val="Heading2SK"/>
      </w:pPr>
      <w:r>
        <w:t>Charities</w:t>
      </w:r>
    </w:p>
    <w:p w:rsidR="00F73D50" w:rsidRDefault="00F73D50" w:rsidP="00CB684C"/>
    <w:p w:rsidR="00F73D50" w:rsidRDefault="00F73D50" w:rsidP="00CB684C">
      <w:r>
        <w:t>Charities such as Oxfam and Help the Aged are examples of voluntary organisations.</w:t>
      </w:r>
      <w:r w:rsidRPr="00F73D50">
        <w:t xml:space="preserve"> </w:t>
      </w:r>
      <w:r>
        <w:t>A Charity is the most common form of voluntary organisation in the UK.</w:t>
      </w:r>
    </w:p>
    <w:p w:rsidR="00F73D50" w:rsidRDefault="00F93C3B" w:rsidP="00CB684C">
      <w:r>
        <w:rPr>
          <w:noProof/>
          <w:lang w:eastAsia="en-GB"/>
        </w:rPr>
        <w:drawing>
          <wp:anchor distT="0" distB="0" distL="114300" distR="114300" simplePos="0" relativeHeight="251704320" behindDoc="0" locked="0" layoutInCell="1" allowOverlap="1" wp14:anchorId="6B761E5B" wp14:editId="2D77854B">
            <wp:simplePos x="0" y="0"/>
            <wp:positionH relativeFrom="column">
              <wp:posOffset>4638040</wp:posOffset>
            </wp:positionH>
            <wp:positionV relativeFrom="paragraph">
              <wp:posOffset>256540</wp:posOffset>
            </wp:positionV>
            <wp:extent cx="1390015" cy="1812290"/>
            <wp:effectExtent l="0" t="0" r="63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6510.tmp"/>
                    <pic:cNvPicPr/>
                  </pic:nvPicPr>
                  <pic:blipFill>
                    <a:blip r:embed="rId66">
                      <a:extLst>
                        <a:ext uri="{28A0092B-C50C-407E-A947-70E740481C1C}">
                          <a14:useLocalDpi xmlns:a14="http://schemas.microsoft.com/office/drawing/2010/main" val="0"/>
                        </a:ext>
                      </a:extLst>
                    </a:blip>
                    <a:stretch>
                      <a:fillRect/>
                    </a:stretch>
                  </pic:blipFill>
                  <pic:spPr>
                    <a:xfrm>
                      <a:off x="0" y="0"/>
                      <a:ext cx="1390015" cy="1812290"/>
                    </a:xfrm>
                    <a:prstGeom prst="rect">
                      <a:avLst/>
                    </a:prstGeom>
                  </pic:spPr>
                </pic:pic>
              </a:graphicData>
            </a:graphic>
            <wp14:sizeRelH relativeFrom="page">
              <wp14:pctWidth>0</wp14:pctWidth>
            </wp14:sizeRelH>
            <wp14:sizeRelV relativeFrom="page">
              <wp14:pctHeight>0</wp14:pctHeight>
            </wp14:sizeRelV>
          </wp:anchor>
        </w:drawing>
      </w:r>
    </w:p>
    <w:p w:rsidR="00F73D50" w:rsidRDefault="00F73D50" w:rsidP="00CB684C">
      <w:r>
        <w:t>In order to be recognised as a charity, an organisation must meet certain criteria. It must have at least one of the following as its main aim:</w:t>
      </w:r>
    </w:p>
    <w:p w:rsidR="00F73D50" w:rsidRDefault="00F73D50" w:rsidP="00CB684C"/>
    <w:p w:rsidR="00F73D50" w:rsidRDefault="00F73D50" w:rsidP="00F73D50">
      <w:pPr>
        <w:pStyle w:val="ListParagraph"/>
        <w:numPr>
          <w:ilvl w:val="0"/>
          <w:numId w:val="16"/>
        </w:numPr>
      </w:pPr>
      <w:r>
        <w:t>To relieve poverty</w:t>
      </w:r>
    </w:p>
    <w:p w:rsidR="00F73D50" w:rsidRDefault="00F73D50" w:rsidP="00F73D50">
      <w:pPr>
        <w:pStyle w:val="ListParagraph"/>
        <w:numPr>
          <w:ilvl w:val="0"/>
          <w:numId w:val="16"/>
        </w:numPr>
      </w:pPr>
      <w:r>
        <w:t>To advance/promote education</w:t>
      </w:r>
    </w:p>
    <w:p w:rsidR="00F73D50" w:rsidRDefault="00F73D50" w:rsidP="00F73D50">
      <w:pPr>
        <w:pStyle w:val="ListParagraph"/>
        <w:numPr>
          <w:ilvl w:val="0"/>
          <w:numId w:val="16"/>
        </w:numPr>
      </w:pPr>
      <w:r>
        <w:t>To advance/promote religion</w:t>
      </w:r>
    </w:p>
    <w:p w:rsidR="00F73D50" w:rsidRDefault="00F73D50" w:rsidP="00F73D50">
      <w:pPr>
        <w:pStyle w:val="ListParagraph"/>
        <w:numPr>
          <w:ilvl w:val="0"/>
          <w:numId w:val="16"/>
        </w:numPr>
      </w:pPr>
      <w:r>
        <w:t>To carry out activities that benefit the community</w:t>
      </w:r>
    </w:p>
    <w:p w:rsidR="00F73D50" w:rsidRDefault="00F73D50" w:rsidP="00CB684C"/>
    <w:p w:rsidR="00F73D50" w:rsidRDefault="00F73D50" w:rsidP="00CB684C">
      <w:r>
        <w:t>Organisations that have been granted charitable status are exempt from paying VAT.</w:t>
      </w:r>
    </w:p>
    <w:p w:rsidR="00F73D50" w:rsidRDefault="00F73D50" w:rsidP="00CB684C"/>
    <w:p w:rsidR="00922CDE" w:rsidRDefault="00922CDE" w:rsidP="00CB684C"/>
    <w:p w:rsidR="00F73D50" w:rsidRDefault="00F93C3B">
      <w:pPr>
        <w:spacing w:line="240" w:lineRule="auto"/>
        <w:jc w:val="left"/>
      </w:pPr>
      <w:r>
        <w:rPr>
          <w:noProof/>
          <w:lang w:eastAsia="en-GB"/>
        </w:rPr>
        <w:drawing>
          <wp:anchor distT="0" distB="0" distL="114300" distR="114300" simplePos="0" relativeHeight="251703296" behindDoc="1" locked="0" layoutInCell="1" allowOverlap="1" wp14:anchorId="5D4147DD" wp14:editId="2C6EDD47">
            <wp:simplePos x="0" y="0"/>
            <wp:positionH relativeFrom="column">
              <wp:posOffset>268605</wp:posOffset>
            </wp:positionH>
            <wp:positionV relativeFrom="paragraph">
              <wp:posOffset>179070</wp:posOffset>
            </wp:positionV>
            <wp:extent cx="1972310" cy="1105535"/>
            <wp:effectExtent l="0" t="0" r="8890" b="0"/>
            <wp:wrapThrough wrapText="bothSides">
              <wp:wrapPolygon edited="0">
                <wp:start x="0" y="0"/>
                <wp:lineTo x="0" y="21215"/>
                <wp:lineTo x="21489" y="21215"/>
                <wp:lineTo x="21489"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43A.tmp"/>
                    <pic:cNvPicPr/>
                  </pic:nvPicPr>
                  <pic:blipFill>
                    <a:blip r:embed="rId67">
                      <a:extLst>
                        <a:ext uri="{28A0092B-C50C-407E-A947-70E740481C1C}">
                          <a14:useLocalDpi xmlns:a14="http://schemas.microsoft.com/office/drawing/2010/main" val="0"/>
                        </a:ext>
                      </a:extLst>
                    </a:blip>
                    <a:stretch>
                      <a:fillRect/>
                    </a:stretch>
                  </pic:blipFill>
                  <pic:spPr>
                    <a:xfrm>
                      <a:off x="0" y="0"/>
                      <a:ext cx="1972310" cy="11055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0" locked="0" layoutInCell="1" allowOverlap="1" wp14:anchorId="342BA72A" wp14:editId="09B8BCD8">
            <wp:simplePos x="0" y="0"/>
            <wp:positionH relativeFrom="column">
              <wp:posOffset>2596795</wp:posOffset>
            </wp:positionH>
            <wp:positionV relativeFrom="paragraph">
              <wp:posOffset>179705</wp:posOffset>
            </wp:positionV>
            <wp:extent cx="3072049" cy="1169581"/>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2488.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72049" cy="1169581"/>
                    </a:xfrm>
                    <a:prstGeom prst="rect">
                      <a:avLst/>
                    </a:prstGeom>
                  </pic:spPr>
                </pic:pic>
              </a:graphicData>
            </a:graphic>
            <wp14:sizeRelH relativeFrom="page">
              <wp14:pctWidth>0</wp14:pctWidth>
            </wp14:sizeRelH>
            <wp14:sizeRelV relativeFrom="page">
              <wp14:pctHeight>0</wp14:pctHeight>
            </wp14:sizeRelV>
          </wp:anchor>
        </w:drawing>
      </w:r>
      <w:r w:rsidR="00F73D50">
        <w:br w:type="page"/>
      </w:r>
    </w:p>
    <w:p w:rsidR="00F93C3B" w:rsidRDefault="00F93C3B" w:rsidP="00CB684C"/>
    <w:p w:rsidR="00F93C3B" w:rsidRDefault="00F93C3B" w:rsidP="00F93C3B">
      <w:pPr>
        <w:pStyle w:val="Heading1SK"/>
      </w:pPr>
      <w:r>
        <w:t>Social enterprise</w:t>
      </w:r>
    </w:p>
    <w:p w:rsidR="00F93C3B" w:rsidRDefault="00F93C3B" w:rsidP="00CB684C"/>
    <w:p w:rsidR="00F93C3B" w:rsidRDefault="000056E1" w:rsidP="00CB684C">
      <w:r>
        <w:rPr>
          <w:b/>
        </w:rPr>
        <w:t>S</w:t>
      </w:r>
      <w:r w:rsidR="00545725" w:rsidRPr="00545725">
        <w:rPr>
          <w:b/>
        </w:rPr>
        <w:t>ocial enterprise</w:t>
      </w:r>
      <w:r>
        <w:rPr>
          <w:b/>
        </w:rPr>
        <w:t xml:space="preserve">s </w:t>
      </w:r>
      <w:r w:rsidRPr="000056E1">
        <w:t>have</w:t>
      </w:r>
      <w:r w:rsidR="00712D97" w:rsidRPr="000056E1">
        <w:t xml:space="preserve"> </w:t>
      </w:r>
      <w:r>
        <w:t>become</w:t>
      </w:r>
      <w:r w:rsidR="00545725">
        <w:t xml:space="preserve"> a</w:t>
      </w:r>
      <w:r>
        <w:t>n increasingly</w:t>
      </w:r>
      <w:r w:rsidR="00545725">
        <w:t xml:space="preserve"> popular business type since the 1990’s.</w:t>
      </w:r>
    </w:p>
    <w:p w:rsidR="00545725" w:rsidRDefault="00545725" w:rsidP="00CB684C"/>
    <w:p w:rsidR="00545725" w:rsidRDefault="00545725" w:rsidP="00CB684C">
      <w:r>
        <w:t xml:space="preserve">The term “social enterprise” came about as there are </w:t>
      </w:r>
      <w:r w:rsidR="000056E1">
        <w:t>more and more</w:t>
      </w:r>
      <w:r>
        <w:t xml:space="preserve"> organisations using the power of business to bring about social and environmental change. </w:t>
      </w:r>
    </w:p>
    <w:p w:rsidR="00545725" w:rsidRDefault="00545725" w:rsidP="00CB684C"/>
    <w:p w:rsidR="00545725" w:rsidRDefault="00C31989" w:rsidP="00CB684C">
      <w:r>
        <w:rPr>
          <w:noProof/>
          <w:lang w:eastAsia="en-GB"/>
        </w:rPr>
        <w:drawing>
          <wp:anchor distT="0" distB="0" distL="114300" distR="114300" simplePos="0" relativeHeight="251709951" behindDoc="0" locked="0" layoutInCell="1" allowOverlap="1" wp14:anchorId="0F3161FE" wp14:editId="74891799">
            <wp:simplePos x="0" y="0"/>
            <wp:positionH relativeFrom="column">
              <wp:posOffset>-71120</wp:posOffset>
            </wp:positionH>
            <wp:positionV relativeFrom="paragraph">
              <wp:posOffset>14605</wp:posOffset>
            </wp:positionV>
            <wp:extent cx="1876425" cy="1228725"/>
            <wp:effectExtent l="0" t="0" r="9525" b="9525"/>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2101.tmp"/>
                    <pic:cNvPicPr/>
                  </pic:nvPicPr>
                  <pic:blipFill>
                    <a:blip r:embed="rId69">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14:sizeRelH relativeFrom="page">
              <wp14:pctWidth>0</wp14:pctWidth>
            </wp14:sizeRelH>
            <wp14:sizeRelV relativeFrom="page">
              <wp14:pctHeight>0</wp14:pctHeight>
            </wp14:sizeRelV>
          </wp:anchor>
        </w:drawing>
      </w:r>
      <w:r w:rsidR="00545725">
        <w:t>A social enterprise will have a clear sense of the difference it is trying to make, who it aims to help and how it plan</w:t>
      </w:r>
      <w:r w:rsidR="004224A5">
        <w:t>s to do it. It will bring all of</w:t>
      </w:r>
      <w:r w:rsidR="00545725">
        <w:t xml:space="preserve"> its income through selling goods or services and will have very clear rules about how its profits will be reinvested to make social or environmental change.</w:t>
      </w:r>
    </w:p>
    <w:p w:rsidR="00545725" w:rsidRDefault="00545725" w:rsidP="00CB684C"/>
    <w:p w:rsidR="00545725" w:rsidRDefault="00C31989" w:rsidP="00CB684C">
      <w:r>
        <w:rPr>
          <w:noProof/>
          <w:lang w:eastAsia="en-GB"/>
        </w:rPr>
        <mc:AlternateContent>
          <mc:Choice Requires="wpg">
            <w:drawing>
              <wp:anchor distT="0" distB="0" distL="114300" distR="114300" simplePos="0" relativeHeight="251709440" behindDoc="0" locked="0" layoutInCell="1" allowOverlap="1" wp14:anchorId="4A5B4FFA" wp14:editId="2C180C5A">
                <wp:simplePos x="0" y="0"/>
                <wp:positionH relativeFrom="column">
                  <wp:posOffset>3852545</wp:posOffset>
                </wp:positionH>
                <wp:positionV relativeFrom="paragraph">
                  <wp:posOffset>21590</wp:posOffset>
                </wp:positionV>
                <wp:extent cx="2285365" cy="1371600"/>
                <wp:effectExtent l="0" t="0" r="635" b="0"/>
                <wp:wrapSquare wrapText="bothSides"/>
                <wp:docPr id="368" name="Group 368"/>
                <wp:cNvGraphicFramePr/>
                <a:graphic xmlns:a="http://schemas.openxmlformats.org/drawingml/2006/main">
                  <a:graphicData uri="http://schemas.microsoft.com/office/word/2010/wordprocessingGroup">
                    <wpg:wgp>
                      <wpg:cNvGrpSpPr/>
                      <wpg:grpSpPr>
                        <a:xfrm>
                          <a:off x="0" y="0"/>
                          <a:ext cx="2285365" cy="1371600"/>
                          <a:chOff x="0" y="0"/>
                          <a:chExt cx="2020186" cy="1052623"/>
                        </a:xfrm>
                      </wpg:grpSpPr>
                      <pic:pic xmlns:pic="http://schemas.openxmlformats.org/drawingml/2006/picture">
                        <pic:nvPicPr>
                          <pic:cNvPr id="358" name="Picture 35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020186" cy="489098"/>
                          </a:xfrm>
                          <a:prstGeom prst="rect">
                            <a:avLst/>
                          </a:prstGeom>
                        </pic:spPr>
                      </pic:pic>
                      <pic:pic xmlns:pic="http://schemas.openxmlformats.org/drawingml/2006/picture">
                        <pic:nvPicPr>
                          <pic:cNvPr id="361" name="Picture 36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10632" y="467833"/>
                            <a:ext cx="1998921" cy="584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68" o:spid="_x0000_s1026" style="position:absolute;margin-left:303.35pt;margin-top:1.7pt;width:179.95pt;height:108pt;z-index:251709440;mso-width-relative:margin;mso-height-relative:margin" coordsize="20201,10526"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 o:spid="_x0000_s1027" type="#_x0000_t75" style="position:absolute;width:20201;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9v/FAAAA3AAAAA8AAABkcnMvZG93bnJldi54bWxEj8FOAjEQhu8mvkMzJl4IdFEgZKUQNTHB&#10;m6CB62Q7bDdup5u2sItP7xxMPE7++b+Zb7UZfKsuFFMT2MB0UoAiroJtuDbw9fk2XoJKGdliG5gM&#10;XCnBZn17s8LShp53dNnnWgmEU4kGXM5dqXWqHHlMk9ARS3YK0WOWMdbaRuwF7lv9UBQL7bFhueCw&#10;o1dH1ff+7IXyfkoLPv/Mrm46Om4pvnwcemfM/d3w/AQq05D/l//aW2vgcS7fioyI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kPb/xQAAANwAAAAPAAAAAAAAAAAAAAAA&#10;AJ8CAABkcnMvZG93bnJldi54bWxQSwUGAAAAAAQABAD3AAAAkQMAAAAA&#10;">
                  <v:imagedata r:id="rId72" o:title=""/>
                  <v:path arrowok="t"/>
                </v:shape>
                <v:shape id="Picture 361" o:spid="_x0000_s1028" type="#_x0000_t75" style="position:absolute;left:106;top:4678;width:19989;height:5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uVLEAAAA3AAAAA8AAABkcnMvZG93bnJldi54bWxEj0FLAzEUhO9C/0N4hd5sdq1U2TYttVAQ&#10;9GKr9PrYPJPFzcuyee2u/94IgsdhZr5h1tsxtOpKfWoiGyjnBSjiOtqGnYH30+H2EVQSZIttZDLw&#10;TQm2m8nNGisbB36j61GcyhBOFRrwIl2ldao9BUzz2BFn7zP2ASXL3mnb45DhodV3RbHUARvOCx47&#10;2nuqv46XkCnOXx4OKL48vz7tPuy927/IYMxsOu5WoIRG+Q//tZ+tgcWyhN8z+Qjo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JuVLEAAAA3AAAAA8AAAAAAAAAAAAAAAAA&#10;nwIAAGRycy9kb3ducmV2LnhtbFBLBQYAAAAABAAEAPcAAACQAwAAAAA=&#10;">
                  <v:imagedata r:id="rId73" o:title=""/>
                  <v:path arrowok="t"/>
                </v:shape>
                <w10:wrap type="square"/>
              </v:group>
            </w:pict>
          </mc:Fallback>
        </mc:AlternateContent>
      </w:r>
      <w:r w:rsidR="00545725">
        <w:t>Social enterprises come in many shapes and sizes from large national and international businesses to small community based enterprises but they are all set up specifically to make a difference.</w:t>
      </w:r>
    </w:p>
    <w:p w:rsidR="00545725" w:rsidRDefault="00545725" w:rsidP="00CB684C"/>
    <w:p w:rsidR="00545725" w:rsidRDefault="00C31989" w:rsidP="00CB684C">
      <w:r>
        <w:rPr>
          <w:noProof/>
          <w:lang w:eastAsia="en-GB"/>
        </w:rPr>
        <w:drawing>
          <wp:anchor distT="0" distB="0" distL="114300" distR="114300" simplePos="0" relativeHeight="251710464" behindDoc="0" locked="0" layoutInCell="1" allowOverlap="1" wp14:anchorId="319EAD11" wp14:editId="2F622CE2">
            <wp:simplePos x="0" y="0"/>
            <wp:positionH relativeFrom="column">
              <wp:posOffset>3872865</wp:posOffset>
            </wp:positionH>
            <wp:positionV relativeFrom="paragraph">
              <wp:posOffset>281940</wp:posOffset>
            </wp:positionV>
            <wp:extent cx="2252345" cy="1254125"/>
            <wp:effectExtent l="0" t="0" r="0" b="3175"/>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6102.tmp"/>
                    <pic:cNvPicPr/>
                  </pic:nvPicPr>
                  <pic:blipFill>
                    <a:blip r:embed="rId74">
                      <a:extLst>
                        <a:ext uri="{28A0092B-C50C-407E-A947-70E740481C1C}">
                          <a14:useLocalDpi xmlns:a14="http://schemas.microsoft.com/office/drawing/2010/main" val="0"/>
                        </a:ext>
                      </a:extLst>
                    </a:blip>
                    <a:stretch>
                      <a:fillRect/>
                    </a:stretch>
                  </pic:blipFill>
                  <pic:spPr>
                    <a:xfrm>
                      <a:off x="0" y="0"/>
                      <a:ext cx="2252345" cy="1254125"/>
                    </a:xfrm>
                    <a:prstGeom prst="rect">
                      <a:avLst/>
                    </a:prstGeom>
                  </pic:spPr>
                </pic:pic>
              </a:graphicData>
            </a:graphic>
            <wp14:sizeRelH relativeFrom="page">
              <wp14:pctWidth>0</wp14:pctWidth>
            </wp14:sizeRelH>
            <wp14:sizeRelV relativeFrom="page">
              <wp14:pctHeight>0</wp14:pctHeight>
            </wp14:sizeRelV>
          </wp:anchor>
        </w:drawing>
      </w:r>
      <w:r w:rsidR="00545725">
        <w:t>They are different to Charities as they make profits by trading rather than through grants and donations.</w:t>
      </w:r>
    </w:p>
    <w:p w:rsidR="00545725" w:rsidRDefault="00545725" w:rsidP="00CB684C"/>
    <w:p w:rsidR="00545725" w:rsidRDefault="00FB7C7A" w:rsidP="00CB684C">
      <w:r>
        <w:t>Some of the most well-known social enterprises in the UK include the Big Issue, the Eden Project and Divine Chocolate.</w:t>
      </w:r>
    </w:p>
    <w:p w:rsidR="00FB7C7A" w:rsidRDefault="00FB7C7A" w:rsidP="00CB684C"/>
    <w:p w:rsidR="00C24315" w:rsidRDefault="00FB7C7A" w:rsidP="00C24315">
      <w:r>
        <w:t>There are also many community based social enterprises in and around the Dundee Area.</w:t>
      </w:r>
    </w:p>
    <w:p w:rsidR="00FB7C7A" w:rsidRDefault="00C31989" w:rsidP="00C24315">
      <w:r>
        <w:rPr>
          <w:noProof/>
          <w:lang w:eastAsia="en-GB"/>
        </w:rPr>
        <w:drawing>
          <wp:anchor distT="0" distB="0" distL="114300" distR="114300" simplePos="0" relativeHeight="251712512" behindDoc="0" locked="0" layoutInCell="1" allowOverlap="1" wp14:anchorId="6460AD6C" wp14:editId="6BE9E179">
            <wp:simplePos x="0" y="0"/>
            <wp:positionH relativeFrom="column">
              <wp:posOffset>2097405</wp:posOffset>
            </wp:positionH>
            <wp:positionV relativeFrom="paragraph">
              <wp:posOffset>247015</wp:posOffset>
            </wp:positionV>
            <wp:extent cx="1781175" cy="1009650"/>
            <wp:effectExtent l="0" t="0" r="9525"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F096.tmp"/>
                    <pic:cNvPicPr/>
                  </pic:nvPicPr>
                  <pic:blipFill>
                    <a:blip r:embed="rId75">
                      <a:extLst>
                        <a:ext uri="{28A0092B-C50C-407E-A947-70E740481C1C}">
                          <a14:useLocalDpi xmlns:a14="http://schemas.microsoft.com/office/drawing/2010/main" val="0"/>
                        </a:ext>
                      </a:extLst>
                    </a:blip>
                    <a:stretch>
                      <a:fillRect/>
                    </a:stretch>
                  </pic:blipFill>
                  <pic:spPr>
                    <a:xfrm>
                      <a:off x="0" y="0"/>
                      <a:ext cx="1781175" cy="1009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067BC59D" wp14:editId="5558C5AA">
            <wp:simplePos x="0" y="0"/>
            <wp:positionH relativeFrom="column">
              <wp:posOffset>2540</wp:posOffset>
            </wp:positionH>
            <wp:positionV relativeFrom="paragraph">
              <wp:posOffset>257175</wp:posOffset>
            </wp:positionV>
            <wp:extent cx="1903095" cy="546735"/>
            <wp:effectExtent l="0" t="0" r="1905" b="571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477D.tmp"/>
                    <pic:cNvPicPr/>
                  </pic:nvPicPr>
                  <pic:blipFill>
                    <a:blip r:embed="rId76">
                      <a:extLst>
                        <a:ext uri="{28A0092B-C50C-407E-A947-70E740481C1C}">
                          <a14:useLocalDpi xmlns:a14="http://schemas.microsoft.com/office/drawing/2010/main" val="0"/>
                        </a:ext>
                      </a:extLst>
                    </a:blip>
                    <a:stretch>
                      <a:fillRect/>
                    </a:stretch>
                  </pic:blipFill>
                  <pic:spPr>
                    <a:xfrm>
                      <a:off x="0" y="0"/>
                      <a:ext cx="1903095" cy="546735"/>
                    </a:xfrm>
                    <a:prstGeom prst="rect">
                      <a:avLst/>
                    </a:prstGeom>
                  </pic:spPr>
                </pic:pic>
              </a:graphicData>
            </a:graphic>
            <wp14:sizeRelH relativeFrom="page">
              <wp14:pctWidth>0</wp14:pctWidth>
            </wp14:sizeRelH>
            <wp14:sizeRelV relativeFrom="page">
              <wp14:pctHeight>0</wp14:pctHeight>
            </wp14:sizeRelV>
          </wp:anchor>
        </w:drawing>
      </w:r>
    </w:p>
    <w:p w:rsidR="00FB7C7A" w:rsidRDefault="00FB7C7A" w:rsidP="00C24315"/>
    <w:p w:rsidR="00C24315" w:rsidRDefault="00C24315" w:rsidP="00C24315"/>
    <w:p w:rsidR="00FB7C7A" w:rsidRDefault="00C31989">
      <w:pPr>
        <w:spacing w:line="240" w:lineRule="auto"/>
        <w:jc w:val="left"/>
        <w:rPr>
          <w:b/>
        </w:rPr>
      </w:pPr>
      <w:r>
        <w:rPr>
          <w:noProof/>
          <w:lang w:eastAsia="en-GB"/>
        </w:rPr>
        <w:drawing>
          <wp:anchor distT="0" distB="0" distL="114300" distR="114300" simplePos="0" relativeHeight="251711488" behindDoc="0" locked="0" layoutInCell="1" allowOverlap="1" wp14:anchorId="49A3FC59" wp14:editId="3314CA42">
            <wp:simplePos x="0" y="0"/>
            <wp:positionH relativeFrom="column">
              <wp:posOffset>4106545</wp:posOffset>
            </wp:positionH>
            <wp:positionV relativeFrom="paragraph">
              <wp:posOffset>159385</wp:posOffset>
            </wp:positionV>
            <wp:extent cx="1966595" cy="835660"/>
            <wp:effectExtent l="0" t="0" r="0" b="254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8CB2A.tmp"/>
                    <pic:cNvPicPr/>
                  </pic:nvPicPr>
                  <pic:blipFill>
                    <a:blip r:embed="rId77">
                      <a:extLst>
                        <a:ext uri="{28A0092B-C50C-407E-A947-70E740481C1C}">
                          <a14:useLocalDpi xmlns:a14="http://schemas.microsoft.com/office/drawing/2010/main" val="0"/>
                        </a:ext>
                      </a:extLst>
                    </a:blip>
                    <a:stretch>
                      <a:fillRect/>
                    </a:stretch>
                  </pic:blipFill>
                  <pic:spPr>
                    <a:xfrm>
                      <a:off x="0" y="0"/>
                      <a:ext cx="1966595" cy="835660"/>
                    </a:xfrm>
                    <a:prstGeom prst="rect">
                      <a:avLst/>
                    </a:prstGeom>
                  </pic:spPr>
                </pic:pic>
              </a:graphicData>
            </a:graphic>
            <wp14:sizeRelH relativeFrom="page">
              <wp14:pctWidth>0</wp14:pctWidth>
            </wp14:sizeRelH>
            <wp14:sizeRelV relativeFrom="page">
              <wp14:pctHeight>0</wp14:pctHeight>
            </wp14:sizeRelV>
          </wp:anchor>
        </w:drawing>
      </w:r>
      <w:r w:rsidR="00FB7C7A">
        <w:rPr>
          <w:b/>
        </w:rPr>
        <w:br w:type="page"/>
      </w:r>
    </w:p>
    <w:p w:rsidR="00D26F05" w:rsidRDefault="00D26F05" w:rsidP="00D26F05">
      <w:pPr>
        <w:pStyle w:val="Heading2SK"/>
      </w:pPr>
    </w:p>
    <w:p w:rsidR="00096E15" w:rsidRPr="00ED1EFF" w:rsidRDefault="00096E15" w:rsidP="00096E15">
      <w:pPr>
        <w:pStyle w:val="Heading2SK"/>
      </w:pPr>
      <w:r>
        <w:t>Public</w:t>
      </w:r>
      <w:r w:rsidR="004224A5">
        <w:t xml:space="preserve"> and Voluntary</w:t>
      </w:r>
      <w:r>
        <w:t xml:space="preserve"> Sector – Practical Activities</w:t>
      </w:r>
    </w:p>
    <w:p w:rsidR="00096E15" w:rsidRDefault="00096E15" w:rsidP="00096E15"/>
    <w:p w:rsidR="00096E15" w:rsidRDefault="00096E15" w:rsidP="00096E15">
      <w:r>
        <w:t xml:space="preserve">Undertake </w:t>
      </w:r>
      <w:r w:rsidRPr="00F9260A">
        <w:rPr>
          <w:u w:val="single"/>
        </w:rPr>
        <w:t>at least one</w:t>
      </w:r>
      <w:r>
        <w:t xml:space="preserve"> of the following practical activities:</w:t>
      </w:r>
    </w:p>
    <w:p w:rsidR="00096E15" w:rsidRDefault="00096E15" w:rsidP="00096E15">
      <w:r w:rsidRPr="00C24315">
        <w:rPr>
          <w:noProof/>
          <w:lang w:eastAsia="en-GB"/>
        </w:rPr>
        <mc:AlternateContent>
          <mc:Choice Requires="wps">
            <w:drawing>
              <wp:anchor distT="0" distB="0" distL="114300" distR="114300" simplePos="0" relativeHeight="251724800" behindDoc="0" locked="0" layoutInCell="1" allowOverlap="1" wp14:anchorId="3FA01D58" wp14:editId="7C928ADD">
                <wp:simplePos x="0" y="0"/>
                <wp:positionH relativeFrom="column">
                  <wp:posOffset>13155</wp:posOffset>
                </wp:positionH>
                <wp:positionV relativeFrom="paragraph">
                  <wp:posOffset>29905</wp:posOffset>
                </wp:positionV>
                <wp:extent cx="6115050" cy="2536166"/>
                <wp:effectExtent l="0" t="0" r="19050" b="17145"/>
                <wp:wrapNone/>
                <wp:docPr id="373" name="Rounded Rectangle 373"/>
                <wp:cNvGraphicFramePr/>
                <a:graphic xmlns:a="http://schemas.openxmlformats.org/drawingml/2006/main">
                  <a:graphicData uri="http://schemas.microsoft.com/office/word/2010/wordprocessingShape">
                    <wps:wsp>
                      <wps:cNvSpPr/>
                      <wps:spPr>
                        <a:xfrm>
                          <a:off x="0" y="0"/>
                          <a:ext cx="6115050" cy="2536166"/>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B0624" w:rsidRDefault="008B0624" w:rsidP="00096E15">
                            <w:pPr>
                              <w:spacing w:line="240" w:lineRule="auto"/>
                              <w:rPr>
                                <w:u w:val="single"/>
                              </w:rPr>
                            </w:pPr>
                            <w:r w:rsidRPr="00545F32">
                              <w:rPr>
                                <w:u w:val="single"/>
                              </w:rPr>
                              <w:t xml:space="preserve">Option 1 - </w:t>
                            </w:r>
                            <w:r w:rsidRPr="008777DA">
                              <w:rPr>
                                <w:u w:val="single"/>
                              </w:rPr>
                              <w:t>Use</w:t>
                            </w:r>
                            <w:r>
                              <w:rPr>
                                <w:u w:val="single"/>
                              </w:rPr>
                              <w:t xml:space="preserve"> the internet to r</w:t>
                            </w:r>
                            <w:r w:rsidRPr="008777DA">
                              <w:rPr>
                                <w:u w:val="single"/>
                              </w:rPr>
                              <w:t xml:space="preserve">esearch </w:t>
                            </w:r>
                            <w:r>
                              <w:rPr>
                                <w:u w:val="single"/>
                              </w:rPr>
                              <w:t>different services provided by the UK and Scottish Governments</w:t>
                            </w:r>
                          </w:p>
                          <w:p w:rsidR="008B0624" w:rsidRDefault="008B0624" w:rsidP="00096E15">
                            <w:pPr>
                              <w:spacing w:line="240" w:lineRule="auto"/>
                              <w:jc w:val="left"/>
                            </w:pPr>
                          </w:p>
                          <w:p w:rsidR="008B0624" w:rsidRDefault="008B0624" w:rsidP="00096E15">
                            <w:pPr>
                              <w:spacing w:line="240" w:lineRule="auto"/>
                              <w:jc w:val="left"/>
                            </w:pPr>
                            <w:r>
                              <w:t xml:space="preserve">Once you have researched the different services provided by central government, gather the following details for </w:t>
                            </w:r>
                            <w:r w:rsidRPr="00DE252D">
                              <w:rPr>
                                <w:b/>
                              </w:rPr>
                              <w:t>3</w:t>
                            </w:r>
                            <w:r>
                              <w:t xml:space="preserve"> different services.</w:t>
                            </w:r>
                          </w:p>
                          <w:p w:rsidR="008B0624" w:rsidRDefault="008B0624" w:rsidP="00096E15">
                            <w:pPr>
                              <w:spacing w:line="240" w:lineRule="auto"/>
                              <w:jc w:val="left"/>
                            </w:pPr>
                          </w:p>
                          <w:p w:rsidR="008B0624" w:rsidRDefault="008B0624" w:rsidP="00096E15">
                            <w:pPr>
                              <w:pStyle w:val="ListParagraph"/>
                              <w:numPr>
                                <w:ilvl w:val="0"/>
                                <w:numId w:val="19"/>
                              </w:numPr>
                              <w:spacing w:line="240" w:lineRule="auto"/>
                              <w:jc w:val="left"/>
                            </w:pPr>
                            <w:r>
                              <w:t>Service (area of spending)</w:t>
                            </w:r>
                          </w:p>
                          <w:p w:rsidR="008B0624" w:rsidRDefault="008B0624" w:rsidP="00096E15">
                            <w:pPr>
                              <w:pStyle w:val="ListParagraph"/>
                              <w:numPr>
                                <w:ilvl w:val="0"/>
                                <w:numId w:val="19"/>
                              </w:numPr>
                              <w:spacing w:line="240" w:lineRule="auto"/>
                              <w:jc w:val="left"/>
                            </w:pPr>
                            <w:r>
                              <w:t>Approximately how much is spent on this service (£billions)</w:t>
                            </w:r>
                          </w:p>
                          <w:p w:rsidR="008B0624" w:rsidRDefault="008B0624" w:rsidP="00096E15">
                            <w:pPr>
                              <w:pStyle w:val="ListParagraph"/>
                              <w:numPr>
                                <w:ilvl w:val="0"/>
                                <w:numId w:val="19"/>
                              </w:numPr>
                              <w:spacing w:line="240" w:lineRule="auto"/>
                              <w:jc w:val="left"/>
                            </w:pPr>
                            <w:r>
                              <w:t>Identify MP or MSP in charge of the service</w:t>
                            </w:r>
                          </w:p>
                          <w:p w:rsidR="008B0624" w:rsidRDefault="008B0624" w:rsidP="00096E15">
                            <w:pPr>
                              <w:pStyle w:val="ListParagraph"/>
                              <w:spacing w:line="240" w:lineRule="auto"/>
                              <w:ind w:left="360"/>
                              <w:jc w:val="left"/>
                            </w:pPr>
                          </w:p>
                          <w:p w:rsidR="008B0624" w:rsidRDefault="008B0624" w:rsidP="00096E15">
                            <w:pPr>
                              <w:jc w:val="left"/>
                            </w:pPr>
                            <w:r>
                              <w:t xml:space="preserve">Insert an appropriate heading in your jotter and note down your findings. </w:t>
                            </w:r>
                          </w:p>
                          <w:p w:rsidR="008B0624" w:rsidRDefault="008B0624" w:rsidP="00096E15">
                            <w:pPr>
                              <w:spacing w:line="240" w:lineRule="auto"/>
                              <w:jc w:val="left"/>
                            </w:pPr>
                          </w:p>
                          <w:p w:rsidR="008B0624" w:rsidRDefault="008B0624" w:rsidP="00096E15">
                            <w:pPr>
                              <w:spacing w:line="240" w:lineRule="auto"/>
                            </w:pPr>
                          </w:p>
                          <w:p w:rsidR="008B0624" w:rsidRDefault="008B0624" w:rsidP="00096E15">
                            <w:pPr>
                              <w:spacing w:line="240" w:lineRule="auto"/>
                            </w:pPr>
                          </w:p>
                          <w:p w:rsidR="008B0624" w:rsidRDefault="008B0624" w:rsidP="00096E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73" o:spid="_x0000_s1038" style="position:absolute;left:0;text-align:left;margin-left:1.05pt;margin-top:2.35pt;width:481.5pt;height:199.7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" fillcolor="white [3201]" strokecolor="#4f81bd [3204]" strokeweight="2pt">
                <v:textbox>
                  <w:txbxContent>
                    <w:p w:rsidR="00B07A70" w:rsidRDefault="00B07A70" w:rsidP="00096E15">
                      <w:pPr>
                        <w:spacing w:line="240" w:lineRule="auto"/>
                        <w:rPr>
                          <w:u w:val="single"/>
                        </w:rPr>
                      </w:pPr>
                      <w:r w:rsidRPr="00545F32">
                        <w:rPr>
                          <w:u w:val="single"/>
                        </w:rPr>
                        <w:t xml:space="preserve">Option 1 - </w:t>
                      </w:r>
                      <w:r w:rsidRPr="008777DA">
                        <w:rPr>
                          <w:u w:val="single"/>
                        </w:rPr>
                        <w:t>Use</w:t>
                      </w:r>
                      <w:r>
                        <w:rPr>
                          <w:u w:val="single"/>
                        </w:rPr>
                        <w:t xml:space="preserve"> the internet to r</w:t>
                      </w:r>
                      <w:r w:rsidRPr="008777DA">
                        <w:rPr>
                          <w:u w:val="single"/>
                        </w:rPr>
                        <w:t xml:space="preserve">esearch </w:t>
                      </w:r>
                      <w:r>
                        <w:rPr>
                          <w:u w:val="single"/>
                        </w:rPr>
                        <w:t>different services provided by the UK and Scottish Governments</w:t>
                      </w:r>
                    </w:p>
                    <w:p w:rsidR="00B07A70" w:rsidRDefault="00B07A70" w:rsidP="00096E15">
                      <w:pPr>
                        <w:spacing w:line="240" w:lineRule="auto"/>
                        <w:jc w:val="left"/>
                      </w:pPr>
                    </w:p>
                    <w:p w:rsidR="00B07A70" w:rsidRDefault="00B07A70" w:rsidP="00096E15">
                      <w:pPr>
                        <w:spacing w:line="240" w:lineRule="auto"/>
                        <w:jc w:val="left"/>
                      </w:pPr>
                      <w:r>
                        <w:t xml:space="preserve">Once you have researched the different services provided by central government, gather the following details for </w:t>
                      </w:r>
                      <w:r w:rsidRPr="00DE252D">
                        <w:rPr>
                          <w:b/>
                        </w:rPr>
                        <w:t>3</w:t>
                      </w:r>
                      <w:r>
                        <w:t xml:space="preserve"> different services.</w:t>
                      </w:r>
                    </w:p>
                    <w:p w:rsidR="00B07A70" w:rsidRDefault="00B07A70" w:rsidP="00096E15">
                      <w:pPr>
                        <w:spacing w:line="240" w:lineRule="auto"/>
                        <w:jc w:val="left"/>
                      </w:pPr>
                    </w:p>
                    <w:p w:rsidR="00B07A70" w:rsidRDefault="00B07A70" w:rsidP="00096E15">
                      <w:pPr>
                        <w:pStyle w:val="ListParagraph"/>
                        <w:numPr>
                          <w:ilvl w:val="0"/>
                          <w:numId w:val="19"/>
                        </w:numPr>
                        <w:spacing w:line="240" w:lineRule="auto"/>
                        <w:jc w:val="left"/>
                      </w:pPr>
                      <w:r>
                        <w:t>Service (area of spending)</w:t>
                      </w:r>
                    </w:p>
                    <w:p w:rsidR="00B07A70" w:rsidRDefault="00B07A70" w:rsidP="00096E15">
                      <w:pPr>
                        <w:pStyle w:val="ListParagraph"/>
                        <w:numPr>
                          <w:ilvl w:val="0"/>
                          <w:numId w:val="19"/>
                        </w:numPr>
                        <w:spacing w:line="240" w:lineRule="auto"/>
                        <w:jc w:val="left"/>
                      </w:pPr>
                      <w:r>
                        <w:t>Approximately how much is spent on this service (£billions)</w:t>
                      </w:r>
                    </w:p>
                    <w:p w:rsidR="00B07A70" w:rsidRDefault="00B07A70" w:rsidP="00096E15">
                      <w:pPr>
                        <w:pStyle w:val="ListParagraph"/>
                        <w:numPr>
                          <w:ilvl w:val="0"/>
                          <w:numId w:val="19"/>
                        </w:numPr>
                        <w:spacing w:line="240" w:lineRule="auto"/>
                        <w:jc w:val="left"/>
                      </w:pPr>
                      <w:r>
                        <w:t xml:space="preserve">Identify MP </w:t>
                      </w:r>
                      <w:r w:rsidR="00FF7D3E">
                        <w:t>or MSP in charge of the service</w:t>
                      </w:r>
                    </w:p>
                    <w:p w:rsidR="00B07A70" w:rsidRDefault="00B07A70" w:rsidP="00096E15">
                      <w:pPr>
                        <w:pStyle w:val="ListParagraph"/>
                        <w:spacing w:line="240" w:lineRule="auto"/>
                        <w:ind w:left="360"/>
                        <w:jc w:val="left"/>
                      </w:pPr>
                    </w:p>
                    <w:p w:rsidR="00B07A70" w:rsidRDefault="00B07A70" w:rsidP="00096E15">
                      <w:pPr>
                        <w:jc w:val="left"/>
                      </w:pPr>
                      <w:r>
                        <w:t xml:space="preserve">Insert an appropriate heading in your jotter and note down your findings. </w:t>
                      </w:r>
                    </w:p>
                    <w:p w:rsidR="00B07A70" w:rsidRDefault="00B07A70" w:rsidP="00096E15">
                      <w:pPr>
                        <w:spacing w:line="240" w:lineRule="auto"/>
                        <w:jc w:val="left"/>
                      </w:pPr>
                    </w:p>
                    <w:p w:rsidR="00B07A70" w:rsidRDefault="00B07A70" w:rsidP="00096E15">
                      <w:pPr>
                        <w:spacing w:line="240" w:lineRule="auto"/>
                      </w:pPr>
                    </w:p>
                    <w:p w:rsidR="00B07A70" w:rsidRDefault="00B07A70" w:rsidP="00096E15">
                      <w:pPr>
                        <w:spacing w:line="240" w:lineRule="auto"/>
                      </w:pPr>
                    </w:p>
                    <w:p w:rsidR="00B07A70" w:rsidRDefault="00B07A70" w:rsidP="00096E15">
                      <w:pPr>
                        <w:jc w:val="center"/>
                      </w:pPr>
                    </w:p>
                  </w:txbxContent>
                </v:textbox>
              </v:roundrect>
            </w:pict>
          </mc:Fallback>
        </mc:AlternateContent>
      </w:r>
    </w:p>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096E15" w:rsidRDefault="00673573" w:rsidP="00096E15">
      <w:r>
        <w:rPr>
          <w:noProof/>
          <w:lang w:eastAsia="en-GB"/>
        </w:rPr>
        <mc:AlternateContent>
          <mc:Choice Requires="wps">
            <w:drawing>
              <wp:anchor distT="0" distB="0" distL="114300" distR="114300" simplePos="0" relativeHeight="251723776" behindDoc="0" locked="0" layoutInCell="1" allowOverlap="1" wp14:anchorId="1CE62E95" wp14:editId="4595CBFE">
                <wp:simplePos x="0" y="0"/>
                <wp:positionH relativeFrom="column">
                  <wp:posOffset>12700</wp:posOffset>
                </wp:positionH>
                <wp:positionV relativeFrom="paragraph">
                  <wp:posOffset>144780</wp:posOffset>
                </wp:positionV>
                <wp:extent cx="6115050" cy="2410460"/>
                <wp:effectExtent l="0" t="0" r="19050" b="27940"/>
                <wp:wrapNone/>
                <wp:docPr id="374" name="Rounded Rectangle 374"/>
                <wp:cNvGraphicFramePr/>
                <a:graphic xmlns:a="http://schemas.openxmlformats.org/drawingml/2006/main">
                  <a:graphicData uri="http://schemas.microsoft.com/office/word/2010/wordprocessingShape">
                    <wps:wsp>
                      <wps:cNvSpPr/>
                      <wps:spPr>
                        <a:xfrm>
                          <a:off x="0" y="0"/>
                          <a:ext cx="6115050" cy="241046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8B0624" w:rsidRDefault="008B0624" w:rsidP="00096E15">
                            <w:pPr>
                              <w:spacing w:line="240" w:lineRule="auto"/>
                              <w:rPr>
                                <w:u w:val="single"/>
                              </w:rPr>
                            </w:pPr>
                            <w:r>
                              <w:rPr>
                                <w:u w:val="single"/>
                              </w:rPr>
                              <w:t>Option 2 –</w:t>
                            </w:r>
                            <w:r w:rsidRPr="00545F32">
                              <w:rPr>
                                <w:u w:val="single"/>
                              </w:rPr>
                              <w:t xml:space="preserve"> </w:t>
                            </w:r>
                            <w:r>
                              <w:rPr>
                                <w:u w:val="single"/>
                              </w:rPr>
                              <w:t>Use the internet to research at least 3 charities you know of</w:t>
                            </w:r>
                          </w:p>
                          <w:p w:rsidR="008B0624" w:rsidRDefault="008B0624" w:rsidP="00096E15">
                            <w:pPr>
                              <w:spacing w:line="240" w:lineRule="auto"/>
                              <w:rPr>
                                <w:u w:val="single"/>
                              </w:rPr>
                            </w:pPr>
                          </w:p>
                          <w:p w:rsidR="008B0624" w:rsidRDefault="008B0624" w:rsidP="00096E15">
                            <w:pPr>
                              <w:spacing w:line="240" w:lineRule="auto"/>
                            </w:pPr>
                            <w:r>
                              <w:t>Once you have researched the charities, gather the following details:</w:t>
                            </w:r>
                          </w:p>
                          <w:p w:rsidR="008B0624" w:rsidRDefault="008B0624" w:rsidP="00096E15">
                            <w:pPr>
                              <w:spacing w:line="240" w:lineRule="auto"/>
                            </w:pPr>
                          </w:p>
                          <w:p w:rsidR="008B0624" w:rsidRDefault="008B0624" w:rsidP="00660060">
                            <w:pPr>
                              <w:pStyle w:val="ListParagraph"/>
                              <w:numPr>
                                <w:ilvl w:val="0"/>
                                <w:numId w:val="22"/>
                              </w:numPr>
                              <w:spacing w:line="240" w:lineRule="auto"/>
                            </w:pPr>
                            <w:r>
                              <w:t>Identify the main aims of the charity</w:t>
                            </w:r>
                          </w:p>
                          <w:p w:rsidR="008B0624" w:rsidRDefault="008B0624" w:rsidP="00660060">
                            <w:pPr>
                              <w:pStyle w:val="ListParagraph"/>
                              <w:numPr>
                                <w:ilvl w:val="0"/>
                                <w:numId w:val="22"/>
                              </w:numPr>
                              <w:spacing w:line="240" w:lineRule="auto"/>
                            </w:pPr>
                            <w:r>
                              <w:t>How they raise funds to help their chosen cause</w:t>
                            </w:r>
                          </w:p>
                          <w:p w:rsidR="008B0624" w:rsidRDefault="008B0624" w:rsidP="00660060">
                            <w:pPr>
                              <w:pStyle w:val="ListParagraph"/>
                              <w:numPr>
                                <w:ilvl w:val="0"/>
                                <w:numId w:val="22"/>
                              </w:numPr>
                              <w:spacing w:line="240" w:lineRule="auto"/>
                            </w:pPr>
                            <w:r>
                              <w:t>What do they do with the money – what projects do they fund/undertake?</w:t>
                            </w:r>
                          </w:p>
                          <w:p w:rsidR="008B0624" w:rsidRDefault="008B0624" w:rsidP="00673573">
                            <w:pPr>
                              <w:spacing w:line="240" w:lineRule="auto"/>
                            </w:pPr>
                          </w:p>
                          <w:p w:rsidR="008B0624" w:rsidRPr="00660060" w:rsidRDefault="008B0624" w:rsidP="00673573">
                            <w:pPr>
                              <w:jc w:val="left"/>
                            </w:pPr>
                            <w:r>
                              <w:t xml:space="preserve">Insert an appropriate heading in your jotter and note down your findings.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74" o:spid="_x0000_s1039" style="position:absolute;left:0;text-align:left;margin-left:1pt;margin-top:11.4pt;width:481.5pt;height:189.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" fillcolor="white [3201]" strokecolor="#c0504d [3205]" strokeweight="2pt">
                <v:textbox>
                  <w:txbxContent>
                    <w:p w:rsidR="00B07A70" w:rsidRDefault="00B07A70" w:rsidP="00096E15">
                      <w:pPr>
                        <w:spacing w:line="240" w:lineRule="auto"/>
                        <w:rPr>
                          <w:u w:val="single"/>
                        </w:rPr>
                      </w:pPr>
                      <w:r>
                        <w:rPr>
                          <w:u w:val="single"/>
                        </w:rPr>
                        <w:t>Option 2 –</w:t>
                      </w:r>
                      <w:r w:rsidRPr="00545F32">
                        <w:rPr>
                          <w:u w:val="single"/>
                        </w:rPr>
                        <w:t xml:space="preserve"> </w:t>
                      </w:r>
                      <w:r>
                        <w:rPr>
                          <w:u w:val="single"/>
                        </w:rPr>
                        <w:t>Use the internet to research at least 3 charities you know of</w:t>
                      </w:r>
                    </w:p>
                    <w:p w:rsidR="00B07A70" w:rsidRDefault="00B07A70" w:rsidP="00096E15">
                      <w:pPr>
                        <w:spacing w:line="240" w:lineRule="auto"/>
                        <w:rPr>
                          <w:u w:val="single"/>
                        </w:rPr>
                      </w:pPr>
                    </w:p>
                    <w:p w:rsidR="00B07A70" w:rsidRDefault="00B07A70" w:rsidP="00096E15">
                      <w:pPr>
                        <w:spacing w:line="240" w:lineRule="auto"/>
                      </w:pPr>
                      <w:r>
                        <w:t>Once you have researched the charities, gather the following details:</w:t>
                      </w:r>
                    </w:p>
                    <w:p w:rsidR="00B07A70" w:rsidRDefault="00B07A70" w:rsidP="00096E15">
                      <w:pPr>
                        <w:spacing w:line="240" w:lineRule="auto"/>
                      </w:pPr>
                    </w:p>
                    <w:p w:rsidR="00B07A70" w:rsidRDefault="00B07A70" w:rsidP="00660060">
                      <w:pPr>
                        <w:pStyle w:val="ListParagraph"/>
                        <w:numPr>
                          <w:ilvl w:val="0"/>
                          <w:numId w:val="22"/>
                        </w:numPr>
                        <w:spacing w:line="240" w:lineRule="auto"/>
                      </w:pPr>
                      <w:r>
                        <w:t>Identify the main a</w:t>
                      </w:r>
                      <w:r w:rsidR="00196825">
                        <w:t>ims of the c</w:t>
                      </w:r>
                      <w:r>
                        <w:t>harity</w:t>
                      </w:r>
                    </w:p>
                    <w:p w:rsidR="00B07A70" w:rsidRDefault="00B07A70" w:rsidP="00660060">
                      <w:pPr>
                        <w:pStyle w:val="ListParagraph"/>
                        <w:numPr>
                          <w:ilvl w:val="0"/>
                          <w:numId w:val="22"/>
                        </w:numPr>
                        <w:spacing w:line="240" w:lineRule="auto"/>
                      </w:pPr>
                      <w:r>
                        <w:t>How they raise funds to help their chosen cause</w:t>
                      </w:r>
                    </w:p>
                    <w:p w:rsidR="00B07A70" w:rsidRDefault="00B07A70" w:rsidP="00660060">
                      <w:pPr>
                        <w:pStyle w:val="ListParagraph"/>
                        <w:numPr>
                          <w:ilvl w:val="0"/>
                          <w:numId w:val="22"/>
                        </w:numPr>
                        <w:spacing w:line="240" w:lineRule="auto"/>
                      </w:pPr>
                      <w:r>
                        <w:t>What do they do with the money – what projects do they fund/undertake</w:t>
                      </w:r>
                      <w:r w:rsidR="000A4B2C">
                        <w:t>?</w:t>
                      </w:r>
                    </w:p>
                    <w:p w:rsidR="00B07A70" w:rsidRDefault="00B07A70" w:rsidP="00673573">
                      <w:pPr>
                        <w:spacing w:line="240" w:lineRule="auto"/>
                      </w:pPr>
                    </w:p>
                    <w:p w:rsidR="00B07A70" w:rsidRPr="00660060" w:rsidRDefault="00B07A70" w:rsidP="00673573">
                      <w:pPr>
                        <w:jc w:val="left"/>
                      </w:pPr>
                      <w:r>
                        <w:t xml:space="preserve">Insert an appropriate heading in your jotter and note down your findings. </w:t>
                      </w:r>
                    </w:p>
                  </w:txbxContent>
                </v:textbox>
              </v:roundrect>
            </w:pict>
          </mc:Fallback>
        </mc:AlternateContent>
      </w:r>
    </w:p>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096E15" w:rsidRDefault="00673573" w:rsidP="00096E15">
      <w:r>
        <w:rPr>
          <w:noProof/>
          <w:lang w:eastAsia="en-GB"/>
        </w:rPr>
        <mc:AlternateContent>
          <mc:Choice Requires="wps">
            <w:drawing>
              <wp:anchor distT="0" distB="0" distL="114300" distR="114300" simplePos="0" relativeHeight="251725824" behindDoc="0" locked="0" layoutInCell="1" allowOverlap="1" wp14:anchorId="1EBF9C27" wp14:editId="37D64595">
                <wp:simplePos x="0" y="0"/>
                <wp:positionH relativeFrom="column">
                  <wp:posOffset>12700</wp:posOffset>
                </wp:positionH>
                <wp:positionV relativeFrom="paragraph">
                  <wp:posOffset>60685</wp:posOffset>
                </wp:positionV>
                <wp:extent cx="6115050" cy="2682815"/>
                <wp:effectExtent l="0" t="0" r="19050" b="22860"/>
                <wp:wrapNone/>
                <wp:docPr id="375" name="Rounded Rectangle 375"/>
                <wp:cNvGraphicFramePr/>
                <a:graphic xmlns:a="http://schemas.openxmlformats.org/drawingml/2006/main">
                  <a:graphicData uri="http://schemas.microsoft.com/office/word/2010/wordprocessingShape">
                    <wps:wsp>
                      <wps:cNvSpPr/>
                      <wps:spPr>
                        <a:xfrm>
                          <a:off x="0" y="0"/>
                          <a:ext cx="6115050" cy="268281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8B0624" w:rsidRDefault="008B0624" w:rsidP="00673573">
                            <w:pPr>
                              <w:spacing w:line="240" w:lineRule="auto"/>
                            </w:pPr>
                            <w:r w:rsidRPr="00545F32">
                              <w:rPr>
                                <w:u w:val="single"/>
                              </w:rPr>
                              <w:t xml:space="preserve">Option 3 </w:t>
                            </w:r>
                            <w:r>
                              <w:rPr>
                                <w:u w:val="single"/>
                              </w:rPr>
                              <w:t>–</w:t>
                            </w:r>
                            <w:r w:rsidRPr="00545F32">
                              <w:rPr>
                                <w:u w:val="single"/>
                              </w:rPr>
                              <w:t xml:space="preserve"> </w:t>
                            </w:r>
                            <w:r w:rsidRPr="008777DA">
                              <w:rPr>
                                <w:u w:val="single"/>
                              </w:rPr>
                              <w:t>Use</w:t>
                            </w:r>
                            <w:r>
                              <w:rPr>
                                <w:u w:val="single"/>
                              </w:rPr>
                              <w:t xml:space="preserve"> the internet to r</w:t>
                            </w:r>
                            <w:r w:rsidRPr="008777DA">
                              <w:rPr>
                                <w:u w:val="single"/>
                              </w:rPr>
                              <w:t xml:space="preserve">esearch </w:t>
                            </w:r>
                            <w:r>
                              <w:rPr>
                                <w:u w:val="single"/>
                              </w:rPr>
                              <w:t>Social Enterprises that currently operate in the Dundee area</w:t>
                            </w:r>
                          </w:p>
                          <w:p w:rsidR="008B0624" w:rsidRDefault="008B0624" w:rsidP="00673573">
                            <w:pPr>
                              <w:spacing w:line="240" w:lineRule="auto"/>
                              <w:jc w:val="left"/>
                            </w:pPr>
                          </w:p>
                          <w:p w:rsidR="008B0624" w:rsidRDefault="008B0624" w:rsidP="00673573">
                            <w:pPr>
                              <w:spacing w:line="240" w:lineRule="auto"/>
                              <w:jc w:val="left"/>
                            </w:pPr>
                            <w:r>
                              <w:t xml:space="preserve">Use the website </w:t>
                            </w:r>
                            <w:hyperlink r:id="rId78" w:history="1">
                              <w:r w:rsidRPr="001807E4">
                                <w:rPr>
                                  <w:rStyle w:val="Hyperlink"/>
                                </w:rPr>
                                <w:t>www.dundeesen.org</w:t>
                              </w:r>
                            </w:hyperlink>
                          </w:p>
                          <w:p w:rsidR="008B0624" w:rsidRDefault="008B0624" w:rsidP="00673573">
                            <w:pPr>
                              <w:spacing w:line="240" w:lineRule="auto"/>
                              <w:jc w:val="left"/>
                            </w:pPr>
                          </w:p>
                          <w:p w:rsidR="008B0624" w:rsidRDefault="008B0624" w:rsidP="00673573">
                            <w:pPr>
                              <w:spacing w:line="240" w:lineRule="auto"/>
                              <w:jc w:val="left"/>
                            </w:pPr>
                            <w:r>
                              <w:t>Once you have reviewed the directory of social enterprises that exist gather the following details for one business:</w:t>
                            </w:r>
                          </w:p>
                          <w:p w:rsidR="008B0624" w:rsidRDefault="008B0624" w:rsidP="00673573">
                            <w:pPr>
                              <w:spacing w:line="240" w:lineRule="auto"/>
                              <w:jc w:val="left"/>
                            </w:pPr>
                          </w:p>
                          <w:p w:rsidR="008B0624" w:rsidRDefault="008B0624" w:rsidP="00673573">
                            <w:pPr>
                              <w:pStyle w:val="ListParagraph"/>
                              <w:numPr>
                                <w:ilvl w:val="0"/>
                                <w:numId w:val="19"/>
                              </w:numPr>
                              <w:spacing w:line="240" w:lineRule="auto"/>
                              <w:jc w:val="left"/>
                            </w:pPr>
                            <w:r>
                              <w:t>Company Name</w:t>
                            </w:r>
                          </w:p>
                          <w:p w:rsidR="008B0624" w:rsidRDefault="008B0624" w:rsidP="004224A5">
                            <w:pPr>
                              <w:pStyle w:val="ListParagraph"/>
                              <w:numPr>
                                <w:ilvl w:val="0"/>
                                <w:numId w:val="19"/>
                              </w:numPr>
                              <w:spacing w:line="240" w:lineRule="auto"/>
                              <w:jc w:val="left"/>
                            </w:pPr>
                            <w:r>
                              <w:t>What the business offers/specialises in</w:t>
                            </w:r>
                          </w:p>
                          <w:p w:rsidR="008B0624" w:rsidRDefault="008B0624" w:rsidP="004224A5">
                            <w:pPr>
                              <w:pStyle w:val="ListParagraph"/>
                              <w:numPr>
                                <w:ilvl w:val="0"/>
                                <w:numId w:val="19"/>
                              </w:numPr>
                              <w:spacing w:line="240" w:lineRule="auto"/>
                              <w:jc w:val="left"/>
                            </w:pPr>
                            <w:r>
                              <w:t>Who they aim to help and how they plan to do it</w:t>
                            </w:r>
                          </w:p>
                          <w:p w:rsidR="008B0624" w:rsidRDefault="008B0624" w:rsidP="004224A5">
                            <w:pPr>
                              <w:pStyle w:val="ListParagraph"/>
                              <w:spacing w:line="240" w:lineRule="auto"/>
                              <w:ind w:left="360"/>
                              <w:jc w:val="left"/>
                            </w:pPr>
                          </w:p>
                          <w:p w:rsidR="008B0624" w:rsidRDefault="008B0624" w:rsidP="004224A5">
                            <w:pPr>
                              <w:jc w:val="left"/>
                            </w:pPr>
                            <w:r>
                              <w:t>Insert an appropriate heading in your jotter and note down your findings.</w:t>
                            </w:r>
                          </w:p>
                          <w:p w:rsidR="008B0624" w:rsidRDefault="008B0624" w:rsidP="00096E15">
                            <w:pPr>
                              <w:spacing w:line="240" w:lineRule="auto"/>
                            </w:pPr>
                          </w:p>
                          <w:p w:rsidR="008B0624" w:rsidRDefault="008B0624" w:rsidP="00096E15">
                            <w:pPr>
                              <w:pStyle w:val="ListParagraph"/>
                              <w:spacing w:line="240" w:lineRule="auto"/>
                              <w:ind w:left="0"/>
                            </w:pPr>
                          </w:p>
                          <w:p w:rsidR="008B0624" w:rsidRDefault="008B0624" w:rsidP="00096E15">
                            <w:pPr>
                              <w:spacing w:line="240" w:lineRule="auto"/>
                            </w:pPr>
                          </w:p>
                          <w:p w:rsidR="008B0624" w:rsidRPr="00386ECD" w:rsidRDefault="008B0624" w:rsidP="00096E15">
                            <w:pPr>
                              <w:spacing w:line="240" w:lineRule="auto"/>
                            </w:pPr>
                          </w:p>
                          <w:p w:rsidR="008B0624" w:rsidRDefault="008B0624" w:rsidP="00096E1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75" o:spid="_x0000_s1040" style="position:absolute;left:0;text-align:left;margin-left:1pt;margin-top:4.8pt;width:481.5pt;height:211.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" fillcolor="white [3201]" strokecolor="#9bbb59 [3206]" strokeweight="2pt">
                <v:textbox>
                  <w:txbxContent>
                    <w:p w:rsidR="00B07A70" w:rsidRDefault="00B07A70" w:rsidP="00673573">
                      <w:pPr>
                        <w:spacing w:line="240" w:lineRule="auto"/>
                      </w:pPr>
                      <w:r w:rsidRPr="00545F32">
                        <w:rPr>
                          <w:u w:val="single"/>
                        </w:rPr>
                        <w:t xml:space="preserve">Option 3 </w:t>
                      </w:r>
                      <w:r>
                        <w:rPr>
                          <w:u w:val="single"/>
                        </w:rPr>
                        <w:t>–</w:t>
                      </w:r>
                      <w:r w:rsidRPr="00545F32">
                        <w:rPr>
                          <w:u w:val="single"/>
                        </w:rPr>
                        <w:t xml:space="preserve"> </w:t>
                      </w:r>
                      <w:r w:rsidRPr="008777DA">
                        <w:rPr>
                          <w:u w:val="single"/>
                        </w:rPr>
                        <w:t>Use</w:t>
                      </w:r>
                      <w:r>
                        <w:rPr>
                          <w:u w:val="single"/>
                        </w:rPr>
                        <w:t xml:space="preserve"> the internet to r</w:t>
                      </w:r>
                      <w:r w:rsidRPr="008777DA">
                        <w:rPr>
                          <w:u w:val="single"/>
                        </w:rPr>
                        <w:t xml:space="preserve">esearch </w:t>
                      </w:r>
                      <w:r>
                        <w:rPr>
                          <w:u w:val="single"/>
                        </w:rPr>
                        <w:t>Social Enterprises that current</w:t>
                      </w:r>
                      <w:r w:rsidR="00257662">
                        <w:rPr>
                          <w:u w:val="single"/>
                        </w:rPr>
                        <w:t>ly</w:t>
                      </w:r>
                      <w:r>
                        <w:rPr>
                          <w:u w:val="single"/>
                        </w:rPr>
                        <w:t xml:space="preserve"> operate in the Dundee area</w:t>
                      </w:r>
                    </w:p>
                    <w:p w:rsidR="00B07A70" w:rsidRDefault="00B07A70" w:rsidP="00673573">
                      <w:pPr>
                        <w:spacing w:line="240" w:lineRule="auto"/>
                        <w:jc w:val="left"/>
                      </w:pPr>
                    </w:p>
                    <w:p w:rsidR="00B07A70" w:rsidRDefault="00B07A70" w:rsidP="00673573">
                      <w:pPr>
                        <w:spacing w:line="240" w:lineRule="auto"/>
                        <w:jc w:val="left"/>
                      </w:pPr>
                      <w:r>
                        <w:t xml:space="preserve">Use the website </w:t>
                      </w:r>
                      <w:hyperlink r:id="rId79" w:history="1">
                        <w:r w:rsidRPr="001807E4">
                          <w:rPr>
                            <w:rStyle w:val="Hyperlink"/>
                          </w:rPr>
                          <w:t>www.dundeesen.org</w:t>
                        </w:r>
                      </w:hyperlink>
                    </w:p>
                    <w:p w:rsidR="00B07A70" w:rsidRDefault="00B07A70" w:rsidP="00673573">
                      <w:pPr>
                        <w:spacing w:line="240" w:lineRule="auto"/>
                        <w:jc w:val="left"/>
                      </w:pPr>
                    </w:p>
                    <w:p w:rsidR="00B07A70" w:rsidRDefault="00B07A70" w:rsidP="00673573">
                      <w:pPr>
                        <w:spacing w:line="240" w:lineRule="auto"/>
                        <w:jc w:val="left"/>
                      </w:pPr>
                      <w:r>
                        <w:t>Once you have reviewed the directory of social enterprises that exist gather the following details for one business:</w:t>
                      </w:r>
                    </w:p>
                    <w:p w:rsidR="00B07A70" w:rsidRDefault="00B07A70" w:rsidP="00673573">
                      <w:pPr>
                        <w:spacing w:line="240" w:lineRule="auto"/>
                        <w:jc w:val="left"/>
                      </w:pPr>
                    </w:p>
                    <w:p w:rsidR="00B07A70" w:rsidRDefault="00B07A70" w:rsidP="00673573">
                      <w:pPr>
                        <w:pStyle w:val="ListParagraph"/>
                        <w:numPr>
                          <w:ilvl w:val="0"/>
                          <w:numId w:val="19"/>
                        </w:numPr>
                        <w:spacing w:line="240" w:lineRule="auto"/>
                        <w:jc w:val="left"/>
                      </w:pPr>
                      <w:r>
                        <w:t>Company Name</w:t>
                      </w:r>
                    </w:p>
                    <w:p w:rsidR="00B07A70" w:rsidRDefault="00B07A70" w:rsidP="004224A5">
                      <w:pPr>
                        <w:pStyle w:val="ListParagraph"/>
                        <w:numPr>
                          <w:ilvl w:val="0"/>
                          <w:numId w:val="19"/>
                        </w:numPr>
                        <w:spacing w:line="240" w:lineRule="auto"/>
                        <w:jc w:val="left"/>
                      </w:pPr>
                      <w:r>
                        <w:t>What the business offers/specialises in</w:t>
                      </w:r>
                    </w:p>
                    <w:p w:rsidR="00B07A70" w:rsidRDefault="00B07A70" w:rsidP="004224A5">
                      <w:pPr>
                        <w:pStyle w:val="ListParagraph"/>
                        <w:numPr>
                          <w:ilvl w:val="0"/>
                          <w:numId w:val="19"/>
                        </w:numPr>
                        <w:spacing w:line="240" w:lineRule="auto"/>
                        <w:jc w:val="left"/>
                      </w:pPr>
                      <w:r>
                        <w:t>Who they aim to help and how they plan to do it</w:t>
                      </w:r>
                    </w:p>
                    <w:p w:rsidR="00B07A70" w:rsidRDefault="00B07A70" w:rsidP="004224A5">
                      <w:pPr>
                        <w:pStyle w:val="ListParagraph"/>
                        <w:spacing w:line="240" w:lineRule="auto"/>
                        <w:ind w:left="360"/>
                        <w:jc w:val="left"/>
                      </w:pPr>
                    </w:p>
                    <w:p w:rsidR="00B07A70" w:rsidRDefault="00B07A70" w:rsidP="004224A5">
                      <w:pPr>
                        <w:jc w:val="left"/>
                      </w:pPr>
                      <w:r>
                        <w:t>Insert an appropriate heading in your jotter and note down your findings.</w:t>
                      </w:r>
                    </w:p>
                    <w:p w:rsidR="00B07A70" w:rsidRDefault="00B07A70" w:rsidP="00096E15">
                      <w:pPr>
                        <w:spacing w:line="240" w:lineRule="auto"/>
                      </w:pPr>
                    </w:p>
                    <w:p w:rsidR="00B07A70" w:rsidRDefault="00B07A70" w:rsidP="00096E15">
                      <w:pPr>
                        <w:pStyle w:val="ListParagraph"/>
                        <w:spacing w:line="240" w:lineRule="auto"/>
                        <w:ind w:left="0"/>
                      </w:pPr>
                    </w:p>
                    <w:p w:rsidR="00B07A70" w:rsidRDefault="00B07A70" w:rsidP="00096E15">
                      <w:pPr>
                        <w:spacing w:line="240" w:lineRule="auto"/>
                      </w:pPr>
                    </w:p>
                    <w:p w:rsidR="00B07A70" w:rsidRPr="00386ECD" w:rsidRDefault="00B07A70" w:rsidP="00096E15">
                      <w:pPr>
                        <w:spacing w:line="240" w:lineRule="auto"/>
                      </w:pPr>
                    </w:p>
                    <w:p w:rsidR="00B07A70" w:rsidRDefault="00B07A70" w:rsidP="00096E15">
                      <w:pPr>
                        <w:jc w:val="left"/>
                      </w:pPr>
                    </w:p>
                  </w:txbxContent>
                </v:textbox>
              </v:roundrect>
            </w:pict>
          </mc:Fallback>
        </mc:AlternateContent>
      </w:r>
    </w:p>
    <w:p w:rsidR="00096E15" w:rsidRDefault="00096E15" w:rsidP="00096E15"/>
    <w:p w:rsidR="00096E15" w:rsidRDefault="00096E15" w:rsidP="00096E15"/>
    <w:p w:rsidR="00096E15" w:rsidRDefault="00096E15" w:rsidP="00096E15"/>
    <w:p w:rsidR="00096E15" w:rsidRDefault="00096E15" w:rsidP="00096E15"/>
    <w:p w:rsidR="00096E15" w:rsidRDefault="00096E15" w:rsidP="00096E15"/>
    <w:p w:rsidR="004224A5" w:rsidRDefault="004224A5">
      <w:pPr>
        <w:spacing w:line="240" w:lineRule="auto"/>
        <w:jc w:val="left"/>
        <w:rPr>
          <w:rFonts w:ascii="Arial Rounded MT Bold" w:eastAsiaTheme="majorEastAsia" w:hAnsi="Arial Rounded MT Bold"/>
          <w:b/>
          <w:bCs/>
          <w:caps/>
          <w:spacing w:val="26"/>
          <w:sz w:val="28"/>
        </w:rPr>
      </w:pPr>
      <w:r>
        <w:br w:type="page"/>
      </w:r>
    </w:p>
    <w:p w:rsidR="004224A5" w:rsidRDefault="004224A5" w:rsidP="004224A5">
      <w:pPr>
        <w:pStyle w:val="Heading2SK"/>
      </w:pPr>
    </w:p>
    <w:p w:rsidR="004224A5" w:rsidRPr="00ED1EFF" w:rsidRDefault="005F5C88" w:rsidP="004224A5">
      <w:pPr>
        <w:pStyle w:val="Heading1SK"/>
      </w:pPr>
      <w:r>
        <w:t xml:space="preserve">BUSINESS organisationS </w:t>
      </w:r>
      <w:r w:rsidR="004224A5">
        <w:t>ASSIGNMENTS</w:t>
      </w:r>
    </w:p>
    <w:p w:rsidR="004224A5" w:rsidRDefault="004224A5" w:rsidP="004224A5"/>
    <w:p w:rsidR="004224A5" w:rsidRDefault="004224A5" w:rsidP="004224A5">
      <w:r>
        <w:t>Throughout the year you will undertake a number of formal assignments.</w:t>
      </w:r>
    </w:p>
    <w:p w:rsidR="004224A5" w:rsidRDefault="004224A5" w:rsidP="004224A5"/>
    <w:p w:rsidR="004224A5" w:rsidRDefault="004224A5" w:rsidP="004224A5">
      <w:pPr>
        <w:pStyle w:val="ListBullet"/>
        <w:numPr>
          <w:ilvl w:val="0"/>
          <w:numId w:val="0"/>
        </w:numPr>
      </w:pPr>
      <w:r>
        <w:t xml:space="preserve">This work will become part of your </w:t>
      </w:r>
      <w:r w:rsidRPr="00A90023">
        <w:rPr>
          <w:u w:val="single"/>
        </w:rPr>
        <w:t>Portfolio of Learning</w:t>
      </w:r>
      <w:r w:rsidR="00A90023">
        <w:t xml:space="preserve"> for Business Enterprise.</w:t>
      </w:r>
    </w:p>
    <w:p w:rsidR="00B52E56" w:rsidRDefault="00B52E56" w:rsidP="004224A5">
      <w:pPr>
        <w:pStyle w:val="ListBullet"/>
        <w:numPr>
          <w:ilvl w:val="0"/>
          <w:numId w:val="0"/>
        </w:numPr>
      </w:pPr>
    </w:p>
    <w:p w:rsidR="00B52E56" w:rsidRDefault="00B52E56" w:rsidP="004224A5">
      <w:pPr>
        <w:pStyle w:val="ListBullet"/>
        <w:numPr>
          <w:ilvl w:val="0"/>
          <w:numId w:val="0"/>
        </w:numPr>
      </w:pPr>
      <w:r>
        <w:t xml:space="preserve">You must undertake </w:t>
      </w:r>
      <w:r w:rsidRPr="005F5C88">
        <w:rPr>
          <w:b/>
          <w:u w:val="single"/>
        </w:rPr>
        <w:t>all</w:t>
      </w:r>
      <w:r>
        <w:t xml:space="preserve"> formal assignments.</w:t>
      </w:r>
    </w:p>
    <w:p w:rsidR="00A90023" w:rsidRDefault="00036F79" w:rsidP="004224A5">
      <w:pPr>
        <w:pStyle w:val="ListBullet"/>
        <w:numPr>
          <w:ilvl w:val="0"/>
          <w:numId w:val="0"/>
        </w:numPr>
      </w:pPr>
      <w:r w:rsidRPr="00C24315">
        <w:rPr>
          <w:noProof/>
          <w:lang w:eastAsia="en-GB"/>
        </w:rPr>
        <mc:AlternateContent>
          <mc:Choice Requires="wps">
            <w:drawing>
              <wp:anchor distT="0" distB="0" distL="114300" distR="114300" simplePos="0" relativeHeight="251727872" behindDoc="0" locked="0" layoutInCell="1" allowOverlap="1" wp14:anchorId="32382E8F" wp14:editId="305EFE17">
                <wp:simplePos x="0" y="0"/>
                <wp:positionH relativeFrom="column">
                  <wp:posOffset>-29977</wp:posOffset>
                </wp:positionH>
                <wp:positionV relativeFrom="paragraph">
                  <wp:posOffset>76093</wp:posOffset>
                </wp:positionV>
                <wp:extent cx="6115050" cy="6512944"/>
                <wp:effectExtent l="0" t="0" r="19050" b="21590"/>
                <wp:wrapNone/>
                <wp:docPr id="25" name="Rounded Rectangle 25"/>
                <wp:cNvGraphicFramePr/>
                <a:graphic xmlns:a="http://schemas.openxmlformats.org/drawingml/2006/main">
                  <a:graphicData uri="http://schemas.microsoft.com/office/word/2010/wordprocessingShape">
                    <wps:wsp>
                      <wps:cNvSpPr/>
                      <wps:spPr>
                        <a:xfrm>
                          <a:off x="0" y="0"/>
                          <a:ext cx="6115050" cy="651294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B0624" w:rsidRPr="00036F79" w:rsidRDefault="008B0624" w:rsidP="00036F79">
                            <w:pPr>
                              <w:pStyle w:val="Heading1SK"/>
                              <w:jc w:val="center"/>
                              <w:rPr>
                                <w:u w:val="single"/>
                              </w:rPr>
                            </w:pPr>
                            <w:r>
                              <w:rPr>
                                <w:u w:val="single"/>
                              </w:rPr>
                              <w:t>BUSINESS ORGANISATIONS ASSIGNMENT 1</w:t>
                            </w:r>
                          </w:p>
                          <w:p w:rsidR="008B0624" w:rsidRDefault="008B0624" w:rsidP="00A90023">
                            <w:pPr>
                              <w:spacing w:line="240" w:lineRule="auto"/>
                              <w:jc w:val="left"/>
                            </w:pPr>
                          </w:p>
                          <w:p w:rsidR="008B0624" w:rsidRPr="00036F79" w:rsidRDefault="008B0624" w:rsidP="00036F79">
                            <w:pPr>
                              <w:spacing w:line="240" w:lineRule="auto"/>
                              <w:jc w:val="center"/>
                              <w:rPr>
                                <w:b/>
                              </w:rPr>
                            </w:pPr>
                            <w:r w:rsidRPr="00036F79">
                              <w:rPr>
                                <w:b/>
                              </w:rPr>
                              <w:t>Match-it Task</w:t>
                            </w:r>
                          </w:p>
                          <w:p w:rsidR="008B0624" w:rsidRDefault="008B0624" w:rsidP="00A90023">
                            <w:pPr>
                              <w:spacing w:line="240" w:lineRule="auto"/>
                              <w:jc w:val="left"/>
                            </w:pPr>
                          </w:p>
                          <w:p w:rsidR="008B0624" w:rsidRDefault="008B0624" w:rsidP="00036F79">
                            <w:pPr>
                              <w:spacing w:line="240" w:lineRule="auto"/>
                            </w:pPr>
                            <w:r>
                              <w:t xml:space="preserve">Throughout the Business Basics Unit you will have encountered a number of new and unfamiliar terms. </w:t>
                            </w:r>
                          </w:p>
                          <w:p w:rsidR="008B0624" w:rsidRDefault="008B0624" w:rsidP="00036F79">
                            <w:pPr>
                              <w:spacing w:line="240" w:lineRule="auto"/>
                            </w:pPr>
                          </w:p>
                          <w:p w:rsidR="008B0624" w:rsidRDefault="008B0624" w:rsidP="00036F79">
                            <w:pPr>
                              <w:spacing w:line="240" w:lineRule="auto"/>
                            </w:pPr>
                            <w:r w:rsidRPr="00036F79">
                              <w:rPr>
                                <w:u w:val="single"/>
                              </w:rPr>
                              <w:t>You will need the following resources</w:t>
                            </w:r>
                            <w:r>
                              <w:t>:</w:t>
                            </w:r>
                          </w:p>
                          <w:p w:rsidR="008B0624" w:rsidRDefault="008B0624" w:rsidP="00036F79">
                            <w:pPr>
                              <w:spacing w:line="240" w:lineRule="auto"/>
                            </w:pPr>
                          </w:p>
                          <w:p w:rsidR="008B0624" w:rsidRDefault="008B0624" w:rsidP="00036F79">
                            <w:pPr>
                              <w:pStyle w:val="ListParagraph"/>
                              <w:numPr>
                                <w:ilvl w:val="0"/>
                                <w:numId w:val="25"/>
                              </w:numPr>
                              <w:spacing w:line="240" w:lineRule="auto"/>
                            </w:pPr>
                            <w:r>
                              <w:t>Match-it task sheet</w:t>
                            </w:r>
                          </w:p>
                          <w:p w:rsidR="008B0624" w:rsidRDefault="008B0624" w:rsidP="00036F79">
                            <w:pPr>
                              <w:pStyle w:val="ListParagraph"/>
                              <w:numPr>
                                <w:ilvl w:val="0"/>
                                <w:numId w:val="25"/>
                              </w:numPr>
                              <w:spacing w:line="240" w:lineRule="auto"/>
                            </w:pPr>
                            <w:r>
                              <w:t>Scissors</w:t>
                            </w:r>
                          </w:p>
                          <w:p w:rsidR="008B0624" w:rsidRDefault="008B0624" w:rsidP="00036F79">
                            <w:pPr>
                              <w:pStyle w:val="ListParagraph"/>
                              <w:numPr>
                                <w:ilvl w:val="0"/>
                                <w:numId w:val="25"/>
                              </w:numPr>
                              <w:spacing w:line="240" w:lineRule="auto"/>
                            </w:pPr>
                            <w:r>
                              <w:t>Glue stick</w:t>
                            </w:r>
                          </w:p>
                          <w:p w:rsidR="008B0624" w:rsidRDefault="008B0624" w:rsidP="00036F79">
                            <w:pPr>
                              <w:pStyle w:val="ListParagraph"/>
                              <w:numPr>
                                <w:ilvl w:val="0"/>
                                <w:numId w:val="25"/>
                              </w:numPr>
                              <w:spacing w:line="240" w:lineRule="auto"/>
                            </w:pPr>
                            <w:r>
                              <w:t>1 x sheet of freeze paper</w:t>
                            </w:r>
                          </w:p>
                          <w:p w:rsidR="008B0624" w:rsidRDefault="008B0624" w:rsidP="00036F79">
                            <w:pPr>
                              <w:pStyle w:val="ListParagraph"/>
                              <w:numPr>
                                <w:ilvl w:val="0"/>
                                <w:numId w:val="25"/>
                              </w:numPr>
                              <w:spacing w:line="240" w:lineRule="auto"/>
                            </w:pPr>
                            <w:r>
                              <w:t>1 x A4 sheet of graphics to enhance your poster</w:t>
                            </w:r>
                          </w:p>
                          <w:p w:rsidR="008B0624" w:rsidRDefault="008B0624" w:rsidP="00036F79">
                            <w:pPr>
                              <w:pStyle w:val="ListParagraph"/>
                              <w:spacing w:line="240" w:lineRule="auto"/>
                              <w:ind w:left="360"/>
                            </w:pPr>
                          </w:p>
                          <w:p w:rsidR="008B0624" w:rsidRDefault="008B0624" w:rsidP="00036F79">
                            <w:pPr>
                              <w:spacing w:line="240" w:lineRule="auto"/>
                            </w:pPr>
                            <w:r w:rsidRPr="00036F79">
                              <w:rPr>
                                <w:u w:val="single"/>
                              </w:rPr>
                              <w:t>This assignment will test how well you understand the terminology used in the world of business</w:t>
                            </w:r>
                            <w:r>
                              <w:t>.</w:t>
                            </w:r>
                          </w:p>
                          <w:p w:rsidR="008B0624" w:rsidRDefault="008B0624" w:rsidP="00036F79">
                            <w:pPr>
                              <w:spacing w:line="240" w:lineRule="auto"/>
                            </w:pPr>
                          </w:p>
                          <w:p w:rsidR="008B0624" w:rsidRDefault="008B0624" w:rsidP="00036F79">
                            <w:pPr>
                              <w:pStyle w:val="ListParagraph"/>
                              <w:numPr>
                                <w:ilvl w:val="0"/>
                                <w:numId w:val="24"/>
                              </w:numPr>
                              <w:spacing w:line="240" w:lineRule="auto"/>
                            </w:pPr>
                            <w:r>
                              <w:t>Work in pairs or groups of 3</w:t>
                            </w:r>
                          </w:p>
                          <w:p w:rsidR="008B0624" w:rsidRDefault="008B0624" w:rsidP="00036F79">
                            <w:pPr>
                              <w:pStyle w:val="ListParagraph"/>
                              <w:numPr>
                                <w:ilvl w:val="0"/>
                                <w:numId w:val="24"/>
                              </w:numPr>
                              <w:spacing w:line="240" w:lineRule="auto"/>
                            </w:pPr>
                            <w:r>
                              <w:t xml:space="preserve">One person should set an electronic stopwatch - </w:t>
                            </w:r>
                            <w:hyperlink r:id="rId80" w:history="1">
                              <w:r w:rsidRPr="001807E4">
                                <w:rPr>
                                  <w:rStyle w:val="Hyperlink"/>
                                </w:rPr>
                                <w:t>www.online-stopwatch.com</w:t>
                              </w:r>
                            </w:hyperlink>
                            <w:r>
                              <w:t xml:space="preserve"> to time how long it takes you to match the key words with the definitions</w:t>
                            </w:r>
                          </w:p>
                          <w:p w:rsidR="008B0624" w:rsidRDefault="008B0624" w:rsidP="00036F79">
                            <w:pPr>
                              <w:pStyle w:val="ListParagraph"/>
                              <w:numPr>
                                <w:ilvl w:val="0"/>
                                <w:numId w:val="24"/>
                              </w:numPr>
                              <w:spacing w:line="240" w:lineRule="auto"/>
                            </w:pPr>
                            <w:r>
                              <w:t>Cut out the key terms and definitions</w:t>
                            </w:r>
                          </w:p>
                          <w:p w:rsidR="008B0624" w:rsidRDefault="008B0624" w:rsidP="00036F79">
                            <w:pPr>
                              <w:pStyle w:val="ListParagraph"/>
                              <w:numPr>
                                <w:ilvl w:val="0"/>
                                <w:numId w:val="24"/>
                              </w:numPr>
                              <w:spacing w:line="240" w:lineRule="auto"/>
                            </w:pPr>
                            <w:r>
                              <w:t>Work together as a team to match them correctly</w:t>
                            </w:r>
                          </w:p>
                          <w:p w:rsidR="008B0624" w:rsidRDefault="008B0624" w:rsidP="00036F79">
                            <w:pPr>
                              <w:pStyle w:val="ListParagraph"/>
                              <w:numPr>
                                <w:ilvl w:val="0"/>
                                <w:numId w:val="24"/>
                              </w:numPr>
                              <w:spacing w:line="240" w:lineRule="auto"/>
                            </w:pPr>
                            <w:r>
                              <w:t>Get your teacher to check over your answers</w:t>
                            </w:r>
                          </w:p>
                          <w:p w:rsidR="008B0624" w:rsidRDefault="008B0624" w:rsidP="00036F79">
                            <w:pPr>
                              <w:spacing w:line="240" w:lineRule="auto"/>
                            </w:pPr>
                          </w:p>
                          <w:p w:rsidR="008B0624" w:rsidRDefault="008B0624" w:rsidP="00036F79">
                            <w:pPr>
                              <w:pStyle w:val="ListParagraph"/>
                              <w:numPr>
                                <w:ilvl w:val="0"/>
                                <w:numId w:val="24"/>
                              </w:numPr>
                              <w:spacing w:line="240" w:lineRule="auto"/>
                            </w:pPr>
                            <w:r>
                              <w:t>Effectively display the key terms and definitions as a memory map of the Business Basics Unit</w:t>
                            </w:r>
                          </w:p>
                          <w:p w:rsidR="008B0624" w:rsidRDefault="008B0624" w:rsidP="00036F79">
                            <w:pPr>
                              <w:pStyle w:val="ListParagraph"/>
                              <w:numPr>
                                <w:ilvl w:val="0"/>
                                <w:numId w:val="24"/>
                              </w:numPr>
                              <w:spacing w:line="240" w:lineRule="auto"/>
                            </w:pPr>
                            <w:r>
                              <w:t>Arrange key terms into groupings that make sense/link together</w:t>
                            </w:r>
                          </w:p>
                          <w:p w:rsidR="008B0624" w:rsidRDefault="008B0624" w:rsidP="00036F79">
                            <w:pPr>
                              <w:pStyle w:val="ListParagraph"/>
                              <w:numPr>
                                <w:ilvl w:val="0"/>
                                <w:numId w:val="24"/>
                              </w:numPr>
                              <w:spacing w:line="240" w:lineRule="auto"/>
                            </w:pPr>
                            <w:r>
                              <w:t>You are allowed one A4 printed sheet of colour graphics from clip art or the internet to enhance your Memory Map</w:t>
                            </w:r>
                          </w:p>
                          <w:p w:rsidR="008B0624" w:rsidRDefault="008B0624" w:rsidP="00036F79">
                            <w:pPr>
                              <w:pStyle w:val="ListParagraph"/>
                              <w:spacing w:line="240" w:lineRule="auto"/>
                              <w:ind w:left="360"/>
                            </w:pPr>
                          </w:p>
                          <w:p w:rsidR="008B0624" w:rsidRDefault="008B0624" w:rsidP="00A90023">
                            <w:pPr>
                              <w:spacing w:line="240" w:lineRule="auto"/>
                            </w:pPr>
                          </w:p>
                          <w:p w:rsidR="008B0624" w:rsidRDefault="008B0624" w:rsidP="004224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5" o:spid="_x0000_s1041" style="position:absolute;left:0;text-align:left;margin-left:-2.35pt;margin-top:6pt;width:481.5pt;height:512.8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" fillcolor="white [3201]" strokecolor="#4f81bd [3204]" strokeweight="2pt">
                <v:textbox>
                  <w:txbxContent>
                    <w:p w:rsidR="00B07A70" w:rsidRPr="00036F79" w:rsidRDefault="00B07A70" w:rsidP="00036F79">
                      <w:pPr>
                        <w:pStyle w:val="Heading1SK"/>
                        <w:jc w:val="center"/>
                        <w:rPr>
                          <w:u w:val="single"/>
                        </w:rPr>
                      </w:pPr>
                      <w:r>
                        <w:rPr>
                          <w:u w:val="single"/>
                        </w:rPr>
                        <w:t>BUSINESS ORGANISATIONS ASSIGNMENT 1</w:t>
                      </w:r>
                    </w:p>
                    <w:p w:rsidR="00B07A70" w:rsidRDefault="00B07A70" w:rsidP="00A90023">
                      <w:pPr>
                        <w:spacing w:line="240" w:lineRule="auto"/>
                        <w:jc w:val="left"/>
                      </w:pPr>
                    </w:p>
                    <w:p w:rsidR="00B07A70" w:rsidRPr="00036F79" w:rsidRDefault="00B07A70" w:rsidP="00036F79">
                      <w:pPr>
                        <w:spacing w:line="240" w:lineRule="auto"/>
                        <w:jc w:val="center"/>
                        <w:rPr>
                          <w:b/>
                        </w:rPr>
                      </w:pPr>
                      <w:r w:rsidRPr="00036F79">
                        <w:rPr>
                          <w:b/>
                        </w:rPr>
                        <w:t>Match-it Task</w:t>
                      </w:r>
                    </w:p>
                    <w:p w:rsidR="00B07A70" w:rsidRDefault="00B07A70" w:rsidP="00A90023">
                      <w:pPr>
                        <w:spacing w:line="240" w:lineRule="auto"/>
                        <w:jc w:val="left"/>
                      </w:pPr>
                    </w:p>
                    <w:p w:rsidR="00B07A70" w:rsidRDefault="00B07A70" w:rsidP="00036F79">
                      <w:pPr>
                        <w:spacing w:line="240" w:lineRule="auto"/>
                      </w:pPr>
                      <w:r>
                        <w:t xml:space="preserve">Throughout the Business Basics Unit you will have encountered a number of new and unfamiliar terms. </w:t>
                      </w:r>
                    </w:p>
                    <w:p w:rsidR="00B07A70" w:rsidRDefault="00B07A70" w:rsidP="00036F79">
                      <w:pPr>
                        <w:spacing w:line="240" w:lineRule="auto"/>
                      </w:pPr>
                    </w:p>
                    <w:p w:rsidR="00B07A70" w:rsidRDefault="00B07A70" w:rsidP="00036F79">
                      <w:pPr>
                        <w:spacing w:line="240" w:lineRule="auto"/>
                      </w:pPr>
                      <w:r w:rsidRPr="00036F79">
                        <w:rPr>
                          <w:u w:val="single"/>
                        </w:rPr>
                        <w:t>You will need the following resources</w:t>
                      </w:r>
                      <w:r>
                        <w:t>:</w:t>
                      </w:r>
                    </w:p>
                    <w:p w:rsidR="00B07A70" w:rsidRDefault="00B07A70" w:rsidP="00036F79">
                      <w:pPr>
                        <w:spacing w:line="240" w:lineRule="auto"/>
                      </w:pPr>
                    </w:p>
                    <w:p w:rsidR="00B07A70" w:rsidRDefault="00B07A70" w:rsidP="00036F79">
                      <w:pPr>
                        <w:pStyle w:val="ListParagraph"/>
                        <w:numPr>
                          <w:ilvl w:val="0"/>
                          <w:numId w:val="25"/>
                        </w:numPr>
                        <w:spacing w:line="240" w:lineRule="auto"/>
                      </w:pPr>
                      <w:r>
                        <w:t>Match-it task sheet</w:t>
                      </w:r>
                    </w:p>
                    <w:p w:rsidR="00B07A70" w:rsidRDefault="00B07A70" w:rsidP="00036F79">
                      <w:pPr>
                        <w:pStyle w:val="ListParagraph"/>
                        <w:numPr>
                          <w:ilvl w:val="0"/>
                          <w:numId w:val="25"/>
                        </w:numPr>
                        <w:spacing w:line="240" w:lineRule="auto"/>
                      </w:pPr>
                      <w:r>
                        <w:t>Scissors</w:t>
                      </w:r>
                    </w:p>
                    <w:p w:rsidR="00B07A70" w:rsidRDefault="00B07A70" w:rsidP="00036F79">
                      <w:pPr>
                        <w:pStyle w:val="ListParagraph"/>
                        <w:numPr>
                          <w:ilvl w:val="0"/>
                          <w:numId w:val="25"/>
                        </w:numPr>
                        <w:spacing w:line="240" w:lineRule="auto"/>
                      </w:pPr>
                      <w:r>
                        <w:t>Glue stick</w:t>
                      </w:r>
                    </w:p>
                    <w:p w:rsidR="00B07A70" w:rsidRDefault="00B07A70" w:rsidP="00036F79">
                      <w:pPr>
                        <w:pStyle w:val="ListParagraph"/>
                        <w:numPr>
                          <w:ilvl w:val="0"/>
                          <w:numId w:val="25"/>
                        </w:numPr>
                        <w:spacing w:line="240" w:lineRule="auto"/>
                      </w:pPr>
                      <w:r>
                        <w:t>1 x sheet of freeze paper</w:t>
                      </w:r>
                    </w:p>
                    <w:p w:rsidR="00B07A70" w:rsidRDefault="00B07A70" w:rsidP="00036F79">
                      <w:pPr>
                        <w:pStyle w:val="ListParagraph"/>
                        <w:numPr>
                          <w:ilvl w:val="0"/>
                          <w:numId w:val="25"/>
                        </w:numPr>
                        <w:spacing w:line="240" w:lineRule="auto"/>
                      </w:pPr>
                      <w:r>
                        <w:t>1 x A4 sheet of graphics to enhance your poster</w:t>
                      </w:r>
                    </w:p>
                    <w:p w:rsidR="00B07A70" w:rsidRDefault="00B07A70" w:rsidP="00036F79">
                      <w:pPr>
                        <w:pStyle w:val="ListParagraph"/>
                        <w:spacing w:line="240" w:lineRule="auto"/>
                        <w:ind w:left="360"/>
                      </w:pPr>
                    </w:p>
                    <w:p w:rsidR="00B07A70" w:rsidRDefault="00B07A70" w:rsidP="00036F79">
                      <w:pPr>
                        <w:spacing w:line="240" w:lineRule="auto"/>
                      </w:pPr>
                      <w:r w:rsidRPr="00036F79">
                        <w:rPr>
                          <w:u w:val="single"/>
                        </w:rPr>
                        <w:t>This assignment will test how well you understand the terminology used in the world of business</w:t>
                      </w:r>
                      <w:r>
                        <w:t>.</w:t>
                      </w:r>
                    </w:p>
                    <w:p w:rsidR="00B07A70" w:rsidRDefault="00B07A70" w:rsidP="00036F79">
                      <w:pPr>
                        <w:spacing w:line="240" w:lineRule="auto"/>
                      </w:pPr>
                    </w:p>
                    <w:p w:rsidR="00B07A70" w:rsidRDefault="00B07A70" w:rsidP="00036F79">
                      <w:pPr>
                        <w:pStyle w:val="ListParagraph"/>
                        <w:numPr>
                          <w:ilvl w:val="0"/>
                          <w:numId w:val="24"/>
                        </w:numPr>
                        <w:spacing w:line="240" w:lineRule="auto"/>
                      </w:pPr>
                      <w:r>
                        <w:t>Work in pairs or groups of 3</w:t>
                      </w:r>
                    </w:p>
                    <w:p w:rsidR="00B07A70" w:rsidRDefault="00B07A70" w:rsidP="00036F79">
                      <w:pPr>
                        <w:pStyle w:val="ListParagraph"/>
                        <w:numPr>
                          <w:ilvl w:val="0"/>
                          <w:numId w:val="24"/>
                        </w:numPr>
                        <w:spacing w:line="240" w:lineRule="auto"/>
                      </w:pPr>
                      <w:r>
                        <w:t xml:space="preserve">One person should set an electronic stopwatch - </w:t>
                      </w:r>
                      <w:hyperlink r:id="rId81" w:history="1">
                        <w:r w:rsidRPr="001807E4">
                          <w:rPr>
                            <w:rStyle w:val="Hyperlink"/>
                          </w:rPr>
                          <w:t>www.online-stopwatch.com</w:t>
                        </w:r>
                      </w:hyperlink>
                      <w:r>
                        <w:t xml:space="preserve"> to time how long it takes you </w:t>
                      </w:r>
                      <w:r w:rsidR="00896BCC">
                        <w:t xml:space="preserve">to </w:t>
                      </w:r>
                      <w:r>
                        <w:t>match the key words with the definitions</w:t>
                      </w:r>
                    </w:p>
                    <w:p w:rsidR="00B07A70" w:rsidRDefault="00B07A70" w:rsidP="00036F79">
                      <w:pPr>
                        <w:pStyle w:val="ListParagraph"/>
                        <w:numPr>
                          <w:ilvl w:val="0"/>
                          <w:numId w:val="24"/>
                        </w:numPr>
                        <w:spacing w:line="240" w:lineRule="auto"/>
                      </w:pPr>
                      <w:r>
                        <w:t>Cut out the key terms and definitions</w:t>
                      </w:r>
                    </w:p>
                    <w:p w:rsidR="00B07A70" w:rsidRDefault="00B07A70" w:rsidP="00036F79">
                      <w:pPr>
                        <w:pStyle w:val="ListParagraph"/>
                        <w:numPr>
                          <w:ilvl w:val="0"/>
                          <w:numId w:val="24"/>
                        </w:numPr>
                        <w:spacing w:line="240" w:lineRule="auto"/>
                      </w:pPr>
                      <w:r>
                        <w:t>Work together as a team to match them correctly</w:t>
                      </w:r>
                    </w:p>
                    <w:p w:rsidR="00B07A70" w:rsidRDefault="00B07A70" w:rsidP="00036F79">
                      <w:pPr>
                        <w:pStyle w:val="ListParagraph"/>
                        <w:numPr>
                          <w:ilvl w:val="0"/>
                          <w:numId w:val="24"/>
                        </w:numPr>
                        <w:spacing w:line="240" w:lineRule="auto"/>
                      </w:pPr>
                      <w:r>
                        <w:t>Get your teacher to check over your answers</w:t>
                      </w:r>
                    </w:p>
                    <w:p w:rsidR="00B07A70" w:rsidRDefault="00B07A70" w:rsidP="00036F79">
                      <w:pPr>
                        <w:spacing w:line="240" w:lineRule="auto"/>
                      </w:pPr>
                    </w:p>
                    <w:p w:rsidR="00B07A70" w:rsidRDefault="00B07A70" w:rsidP="00036F79">
                      <w:pPr>
                        <w:pStyle w:val="ListParagraph"/>
                        <w:numPr>
                          <w:ilvl w:val="0"/>
                          <w:numId w:val="24"/>
                        </w:numPr>
                        <w:spacing w:line="240" w:lineRule="auto"/>
                      </w:pPr>
                      <w:r>
                        <w:t>Effectively display the key terms and definitions as a memory map of the Business Basics Unit</w:t>
                      </w:r>
                    </w:p>
                    <w:p w:rsidR="00B07A70" w:rsidRDefault="00B07A70" w:rsidP="00036F79">
                      <w:pPr>
                        <w:pStyle w:val="ListParagraph"/>
                        <w:numPr>
                          <w:ilvl w:val="0"/>
                          <w:numId w:val="24"/>
                        </w:numPr>
                        <w:spacing w:line="240" w:lineRule="auto"/>
                      </w:pPr>
                      <w:r>
                        <w:t>Arrange key terms into groupings that make sense/link together</w:t>
                      </w:r>
                    </w:p>
                    <w:p w:rsidR="00B07A70" w:rsidRDefault="00B07A70" w:rsidP="00036F79">
                      <w:pPr>
                        <w:pStyle w:val="ListParagraph"/>
                        <w:numPr>
                          <w:ilvl w:val="0"/>
                          <w:numId w:val="24"/>
                        </w:numPr>
                        <w:spacing w:line="240" w:lineRule="auto"/>
                      </w:pPr>
                      <w:r>
                        <w:t xml:space="preserve">You are allowed one A4 printed sheet of colour graphics </w:t>
                      </w:r>
                      <w:r w:rsidR="00F554E4">
                        <w:t xml:space="preserve">from clip art or the internet </w:t>
                      </w:r>
                      <w:r>
                        <w:t>to enhance your Memory Map</w:t>
                      </w:r>
                    </w:p>
                    <w:p w:rsidR="00B07A70" w:rsidRDefault="00B07A70" w:rsidP="00036F79">
                      <w:pPr>
                        <w:pStyle w:val="ListParagraph"/>
                        <w:spacing w:line="240" w:lineRule="auto"/>
                        <w:ind w:left="360"/>
                      </w:pPr>
                    </w:p>
                    <w:p w:rsidR="00B07A70" w:rsidRDefault="00B07A70" w:rsidP="00A90023">
                      <w:pPr>
                        <w:spacing w:line="240" w:lineRule="auto"/>
                      </w:pPr>
                    </w:p>
                    <w:p w:rsidR="00B07A70" w:rsidRDefault="00B07A70" w:rsidP="004224A5">
                      <w:pPr>
                        <w:jc w:val="center"/>
                      </w:pPr>
                    </w:p>
                  </w:txbxContent>
                </v:textbox>
              </v:roundrect>
            </w:pict>
          </mc:Fallback>
        </mc:AlternateContent>
      </w:r>
    </w:p>
    <w:p w:rsidR="00A90023" w:rsidRDefault="00A90023" w:rsidP="004224A5">
      <w:pPr>
        <w:pStyle w:val="ListBullet"/>
        <w:numPr>
          <w:ilvl w:val="0"/>
          <w:numId w:val="0"/>
        </w:numPr>
      </w:pPr>
    </w:p>
    <w:p w:rsidR="004224A5" w:rsidRDefault="004224A5" w:rsidP="004224A5">
      <w:pPr>
        <w:pStyle w:val="ListBullet"/>
        <w:numPr>
          <w:ilvl w:val="0"/>
          <w:numId w:val="0"/>
        </w:numPr>
      </w:pPr>
    </w:p>
    <w:p w:rsidR="004224A5" w:rsidRDefault="004224A5" w:rsidP="004224A5">
      <w:pPr>
        <w:pStyle w:val="Heading1"/>
      </w:pPr>
    </w:p>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rsidP="00B52E56"/>
    <w:p w:rsidR="00B52E56" w:rsidRDefault="00B52E56">
      <w:pPr>
        <w:spacing w:line="240" w:lineRule="auto"/>
        <w:jc w:val="left"/>
      </w:pPr>
      <w:r>
        <w:br w:type="page"/>
      </w:r>
    </w:p>
    <w:p w:rsidR="0051325A" w:rsidRDefault="0051325A" w:rsidP="0051325A">
      <w:pPr>
        <w:pStyle w:val="ListBullet"/>
        <w:numPr>
          <w:ilvl w:val="0"/>
          <w:numId w:val="0"/>
        </w:numPr>
      </w:pPr>
    </w:p>
    <w:p w:rsidR="0051325A" w:rsidRDefault="0051325A" w:rsidP="0051325A">
      <w:pPr>
        <w:pStyle w:val="ListBullet"/>
        <w:numPr>
          <w:ilvl w:val="0"/>
          <w:numId w:val="0"/>
        </w:numPr>
      </w:pPr>
      <w:r>
        <w:t xml:space="preserve">This work will become part of your </w:t>
      </w:r>
      <w:r w:rsidRPr="00A90023">
        <w:rPr>
          <w:u w:val="single"/>
        </w:rPr>
        <w:t>Portfolio of Learning</w:t>
      </w:r>
      <w:r>
        <w:t xml:space="preserve"> for Business Enterprise.</w:t>
      </w:r>
    </w:p>
    <w:p w:rsidR="0051325A" w:rsidRDefault="0051325A" w:rsidP="0051325A">
      <w:pPr>
        <w:pStyle w:val="ListBullet"/>
        <w:numPr>
          <w:ilvl w:val="0"/>
          <w:numId w:val="0"/>
        </w:numPr>
      </w:pPr>
    </w:p>
    <w:p w:rsidR="0051325A" w:rsidRDefault="0051325A" w:rsidP="0051325A">
      <w:pPr>
        <w:pStyle w:val="ListBullet"/>
        <w:numPr>
          <w:ilvl w:val="0"/>
          <w:numId w:val="0"/>
        </w:numPr>
      </w:pPr>
      <w:r>
        <w:t xml:space="preserve">You must undertake </w:t>
      </w:r>
      <w:r w:rsidRPr="0051325A">
        <w:rPr>
          <w:b/>
          <w:u w:val="single"/>
        </w:rPr>
        <w:t>all</w:t>
      </w:r>
      <w:r>
        <w:t xml:space="preserve"> formal assignments.</w:t>
      </w:r>
    </w:p>
    <w:p w:rsidR="0051325A" w:rsidRDefault="0051325A" w:rsidP="0051325A">
      <w:pPr>
        <w:pStyle w:val="ListBullet"/>
        <w:numPr>
          <w:ilvl w:val="0"/>
          <w:numId w:val="0"/>
        </w:numPr>
      </w:pPr>
      <w:r w:rsidRPr="00C24315">
        <w:rPr>
          <w:noProof/>
          <w:lang w:eastAsia="en-GB"/>
        </w:rPr>
        <mc:AlternateContent>
          <mc:Choice Requires="wps">
            <w:drawing>
              <wp:anchor distT="0" distB="0" distL="114300" distR="114300" simplePos="0" relativeHeight="251734016" behindDoc="0" locked="0" layoutInCell="1" allowOverlap="1" wp14:anchorId="47467F8A" wp14:editId="76979A09">
                <wp:simplePos x="0" y="0"/>
                <wp:positionH relativeFrom="column">
                  <wp:posOffset>-29977</wp:posOffset>
                </wp:positionH>
                <wp:positionV relativeFrom="paragraph">
                  <wp:posOffset>74403</wp:posOffset>
                </wp:positionV>
                <wp:extent cx="6115050" cy="6814868"/>
                <wp:effectExtent l="0" t="0" r="19050" b="24130"/>
                <wp:wrapNone/>
                <wp:docPr id="26" name="Rounded Rectangle 26"/>
                <wp:cNvGraphicFramePr/>
                <a:graphic xmlns:a="http://schemas.openxmlformats.org/drawingml/2006/main">
                  <a:graphicData uri="http://schemas.microsoft.com/office/word/2010/wordprocessingShape">
                    <wps:wsp>
                      <wps:cNvSpPr/>
                      <wps:spPr>
                        <a:xfrm>
                          <a:off x="0" y="0"/>
                          <a:ext cx="6115050" cy="6814868"/>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B0624" w:rsidRPr="00036F79" w:rsidRDefault="008B0624" w:rsidP="0051325A">
                            <w:pPr>
                              <w:pStyle w:val="Heading1SK"/>
                              <w:jc w:val="center"/>
                              <w:rPr>
                                <w:u w:val="single"/>
                              </w:rPr>
                            </w:pPr>
                            <w:r>
                              <w:rPr>
                                <w:u w:val="single"/>
                              </w:rPr>
                              <w:t>business organisations Assignment 2</w:t>
                            </w:r>
                          </w:p>
                          <w:p w:rsidR="008B0624" w:rsidRDefault="008B0624" w:rsidP="0051325A">
                            <w:pPr>
                              <w:spacing w:line="240" w:lineRule="auto"/>
                              <w:jc w:val="left"/>
                            </w:pPr>
                          </w:p>
                          <w:p w:rsidR="008B0624" w:rsidRPr="00036F79" w:rsidRDefault="008B0624" w:rsidP="0051325A">
                            <w:pPr>
                              <w:spacing w:line="240" w:lineRule="auto"/>
                              <w:jc w:val="center"/>
                              <w:rPr>
                                <w:b/>
                              </w:rPr>
                            </w:pPr>
                            <w:r>
                              <w:rPr>
                                <w:b/>
                              </w:rPr>
                              <w:t>Investigation of Local Businesses in Broughty Ferry</w:t>
                            </w:r>
                          </w:p>
                          <w:p w:rsidR="008B0624" w:rsidRDefault="008B0624" w:rsidP="0051325A">
                            <w:pPr>
                              <w:spacing w:line="240" w:lineRule="auto"/>
                              <w:jc w:val="left"/>
                            </w:pPr>
                          </w:p>
                          <w:p w:rsidR="008B0624" w:rsidRDefault="008B0624" w:rsidP="0051325A">
                            <w:pPr>
                              <w:spacing w:line="240" w:lineRule="auto"/>
                            </w:pPr>
                            <w:r>
                              <w:t>Throughout the Business Basics Unit you have learned about different types of businesses that exist.</w:t>
                            </w:r>
                          </w:p>
                          <w:p w:rsidR="008B0624" w:rsidRDefault="008B0624" w:rsidP="0051325A">
                            <w:pPr>
                              <w:spacing w:line="240" w:lineRule="auto"/>
                            </w:pPr>
                          </w:p>
                          <w:p w:rsidR="008B0624" w:rsidRDefault="008B0624" w:rsidP="0051325A">
                            <w:pPr>
                              <w:spacing w:line="240" w:lineRule="auto"/>
                            </w:pPr>
                            <w:r w:rsidRPr="00B52E56">
                              <w:rPr>
                                <w:u w:val="single"/>
                              </w:rPr>
                              <w:t>You will need the following resources</w:t>
                            </w:r>
                            <w:r>
                              <w:t>:</w:t>
                            </w:r>
                          </w:p>
                          <w:p w:rsidR="008B0624" w:rsidRDefault="008B0624" w:rsidP="0051325A">
                            <w:pPr>
                              <w:spacing w:line="240" w:lineRule="auto"/>
                            </w:pPr>
                          </w:p>
                          <w:p w:rsidR="008B0624" w:rsidRDefault="008B0624" w:rsidP="0051325A">
                            <w:pPr>
                              <w:pStyle w:val="ListParagraph"/>
                              <w:numPr>
                                <w:ilvl w:val="0"/>
                                <w:numId w:val="25"/>
                              </w:numPr>
                              <w:spacing w:line="240" w:lineRule="auto"/>
                            </w:pPr>
                            <w:r>
                              <w:t>Template Map(s) of Broughty Ferry Town Centre</w:t>
                            </w:r>
                          </w:p>
                          <w:p w:rsidR="008B0624" w:rsidRDefault="008B0624" w:rsidP="0051325A">
                            <w:pPr>
                              <w:pStyle w:val="ListParagraph"/>
                              <w:spacing w:line="240" w:lineRule="auto"/>
                              <w:ind w:left="360"/>
                            </w:pPr>
                          </w:p>
                          <w:p w:rsidR="008B0624" w:rsidRDefault="008B0624" w:rsidP="0051325A">
                            <w:pPr>
                              <w:spacing w:line="240" w:lineRule="auto"/>
                            </w:pPr>
                            <w:r w:rsidRPr="00036F79">
                              <w:rPr>
                                <w:u w:val="single"/>
                              </w:rPr>
                              <w:t>This assignment</w:t>
                            </w:r>
                            <w:r>
                              <w:rPr>
                                <w:u w:val="single"/>
                              </w:rPr>
                              <w:t xml:space="preserve"> will test your ability to apply your knowledge to the businesses that exist locally</w:t>
                            </w:r>
                          </w:p>
                          <w:p w:rsidR="008B0624" w:rsidRDefault="008B0624" w:rsidP="0051325A">
                            <w:pPr>
                              <w:spacing w:line="240" w:lineRule="auto"/>
                            </w:pPr>
                          </w:p>
                          <w:p w:rsidR="008B0624" w:rsidRDefault="008B0624" w:rsidP="0051325A">
                            <w:pPr>
                              <w:spacing w:line="240" w:lineRule="auto"/>
                            </w:pPr>
                          </w:p>
                          <w:p w:rsidR="008B0624" w:rsidRDefault="008B0624" w:rsidP="0051325A">
                            <w:pPr>
                              <w:pStyle w:val="ListParagraph"/>
                              <w:numPr>
                                <w:ilvl w:val="0"/>
                                <w:numId w:val="25"/>
                              </w:numPr>
                              <w:spacing w:line="240" w:lineRule="auto"/>
                            </w:pPr>
                            <w:r>
                              <w:t>Working in pairs, fill in the names of businesses located in Broughty Ferry</w:t>
                            </w:r>
                          </w:p>
                          <w:p w:rsidR="008B0624" w:rsidRDefault="008B0624" w:rsidP="0051325A">
                            <w:pPr>
                              <w:pStyle w:val="ListParagraph"/>
                              <w:numPr>
                                <w:ilvl w:val="0"/>
                                <w:numId w:val="25"/>
                              </w:numPr>
                              <w:spacing w:line="240" w:lineRule="auto"/>
                            </w:pPr>
                            <w:r>
                              <w:t>Insert photos of businesses or company logo</w:t>
                            </w:r>
                          </w:p>
                          <w:p w:rsidR="008B0624" w:rsidRDefault="008B0624" w:rsidP="0051325A">
                            <w:pPr>
                              <w:pStyle w:val="ListParagraph"/>
                              <w:numPr>
                                <w:ilvl w:val="0"/>
                                <w:numId w:val="25"/>
                              </w:numPr>
                              <w:spacing w:line="240" w:lineRule="auto"/>
                            </w:pPr>
                            <w:r>
                              <w:t>Identify if each business is in the private, public or voluntary sector</w:t>
                            </w:r>
                          </w:p>
                          <w:p w:rsidR="008B0624" w:rsidRDefault="008B0624" w:rsidP="0051325A">
                            <w:pPr>
                              <w:pStyle w:val="ListParagraph"/>
                              <w:numPr>
                                <w:ilvl w:val="0"/>
                                <w:numId w:val="25"/>
                              </w:numPr>
                              <w:spacing w:line="240" w:lineRule="auto"/>
                            </w:pPr>
                            <w:r>
                              <w:t>If private sector – identify the type of business organisation</w:t>
                            </w:r>
                          </w:p>
                          <w:p w:rsidR="008B0624" w:rsidRDefault="008B0624" w:rsidP="0051325A">
                            <w:pPr>
                              <w:pStyle w:val="ListParagraph"/>
                              <w:numPr>
                                <w:ilvl w:val="0"/>
                                <w:numId w:val="25"/>
                              </w:numPr>
                              <w:spacing w:line="240" w:lineRule="auto"/>
                            </w:pPr>
                            <w:r>
                              <w:t>Identify the goods and/or services provided by each business</w:t>
                            </w:r>
                          </w:p>
                          <w:p w:rsidR="008B0624" w:rsidRDefault="008B0624" w:rsidP="0051325A">
                            <w:pPr>
                              <w:pStyle w:val="ListParagraph"/>
                              <w:numPr>
                                <w:ilvl w:val="0"/>
                                <w:numId w:val="25"/>
                              </w:numPr>
                              <w:spacing w:line="240" w:lineRule="auto"/>
                            </w:pPr>
                            <w:r>
                              <w:t>Identify competitors of each business – in Broughty Ferry or Dundee</w:t>
                            </w:r>
                          </w:p>
                          <w:p w:rsidR="008B0624" w:rsidRDefault="008B0624" w:rsidP="0051325A">
                            <w:pPr>
                              <w:pStyle w:val="ListParagraph"/>
                              <w:numPr>
                                <w:ilvl w:val="0"/>
                                <w:numId w:val="25"/>
                              </w:numPr>
                              <w:spacing w:line="240" w:lineRule="auto"/>
                            </w:pPr>
                            <w:r>
                              <w:t>Give reasons why the businesses are located in Broughty Ferry</w:t>
                            </w:r>
                          </w:p>
                          <w:p w:rsidR="008B0624" w:rsidRDefault="008B0624" w:rsidP="0051325A">
                            <w:pPr>
                              <w:spacing w:line="240" w:lineRule="auto"/>
                            </w:pPr>
                          </w:p>
                          <w:p w:rsidR="008B0624" w:rsidRDefault="008B0624" w:rsidP="0051325A">
                            <w:pPr>
                              <w:spacing w:line="240" w:lineRule="auto"/>
                            </w:pPr>
                          </w:p>
                          <w:p w:rsidR="008B0624" w:rsidRDefault="008B0624" w:rsidP="0051325A">
                            <w:pPr>
                              <w:spacing w:line="240" w:lineRule="auto"/>
                            </w:pPr>
                            <w:r>
                              <w:t xml:space="preserve">The website </w:t>
                            </w:r>
                            <w:hyperlink r:id="rId82" w:history="1">
                              <w:r w:rsidRPr="009749FC">
                                <w:rPr>
                                  <w:rStyle w:val="Hyperlink"/>
                                </w:rPr>
                                <w:t>www.cometobroughty.co.uk/index.htm</w:t>
                              </w:r>
                            </w:hyperlink>
                            <w:r>
                              <w:t xml:space="preserve"> has list of some businesses in Broughty Ferry.</w:t>
                            </w:r>
                          </w:p>
                          <w:p w:rsidR="008B0624" w:rsidRDefault="008B0624" w:rsidP="0051325A">
                            <w:pPr>
                              <w:spacing w:line="240" w:lineRule="auto"/>
                            </w:pPr>
                          </w:p>
                          <w:p w:rsidR="008B0624" w:rsidRDefault="008B0624" w:rsidP="0051325A">
                            <w:pPr>
                              <w:spacing w:line="240" w:lineRule="auto"/>
                            </w:pPr>
                            <w:r>
                              <w:t>You may also wish to use Google Street View – but beware, it is not up-to-date!</w:t>
                            </w:r>
                          </w:p>
                          <w:p w:rsidR="008B0624" w:rsidRDefault="008B0624" w:rsidP="0051325A">
                            <w:pPr>
                              <w:spacing w:line="240" w:lineRule="auto"/>
                            </w:pPr>
                          </w:p>
                          <w:p w:rsidR="008B0624" w:rsidRDefault="008B0624" w:rsidP="00513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42" style="position:absolute;left:0;text-align:left;margin-left:-2.35pt;margin-top:5.85pt;width:481.5pt;height:536.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" fillcolor="white [3201]" strokecolor="#4f81bd [3204]" strokeweight="2pt">
                <v:textbox>
                  <w:txbxContent>
                    <w:p w:rsidR="00B07A70" w:rsidRPr="00036F79" w:rsidRDefault="00B07A70" w:rsidP="0051325A">
                      <w:pPr>
                        <w:pStyle w:val="Heading1SK"/>
                        <w:jc w:val="center"/>
                        <w:rPr>
                          <w:u w:val="single"/>
                        </w:rPr>
                      </w:pPr>
                      <w:r>
                        <w:rPr>
                          <w:u w:val="single"/>
                        </w:rPr>
                        <w:t>business organisations Assignment 2</w:t>
                      </w:r>
                    </w:p>
                    <w:p w:rsidR="00B07A70" w:rsidRDefault="00B07A70" w:rsidP="0051325A">
                      <w:pPr>
                        <w:spacing w:line="240" w:lineRule="auto"/>
                        <w:jc w:val="left"/>
                      </w:pPr>
                    </w:p>
                    <w:p w:rsidR="00B07A70" w:rsidRPr="00036F79" w:rsidRDefault="00B07A70" w:rsidP="0051325A">
                      <w:pPr>
                        <w:spacing w:line="240" w:lineRule="auto"/>
                        <w:jc w:val="center"/>
                        <w:rPr>
                          <w:b/>
                        </w:rPr>
                      </w:pPr>
                      <w:r>
                        <w:rPr>
                          <w:b/>
                        </w:rPr>
                        <w:t>Investigation of Local Businesses</w:t>
                      </w:r>
                      <w:r w:rsidR="00196825">
                        <w:rPr>
                          <w:b/>
                        </w:rPr>
                        <w:t xml:space="preserve"> in Broughty Ferry</w:t>
                      </w:r>
                    </w:p>
                    <w:p w:rsidR="00B07A70" w:rsidRDefault="00B07A70" w:rsidP="0051325A">
                      <w:pPr>
                        <w:spacing w:line="240" w:lineRule="auto"/>
                        <w:jc w:val="left"/>
                      </w:pPr>
                    </w:p>
                    <w:p w:rsidR="00B07A70" w:rsidRDefault="00B07A70" w:rsidP="0051325A">
                      <w:pPr>
                        <w:spacing w:line="240" w:lineRule="auto"/>
                      </w:pPr>
                      <w:r>
                        <w:t>Throughout the Business Basics Unit you have learned about different types of businesses that exist.</w:t>
                      </w:r>
                    </w:p>
                    <w:p w:rsidR="00B07A70" w:rsidRDefault="00B07A70" w:rsidP="0051325A">
                      <w:pPr>
                        <w:spacing w:line="240" w:lineRule="auto"/>
                      </w:pPr>
                    </w:p>
                    <w:p w:rsidR="00B07A70" w:rsidRDefault="00B07A70" w:rsidP="0051325A">
                      <w:pPr>
                        <w:spacing w:line="240" w:lineRule="auto"/>
                      </w:pPr>
                      <w:r w:rsidRPr="00B52E56">
                        <w:rPr>
                          <w:u w:val="single"/>
                        </w:rPr>
                        <w:t>You will need the following resources</w:t>
                      </w:r>
                      <w:r>
                        <w:t>:</w:t>
                      </w:r>
                    </w:p>
                    <w:p w:rsidR="00B07A70" w:rsidRDefault="00B07A70" w:rsidP="0051325A">
                      <w:pPr>
                        <w:spacing w:line="240" w:lineRule="auto"/>
                      </w:pPr>
                    </w:p>
                    <w:p w:rsidR="00B07A70" w:rsidRDefault="00B07A70" w:rsidP="0051325A">
                      <w:pPr>
                        <w:pStyle w:val="ListParagraph"/>
                        <w:numPr>
                          <w:ilvl w:val="0"/>
                          <w:numId w:val="25"/>
                        </w:numPr>
                        <w:spacing w:line="240" w:lineRule="auto"/>
                      </w:pPr>
                      <w:r>
                        <w:t>Template Map(s) of Broughty Ferry Town Centre</w:t>
                      </w:r>
                    </w:p>
                    <w:p w:rsidR="00B07A70" w:rsidRDefault="00B07A70" w:rsidP="0051325A">
                      <w:pPr>
                        <w:pStyle w:val="ListParagraph"/>
                        <w:spacing w:line="240" w:lineRule="auto"/>
                        <w:ind w:left="360"/>
                      </w:pPr>
                    </w:p>
                    <w:p w:rsidR="00B07A70" w:rsidRDefault="00B07A70" w:rsidP="0051325A">
                      <w:pPr>
                        <w:spacing w:line="240" w:lineRule="auto"/>
                      </w:pPr>
                      <w:r w:rsidRPr="00036F79">
                        <w:rPr>
                          <w:u w:val="single"/>
                        </w:rPr>
                        <w:t>This assignment</w:t>
                      </w:r>
                      <w:r>
                        <w:rPr>
                          <w:u w:val="single"/>
                        </w:rPr>
                        <w:t xml:space="preserve"> will test your ability to apply your knowledge to the businesses that exist locally</w:t>
                      </w:r>
                    </w:p>
                    <w:p w:rsidR="00B07A70" w:rsidRDefault="00B07A70" w:rsidP="0051325A">
                      <w:pPr>
                        <w:spacing w:line="240" w:lineRule="auto"/>
                      </w:pPr>
                    </w:p>
                    <w:p w:rsidR="00B07A70" w:rsidRDefault="00B07A70" w:rsidP="0051325A">
                      <w:pPr>
                        <w:spacing w:line="240" w:lineRule="auto"/>
                      </w:pPr>
                    </w:p>
                    <w:p w:rsidR="00B07A70" w:rsidRDefault="00B07A70" w:rsidP="0051325A">
                      <w:pPr>
                        <w:pStyle w:val="ListParagraph"/>
                        <w:numPr>
                          <w:ilvl w:val="0"/>
                          <w:numId w:val="25"/>
                        </w:numPr>
                        <w:spacing w:line="240" w:lineRule="auto"/>
                      </w:pPr>
                      <w:r>
                        <w:t>Working in pairs, fill in the names of businesses located in Broughty Ferry</w:t>
                      </w:r>
                    </w:p>
                    <w:p w:rsidR="00B07A70" w:rsidRDefault="00B07A70" w:rsidP="0051325A">
                      <w:pPr>
                        <w:pStyle w:val="ListParagraph"/>
                        <w:numPr>
                          <w:ilvl w:val="0"/>
                          <w:numId w:val="25"/>
                        </w:numPr>
                        <w:spacing w:line="240" w:lineRule="auto"/>
                      </w:pPr>
                      <w:r>
                        <w:t>Insert photo</w:t>
                      </w:r>
                      <w:r w:rsidR="00F554E4">
                        <w:t>s</w:t>
                      </w:r>
                      <w:r>
                        <w:t xml:space="preserve"> of businesses or </w:t>
                      </w:r>
                      <w:r w:rsidR="00F554E4">
                        <w:t>company</w:t>
                      </w:r>
                      <w:r>
                        <w:t xml:space="preserve"> logo</w:t>
                      </w:r>
                    </w:p>
                    <w:p w:rsidR="00B07A70" w:rsidRDefault="00B07A70" w:rsidP="0051325A">
                      <w:pPr>
                        <w:pStyle w:val="ListParagraph"/>
                        <w:numPr>
                          <w:ilvl w:val="0"/>
                          <w:numId w:val="25"/>
                        </w:numPr>
                        <w:spacing w:line="240" w:lineRule="auto"/>
                      </w:pPr>
                      <w:r>
                        <w:t>Identify if each business is in the private, public or voluntary</w:t>
                      </w:r>
                      <w:r w:rsidR="00196825">
                        <w:t xml:space="preserve"> sector</w:t>
                      </w:r>
                    </w:p>
                    <w:p w:rsidR="00B07A70" w:rsidRDefault="00B07A70" w:rsidP="0051325A">
                      <w:pPr>
                        <w:pStyle w:val="ListParagraph"/>
                        <w:numPr>
                          <w:ilvl w:val="0"/>
                          <w:numId w:val="25"/>
                        </w:numPr>
                        <w:spacing w:line="240" w:lineRule="auto"/>
                      </w:pPr>
                      <w:r>
                        <w:t>If private sector – identify the type of business organisation</w:t>
                      </w:r>
                    </w:p>
                    <w:p w:rsidR="00B07A70" w:rsidRDefault="00B07A70" w:rsidP="0051325A">
                      <w:pPr>
                        <w:pStyle w:val="ListParagraph"/>
                        <w:numPr>
                          <w:ilvl w:val="0"/>
                          <w:numId w:val="25"/>
                        </w:numPr>
                        <w:spacing w:line="240" w:lineRule="auto"/>
                      </w:pPr>
                      <w:r>
                        <w:t>Identify the goods and/or services provided by each business</w:t>
                      </w:r>
                    </w:p>
                    <w:p w:rsidR="00B07A70" w:rsidRDefault="00B07A70" w:rsidP="0051325A">
                      <w:pPr>
                        <w:pStyle w:val="ListParagraph"/>
                        <w:numPr>
                          <w:ilvl w:val="0"/>
                          <w:numId w:val="25"/>
                        </w:numPr>
                        <w:spacing w:line="240" w:lineRule="auto"/>
                      </w:pPr>
                      <w:r>
                        <w:t>Identify competitors of each business – in Broughty Ferry or Dundee</w:t>
                      </w:r>
                    </w:p>
                    <w:p w:rsidR="00B07A70" w:rsidRDefault="00B07A70" w:rsidP="0051325A">
                      <w:pPr>
                        <w:pStyle w:val="ListParagraph"/>
                        <w:numPr>
                          <w:ilvl w:val="0"/>
                          <w:numId w:val="25"/>
                        </w:numPr>
                        <w:spacing w:line="240" w:lineRule="auto"/>
                      </w:pPr>
                      <w:r>
                        <w:t>Give reasons why the businesses are located in Broughty Ferry</w:t>
                      </w:r>
                    </w:p>
                    <w:p w:rsidR="00B07A70" w:rsidRDefault="00B07A70" w:rsidP="0051325A">
                      <w:pPr>
                        <w:spacing w:line="240" w:lineRule="auto"/>
                      </w:pPr>
                    </w:p>
                    <w:p w:rsidR="00B07A70" w:rsidRDefault="00B07A70" w:rsidP="0051325A">
                      <w:pPr>
                        <w:spacing w:line="240" w:lineRule="auto"/>
                      </w:pPr>
                    </w:p>
                    <w:p w:rsidR="00B07A70" w:rsidRDefault="00B07A70" w:rsidP="0051325A">
                      <w:pPr>
                        <w:spacing w:line="240" w:lineRule="auto"/>
                      </w:pPr>
                      <w:r>
                        <w:t xml:space="preserve">The website </w:t>
                      </w:r>
                      <w:hyperlink r:id="rId83" w:history="1">
                        <w:r w:rsidRPr="009749FC">
                          <w:rPr>
                            <w:rStyle w:val="Hyperlink"/>
                          </w:rPr>
                          <w:t>www.cometobroughty.co.uk/index.htm</w:t>
                        </w:r>
                      </w:hyperlink>
                      <w:r>
                        <w:t xml:space="preserve"> has list of some businesses in Broughty Ferry.</w:t>
                      </w:r>
                    </w:p>
                    <w:p w:rsidR="00B07A70" w:rsidRDefault="00B07A70" w:rsidP="0051325A">
                      <w:pPr>
                        <w:spacing w:line="240" w:lineRule="auto"/>
                      </w:pPr>
                    </w:p>
                    <w:p w:rsidR="00B07A70" w:rsidRDefault="00B07A70" w:rsidP="0051325A">
                      <w:pPr>
                        <w:spacing w:line="240" w:lineRule="auto"/>
                      </w:pPr>
                      <w:r>
                        <w:t>You may also wish to use Google Street View – but beware, it is not up-to-date!</w:t>
                      </w:r>
                    </w:p>
                    <w:p w:rsidR="00B07A70" w:rsidRDefault="00B07A70" w:rsidP="0051325A">
                      <w:pPr>
                        <w:spacing w:line="240" w:lineRule="auto"/>
                      </w:pPr>
                    </w:p>
                    <w:p w:rsidR="00B07A70" w:rsidRDefault="00B07A70" w:rsidP="0051325A">
                      <w:pPr>
                        <w:jc w:val="center"/>
                      </w:pPr>
                    </w:p>
                  </w:txbxContent>
                </v:textbox>
              </v:roundrect>
            </w:pict>
          </mc:Fallback>
        </mc:AlternateContent>
      </w:r>
    </w:p>
    <w:p w:rsidR="0051325A" w:rsidRDefault="0051325A" w:rsidP="0051325A">
      <w:pPr>
        <w:pStyle w:val="ListBullet"/>
        <w:numPr>
          <w:ilvl w:val="0"/>
          <w:numId w:val="0"/>
        </w:numPr>
      </w:pPr>
    </w:p>
    <w:p w:rsidR="0051325A" w:rsidRDefault="0051325A" w:rsidP="0051325A">
      <w:pPr>
        <w:pStyle w:val="ListBullet"/>
        <w:numPr>
          <w:ilvl w:val="0"/>
          <w:numId w:val="0"/>
        </w:numPr>
      </w:pPr>
    </w:p>
    <w:p w:rsidR="0051325A" w:rsidRPr="004224A5" w:rsidRDefault="0051325A" w:rsidP="0051325A">
      <w:pPr>
        <w:pStyle w:val="Heading1"/>
      </w:pPr>
    </w:p>
    <w:p w:rsidR="0051325A" w:rsidRPr="00B52E56" w:rsidRDefault="0051325A" w:rsidP="0051325A"/>
    <w:p w:rsidR="0051325A" w:rsidRDefault="0051325A">
      <w:pPr>
        <w:spacing w:line="240" w:lineRule="auto"/>
        <w:jc w:val="left"/>
      </w:pPr>
      <w:r>
        <w:br w:type="page"/>
      </w:r>
    </w:p>
    <w:p w:rsidR="00B52E56" w:rsidRDefault="00B52E56" w:rsidP="00B52E56"/>
    <w:p w:rsidR="005F5C88" w:rsidRDefault="005F5C88" w:rsidP="00282DC7">
      <w:pPr>
        <w:pStyle w:val="Heading1SK"/>
      </w:pPr>
      <w:r>
        <w:t>BUSINESS OBJECTIVES</w:t>
      </w:r>
    </w:p>
    <w:p w:rsidR="005F5C88" w:rsidRDefault="005F5C88" w:rsidP="001E2ED1">
      <w:pPr>
        <w:spacing w:line="276" w:lineRule="auto"/>
      </w:pPr>
    </w:p>
    <w:p w:rsidR="00282DC7" w:rsidRDefault="00B62F6D" w:rsidP="001E2ED1">
      <w:pPr>
        <w:spacing w:line="300" w:lineRule="auto"/>
      </w:pPr>
      <w:r>
        <w:rPr>
          <w:noProof/>
          <w:lang w:eastAsia="en-GB"/>
        </w:rPr>
        <w:drawing>
          <wp:anchor distT="0" distB="0" distL="114300" distR="114300" simplePos="0" relativeHeight="251731968" behindDoc="0" locked="0" layoutInCell="1" allowOverlap="1" wp14:anchorId="30FD415C" wp14:editId="7EC12416">
            <wp:simplePos x="0" y="0"/>
            <wp:positionH relativeFrom="column">
              <wp:posOffset>4945380</wp:posOffset>
            </wp:positionH>
            <wp:positionV relativeFrom="paragraph">
              <wp:posOffset>221615</wp:posOffset>
            </wp:positionV>
            <wp:extent cx="1201420" cy="1562100"/>
            <wp:effectExtent l="0" t="0" r="0" b="0"/>
            <wp:wrapNone/>
            <wp:docPr id="360" name="Picture 360" descr="Business Objectives Smart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 Objectives Smart Busines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142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DC7">
        <w:t xml:space="preserve">Business organisations have different reasons for being in business. We call these </w:t>
      </w:r>
      <w:r w:rsidR="00282DC7" w:rsidRPr="0046562A">
        <w:rPr>
          <w:b/>
        </w:rPr>
        <w:t>objectives</w:t>
      </w:r>
      <w:r w:rsidR="00282DC7">
        <w:t>. An organisation’s objectives can depend on different things:</w:t>
      </w:r>
    </w:p>
    <w:p w:rsidR="00282DC7" w:rsidRDefault="00282DC7" w:rsidP="001E2ED1">
      <w:pPr>
        <w:spacing w:line="300" w:lineRule="auto"/>
      </w:pPr>
    </w:p>
    <w:p w:rsidR="00282DC7" w:rsidRDefault="00282DC7" w:rsidP="001E2ED1">
      <w:pPr>
        <w:pStyle w:val="ListParagraph"/>
        <w:numPr>
          <w:ilvl w:val="0"/>
          <w:numId w:val="26"/>
        </w:numPr>
        <w:spacing w:line="300" w:lineRule="auto"/>
      </w:pPr>
      <w:r>
        <w:t>Type of business</w:t>
      </w:r>
    </w:p>
    <w:p w:rsidR="00282DC7" w:rsidRDefault="00282DC7" w:rsidP="001E2ED1">
      <w:pPr>
        <w:pStyle w:val="ListParagraph"/>
        <w:numPr>
          <w:ilvl w:val="0"/>
          <w:numId w:val="26"/>
        </w:numPr>
        <w:spacing w:line="300" w:lineRule="auto"/>
      </w:pPr>
      <w:r>
        <w:t>Size of business</w:t>
      </w:r>
    </w:p>
    <w:p w:rsidR="00282DC7" w:rsidRDefault="00282DC7" w:rsidP="001E2ED1">
      <w:pPr>
        <w:pStyle w:val="ListParagraph"/>
        <w:numPr>
          <w:ilvl w:val="0"/>
          <w:numId w:val="26"/>
        </w:numPr>
        <w:spacing w:line="300" w:lineRule="auto"/>
      </w:pPr>
      <w:r>
        <w:t>The competition</w:t>
      </w:r>
    </w:p>
    <w:p w:rsidR="00282DC7" w:rsidRDefault="00282DC7" w:rsidP="001E2ED1">
      <w:pPr>
        <w:pStyle w:val="ListParagraph"/>
        <w:numPr>
          <w:ilvl w:val="0"/>
          <w:numId w:val="26"/>
        </w:numPr>
        <w:spacing w:line="300" w:lineRule="auto"/>
      </w:pPr>
      <w:r>
        <w:t>Type of goods or services that it provides</w:t>
      </w:r>
    </w:p>
    <w:p w:rsidR="00282DC7" w:rsidRDefault="00282DC7" w:rsidP="001E2ED1">
      <w:pPr>
        <w:spacing w:line="300" w:lineRule="auto"/>
      </w:pPr>
    </w:p>
    <w:p w:rsidR="00282DC7" w:rsidRDefault="00282DC7" w:rsidP="001E2ED1">
      <w:pPr>
        <w:spacing w:line="300" w:lineRule="auto"/>
      </w:pPr>
      <w:r>
        <w:t>The following table gives examples of different business objectives and their meanings. Some organisations will try to focus on one or two objectives whilst others may try to achieve as many as possible. This will be decided by the owners of the business.</w:t>
      </w:r>
    </w:p>
    <w:p w:rsidR="00282DC7" w:rsidRDefault="00282DC7" w:rsidP="005628EA">
      <w:pPr>
        <w:spacing w:line="276" w:lineRule="auto"/>
        <w:jc w:val="left"/>
      </w:pPr>
    </w:p>
    <w:tbl>
      <w:tblPr>
        <w:tblStyle w:val="TableGrid"/>
        <w:tblW w:w="0" w:type="auto"/>
        <w:tblLayout w:type="fixed"/>
        <w:tblLook w:val="04A0" w:firstRow="1" w:lastRow="0" w:firstColumn="1" w:lastColumn="0" w:noHBand="0" w:noVBand="1"/>
      </w:tblPr>
      <w:tblGrid>
        <w:gridCol w:w="2093"/>
        <w:gridCol w:w="7761"/>
      </w:tblGrid>
      <w:tr w:rsidR="00282DC7" w:rsidRPr="00E945CC" w:rsidTr="005628EA">
        <w:trPr>
          <w:trHeight w:val="491"/>
        </w:trPr>
        <w:tc>
          <w:tcPr>
            <w:tcW w:w="2093" w:type="dxa"/>
            <w:vAlign w:val="center"/>
          </w:tcPr>
          <w:p w:rsidR="00282DC7" w:rsidRPr="00E945CC" w:rsidRDefault="00282DC7" w:rsidP="00880F0C">
            <w:pPr>
              <w:spacing w:line="240" w:lineRule="auto"/>
              <w:jc w:val="center"/>
              <w:rPr>
                <w:b/>
                <w14:glow w14:rad="63500">
                  <w14:schemeClr w14:val="accent1">
                    <w14:alpha w14:val="60000"/>
                    <w14:satMod w14:val="175000"/>
                  </w14:schemeClr>
                </w14:glow>
              </w:rPr>
            </w:pPr>
            <w:r>
              <w:rPr>
                <w:b/>
                <w14:glow w14:rad="63500">
                  <w14:schemeClr w14:val="accent1">
                    <w14:alpha w14:val="60000"/>
                    <w14:satMod w14:val="175000"/>
                  </w14:schemeClr>
                </w14:glow>
              </w:rPr>
              <w:t>Objective</w:t>
            </w:r>
          </w:p>
        </w:tc>
        <w:tc>
          <w:tcPr>
            <w:tcW w:w="7761" w:type="dxa"/>
            <w:vAlign w:val="center"/>
          </w:tcPr>
          <w:p w:rsidR="00282DC7" w:rsidRPr="00E945CC" w:rsidRDefault="00282DC7" w:rsidP="00880F0C">
            <w:pPr>
              <w:spacing w:line="240" w:lineRule="auto"/>
              <w:jc w:val="center"/>
              <w:rPr>
                <w:b/>
                <w14:glow w14:rad="63500">
                  <w14:schemeClr w14:val="accent1">
                    <w14:alpha w14:val="60000"/>
                    <w14:satMod w14:val="175000"/>
                  </w14:schemeClr>
                </w14:glow>
              </w:rPr>
            </w:pPr>
            <w:r>
              <w:rPr>
                <w:b/>
                <w14:glow w14:rad="63500">
                  <w14:schemeClr w14:val="accent1">
                    <w14:alpha w14:val="60000"/>
                    <w14:satMod w14:val="175000"/>
                  </w14:schemeClr>
                </w14:glow>
              </w:rPr>
              <w:t>What it means</w:t>
            </w:r>
          </w:p>
        </w:tc>
      </w:tr>
      <w:tr w:rsidR="00880F0C" w:rsidTr="005628EA">
        <w:tc>
          <w:tcPr>
            <w:tcW w:w="2093" w:type="dxa"/>
          </w:tcPr>
          <w:p w:rsidR="00880F0C" w:rsidRPr="005628EA" w:rsidRDefault="00880F0C" w:rsidP="00880F0C">
            <w:pPr>
              <w:spacing w:line="240" w:lineRule="auto"/>
              <w:jc w:val="left"/>
              <w:rPr>
                <w:b/>
                <w:sz w:val="23"/>
                <w:szCs w:val="23"/>
              </w:rPr>
            </w:pPr>
            <w:r w:rsidRPr="005628EA">
              <w:rPr>
                <w:b/>
                <w:sz w:val="23"/>
                <w:szCs w:val="23"/>
              </w:rPr>
              <w:t>Survival</w:t>
            </w:r>
          </w:p>
        </w:tc>
        <w:tc>
          <w:tcPr>
            <w:tcW w:w="7761" w:type="dxa"/>
          </w:tcPr>
          <w:p w:rsidR="00880F0C" w:rsidRPr="005628EA" w:rsidRDefault="00880F0C" w:rsidP="001E2ED1">
            <w:pPr>
              <w:pStyle w:val="ListParagraph"/>
              <w:numPr>
                <w:ilvl w:val="0"/>
                <w:numId w:val="27"/>
              </w:numPr>
              <w:spacing w:line="240" w:lineRule="auto"/>
              <w:rPr>
                <w:sz w:val="23"/>
                <w:szCs w:val="23"/>
              </w:rPr>
            </w:pPr>
            <w:r w:rsidRPr="005628EA">
              <w:rPr>
                <w:sz w:val="23"/>
                <w:szCs w:val="23"/>
              </w:rPr>
              <w:t>This means to simply continue trading/operating as a business</w:t>
            </w:r>
          </w:p>
          <w:p w:rsidR="00880F0C" w:rsidRPr="005628EA" w:rsidRDefault="00880F0C" w:rsidP="001E2ED1">
            <w:pPr>
              <w:pStyle w:val="ListParagraph"/>
              <w:numPr>
                <w:ilvl w:val="0"/>
                <w:numId w:val="27"/>
              </w:numPr>
              <w:spacing w:line="240" w:lineRule="auto"/>
              <w:rPr>
                <w:sz w:val="23"/>
                <w:szCs w:val="23"/>
              </w:rPr>
            </w:pPr>
            <w:r w:rsidRPr="005628EA">
              <w:rPr>
                <w:sz w:val="23"/>
                <w:szCs w:val="23"/>
              </w:rPr>
              <w:t>Smaller organisations may focus on this objective</w:t>
            </w:r>
          </w:p>
          <w:p w:rsidR="00880F0C" w:rsidRPr="005628EA" w:rsidRDefault="00880F0C" w:rsidP="001E2ED1">
            <w:pPr>
              <w:pStyle w:val="ListParagraph"/>
              <w:numPr>
                <w:ilvl w:val="0"/>
                <w:numId w:val="27"/>
              </w:numPr>
              <w:spacing w:line="240" w:lineRule="auto"/>
              <w:rPr>
                <w:sz w:val="23"/>
                <w:szCs w:val="23"/>
              </w:rPr>
            </w:pPr>
            <w:r w:rsidRPr="005628EA">
              <w:rPr>
                <w:sz w:val="23"/>
                <w:szCs w:val="23"/>
              </w:rPr>
              <w:t>To avoid being taken over by other businesses and to continue operating in their own right</w:t>
            </w:r>
          </w:p>
        </w:tc>
      </w:tr>
      <w:tr w:rsidR="00880F0C" w:rsidTr="005628EA">
        <w:tc>
          <w:tcPr>
            <w:tcW w:w="2093" w:type="dxa"/>
          </w:tcPr>
          <w:p w:rsidR="00880F0C" w:rsidRPr="005628EA" w:rsidRDefault="00880F0C" w:rsidP="00880F0C">
            <w:pPr>
              <w:spacing w:line="240" w:lineRule="auto"/>
              <w:jc w:val="left"/>
              <w:rPr>
                <w:b/>
                <w:sz w:val="23"/>
                <w:szCs w:val="23"/>
              </w:rPr>
            </w:pPr>
            <w:r w:rsidRPr="005628EA">
              <w:rPr>
                <w:b/>
                <w:sz w:val="23"/>
                <w:szCs w:val="23"/>
              </w:rPr>
              <w:t>Profit Maximisation</w:t>
            </w:r>
          </w:p>
        </w:tc>
        <w:tc>
          <w:tcPr>
            <w:tcW w:w="7761" w:type="dxa"/>
          </w:tcPr>
          <w:p w:rsidR="00880F0C" w:rsidRPr="005628EA" w:rsidRDefault="00880F0C" w:rsidP="001E2ED1">
            <w:pPr>
              <w:pStyle w:val="ListParagraph"/>
              <w:numPr>
                <w:ilvl w:val="0"/>
                <w:numId w:val="28"/>
              </w:numPr>
              <w:spacing w:line="240" w:lineRule="auto"/>
              <w:rPr>
                <w:sz w:val="23"/>
                <w:szCs w:val="23"/>
              </w:rPr>
            </w:pPr>
            <w:r w:rsidRPr="005628EA">
              <w:rPr>
                <w:sz w:val="23"/>
                <w:szCs w:val="23"/>
              </w:rPr>
              <w:t xml:space="preserve">This is where the organisation aims to make as much money as possible. </w:t>
            </w:r>
          </w:p>
          <w:p w:rsidR="00880F0C" w:rsidRPr="005628EA" w:rsidRDefault="00880F0C" w:rsidP="001E2ED1">
            <w:pPr>
              <w:pStyle w:val="ListParagraph"/>
              <w:numPr>
                <w:ilvl w:val="0"/>
                <w:numId w:val="28"/>
              </w:numPr>
              <w:spacing w:line="240" w:lineRule="auto"/>
              <w:rPr>
                <w:sz w:val="23"/>
                <w:szCs w:val="23"/>
              </w:rPr>
            </w:pPr>
            <w:r w:rsidRPr="005628EA">
              <w:rPr>
                <w:sz w:val="23"/>
                <w:szCs w:val="23"/>
              </w:rPr>
              <w:t>Costs/expenses are kept to a minimum</w:t>
            </w:r>
          </w:p>
          <w:p w:rsidR="00880F0C" w:rsidRPr="005628EA" w:rsidRDefault="00880F0C" w:rsidP="001E2ED1">
            <w:pPr>
              <w:pStyle w:val="ListParagraph"/>
              <w:numPr>
                <w:ilvl w:val="0"/>
                <w:numId w:val="28"/>
              </w:numPr>
              <w:spacing w:line="240" w:lineRule="auto"/>
              <w:rPr>
                <w:sz w:val="23"/>
                <w:szCs w:val="23"/>
              </w:rPr>
            </w:pPr>
            <w:r w:rsidRPr="005628EA">
              <w:rPr>
                <w:sz w:val="23"/>
                <w:szCs w:val="23"/>
              </w:rPr>
              <w:t>Shareholders may focus on this objective</w:t>
            </w:r>
          </w:p>
          <w:p w:rsidR="00880F0C" w:rsidRPr="005628EA" w:rsidRDefault="00880F0C" w:rsidP="001E2ED1">
            <w:pPr>
              <w:pStyle w:val="ListParagraph"/>
              <w:numPr>
                <w:ilvl w:val="0"/>
                <w:numId w:val="28"/>
              </w:numPr>
              <w:spacing w:line="240" w:lineRule="auto"/>
              <w:rPr>
                <w:sz w:val="23"/>
                <w:szCs w:val="23"/>
              </w:rPr>
            </w:pPr>
            <w:r w:rsidRPr="005628EA">
              <w:rPr>
                <w:sz w:val="23"/>
                <w:szCs w:val="23"/>
              </w:rPr>
              <w:t>Can be difficult to achieve other objectives as well as this one</w:t>
            </w:r>
          </w:p>
        </w:tc>
      </w:tr>
      <w:tr w:rsidR="00880F0C" w:rsidTr="005628EA">
        <w:tc>
          <w:tcPr>
            <w:tcW w:w="2093" w:type="dxa"/>
          </w:tcPr>
          <w:p w:rsidR="00880F0C" w:rsidRPr="005628EA" w:rsidRDefault="00880F0C" w:rsidP="00880F0C">
            <w:pPr>
              <w:spacing w:line="240" w:lineRule="auto"/>
              <w:jc w:val="left"/>
              <w:rPr>
                <w:b/>
                <w:sz w:val="23"/>
                <w:szCs w:val="23"/>
              </w:rPr>
            </w:pPr>
            <w:r w:rsidRPr="005628EA">
              <w:rPr>
                <w:b/>
                <w:sz w:val="23"/>
                <w:szCs w:val="23"/>
              </w:rPr>
              <w:t>Growth</w:t>
            </w:r>
          </w:p>
        </w:tc>
        <w:tc>
          <w:tcPr>
            <w:tcW w:w="7761" w:type="dxa"/>
          </w:tcPr>
          <w:p w:rsidR="00880F0C" w:rsidRPr="005628EA" w:rsidRDefault="00880F0C" w:rsidP="001E2ED1">
            <w:pPr>
              <w:pStyle w:val="ListParagraph"/>
              <w:numPr>
                <w:ilvl w:val="0"/>
                <w:numId w:val="28"/>
              </w:numPr>
              <w:spacing w:line="240" w:lineRule="auto"/>
              <w:rPr>
                <w:sz w:val="23"/>
                <w:szCs w:val="23"/>
              </w:rPr>
            </w:pPr>
            <w:r w:rsidRPr="005628EA">
              <w:rPr>
                <w:sz w:val="23"/>
                <w:szCs w:val="23"/>
              </w:rPr>
              <w:t>This is where</w:t>
            </w:r>
            <w:r w:rsidR="00196825">
              <w:rPr>
                <w:sz w:val="23"/>
                <w:szCs w:val="23"/>
              </w:rPr>
              <w:t xml:space="preserve"> the organisation tries to grow</w:t>
            </w:r>
            <w:r w:rsidRPr="005628EA">
              <w:rPr>
                <w:sz w:val="23"/>
                <w:szCs w:val="23"/>
              </w:rPr>
              <w:t xml:space="preserve"> larger and increase its share of the market in which it operates</w:t>
            </w:r>
          </w:p>
          <w:p w:rsidR="00880F0C" w:rsidRPr="005628EA" w:rsidRDefault="00880F0C" w:rsidP="001E2ED1">
            <w:pPr>
              <w:pStyle w:val="ListParagraph"/>
              <w:numPr>
                <w:ilvl w:val="0"/>
                <w:numId w:val="28"/>
              </w:numPr>
              <w:spacing w:line="240" w:lineRule="auto"/>
              <w:rPr>
                <w:sz w:val="23"/>
                <w:szCs w:val="23"/>
              </w:rPr>
            </w:pPr>
            <w:r w:rsidRPr="005628EA">
              <w:rPr>
                <w:sz w:val="23"/>
                <w:szCs w:val="23"/>
              </w:rPr>
              <w:t>It could try to do this by charging lower prices than its competitors to attract more customers</w:t>
            </w:r>
          </w:p>
        </w:tc>
      </w:tr>
      <w:tr w:rsidR="00880F0C" w:rsidTr="005628EA">
        <w:tc>
          <w:tcPr>
            <w:tcW w:w="2093" w:type="dxa"/>
          </w:tcPr>
          <w:p w:rsidR="00880F0C" w:rsidRPr="005628EA" w:rsidRDefault="00880F0C" w:rsidP="00880F0C">
            <w:pPr>
              <w:spacing w:line="240" w:lineRule="auto"/>
              <w:jc w:val="left"/>
              <w:rPr>
                <w:b/>
                <w:sz w:val="23"/>
                <w:szCs w:val="23"/>
              </w:rPr>
            </w:pPr>
            <w:r w:rsidRPr="005628EA">
              <w:rPr>
                <w:b/>
                <w:sz w:val="23"/>
                <w:szCs w:val="23"/>
              </w:rPr>
              <w:t>Social Responsibility</w:t>
            </w:r>
          </w:p>
        </w:tc>
        <w:tc>
          <w:tcPr>
            <w:tcW w:w="7761" w:type="dxa"/>
          </w:tcPr>
          <w:p w:rsidR="00880F0C" w:rsidRPr="005628EA" w:rsidRDefault="00880F0C" w:rsidP="001E2ED1">
            <w:pPr>
              <w:pStyle w:val="ListParagraph"/>
              <w:numPr>
                <w:ilvl w:val="0"/>
                <w:numId w:val="28"/>
              </w:numPr>
              <w:spacing w:line="240" w:lineRule="auto"/>
              <w:rPr>
                <w:sz w:val="23"/>
                <w:szCs w:val="23"/>
              </w:rPr>
            </w:pPr>
            <w:r w:rsidRPr="005628EA">
              <w:rPr>
                <w:sz w:val="23"/>
                <w:szCs w:val="23"/>
              </w:rPr>
              <w:t>This objective is increasingly important for the image of an organisation in the modern world</w:t>
            </w:r>
          </w:p>
          <w:p w:rsidR="00880F0C" w:rsidRPr="005628EA" w:rsidRDefault="00880F0C" w:rsidP="001E2ED1">
            <w:pPr>
              <w:pStyle w:val="ListParagraph"/>
              <w:numPr>
                <w:ilvl w:val="0"/>
                <w:numId w:val="28"/>
              </w:numPr>
              <w:spacing w:line="240" w:lineRule="auto"/>
              <w:rPr>
                <w:sz w:val="23"/>
                <w:szCs w:val="23"/>
              </w:rPr>
            </w:pPr>
            <w:r w:rsidRPr="005628EA">
              <w:rPr>
                <w:sz w:val="23"/>
                <w:szCs w:val="23"/>
              </w:rPr>
              <w:t>Customers want to know that the business is responsible in it</w:t>
            </w:r>
            <w:r w:rsidR="00F554E4">
              <w:rPr>
                <w:sz w:val="23"/>
                <w:szCs w:val="23"/>
              </w:rPr>
              <w:t>s</w:t>
            </w:r>
            <w:r w:rsidRPr="005628EA">
              <w:rPr>
                <w:sz w:val="23"/>
                <w:szCs w:val="23"/>
              </w:rPr>
              <w:t xml:space="preserve"> attitude to the environment or that it gives money to good causes</w:t>
            </w:r>
          </w:p>
          <w:p w:rsidR="00880F0C" w:rsidRPr="005628EA" w:rsidRDefault="00880F0C" w:rsidP="001E2ED1">
            <w:pPr>
              <w:pStyle w:val="ListParagraph"/>
              <w:numPr>
                <w:ilvl w:val="0"/>
                <w:numId w:val="28"/>
              </w:numPr>
              <w:spacing w:line="240" w:lineRule="auto"/>
              <w:rPr>
                <w:sz w:val="23"/>
                <w:szCs w:val="23"/>
              </w:rPr>
            </w:pPr>
            <w:r w:rsidRPr="005628EA">
              <w:rPr>
                <w:sz w:val="23"/>
                <w:szCs w:val="23"/>
              </w:rPr>
              <w:t>Will have an impact on profits in</w:t>
            </w:r>
            <w:r w:rsidR="00F554E4">
              <w:rPr>
                <w:sz w:val="23"/>
                <w:szCs w:val="23"/>
              </w:rPr>
              <w:t xml:space="preserve"> the</w:t>
            </w:r>
            <w:r w:rsidRPr="005628EA">
              <w:rPr>
                <w:sz w:val="23"/>
                <w:szCs w:val="23"/>
              </w:rPr>
              <w:t xml:space="preserve"> short term but will benefit the business in the long term</w:t>
            </w:r>
          </w:p>
        </w:tc>
      </w:tr>
      <w:tr w:rsidR="00880F0C" w:rsidTr="005628EA">
        <w:tc>
          <w:tcPr>
            <w:tcW w:w="2093" w:type="dxa"/>
          </w:tcPr>
          <w:p w:rsidR="00880F0C" w:rsidRPr="005628EA" w:rsidRDefault="00880F0C" w:rsidP="005628EA">
            <w:pPr>
              <w:spacing w:line="240" w:lineRule="auto"/>
              <w:jc w:val="left"/>
              <w:rPr>
                <w:b/>
                <w:sz w:val="23"/>
                <w:szCs w:val="23"/>
              </w:rPr>
            </w:pPr>
            <w:r w:rsidRPr="005628EA">
              <w:rPr>
                <w:b/>
                <w:sz w:val="23"/>
                <w:szCs w:val="23"/>
              </w:rPr>
              <w:t>Being “green” (</w:t>
            </w:r>
            <w:r w:rsidR="005628EA" w:rsidRPr="005628EA">
              <w:rPr>
                <w:b/>
                <w:sz w:val="23"/>
                <w:szCs w:val="23"/>
              </w:rPr>
              <w:t>environmental</w:t>
            </w:r>
            <w:r w:rsidR="005628EA">
              <w:rPr>
                <w:b/>
                <w:sz w:val="23"/>
                <w:szCs w:val="23"/>
              </w:rPr>
              <w:t>ly friendly</w:t>
            </w:r>
            <w:r w:rsidRPr="005628EA">
              <w:rPr>
                <w:b/>
                <w:sz w:val="23"/>
                <w:szCs w:val="23"/>
              </w:rPr>
              <w:t>)</w:t>
            </w:r>
          </w:p>
        </w:tc>
        <w:tc>
          <w:tcPr>
            <w:tcW w:w="7761" w:type="dxa"/>
          </w:tcPr>
          <w:p w:rsidR="00880F0C" w:rsidRPr="005628EA" w:rsidRDefault="00880F0C" w:rsidP="001E2ED1">
            <w:pPr>
              <w:pStyle w:val="ListParagraph"/>
              <w:numPr>
                <w:ilvl w:val="0"/>
                <w:numId w:val="28"/>
              </w:numPr>
              <w:spacing w:line="240" w:lineRule="auto"/>
              <w:rPr>
                <w:sz w:val="23"/>
                <w:szCs w:val="23"/>
              </w:rPr>
            </w:pPr>
            <w:r w:rsidRPr="005628EA">
              <w:rPr>
                <w:sz w:val="23"/>
                <w:szCs w:val="23"/>
              </w:rPr>
              <w:t>Many organisations now aim to reduce their “carbon footprint” and display a “green” image to their customers</w:t>
            </w:r>
          </w:p>
          <w:p w:rsidR="00880F0C" w:rsidRPr="005628EA" w:rsidRDefault="00880F0C" w:rsidP="001E2ED1">
            <w:pPr>
              <w:pStyle w:val="ListParagraph"/>
              <w:numPr>
                <w:ilvl w:val="0"/>
                <w:numId w:val="28"/>
              </w:numPr>
              <w:spacing w:line="240" w:lineRule="auto"/>
              <w:rPr>
                <w:sz w:val="23"/>
                <w:szCs w:val="23"/>
              </w:rPr>
            </w:pPr>
            <w:r w:rsidRPr="005628EA">
              <w:rPr>
                <w:sz w:val="23"/>
                <w:szCs w:val="23"/>
              </w:rPr>
              <w:t>This is likely to become more important in the future</w:t>
            </w:r>
          </w:p>
          <w:p w:rsidR="00880F0C" w:rsidRPr="005628EA" w:rsidRDefault="00880F0C" w:rsidP="001E2ED1">
            <w:pPr>
              <w:pStyle w:val="ListParagraph"/>
              <w:numPr>
                <w:ilvl w:val="0"/>
                <w:numId w:val="28"/>
              </w:numPr>
              <w:spacing w:line="240" w:lineRule="auto"/>
              <w:rPr>
                <w:sz w:val="23"/>
                <w:szCs w:val="23"/>
              </w:rPr>
            </w:pPr>
            <w:r w:rsidRPr="005628EA">
              <w:rPr>
                <w:sz w:val="23"/>
                <w:szCs w:val="23"/>
              </w:rPr>
              <w:t xml:space="preserve">Although it may cost the business money, it is likely to help generate more profits </w:t>
            </w:r>
          </w:p>
          <w:p w:rsidR="00880F0C" w:rsidRPr="005628EA" w:rsidRDefault="00880F0C" w:rsidP="001E2ED1">
            <w:pPr>
              <w:pStyle w:val="ListParagraph"/>
              <w:numPr>
                <w:ilvl w:val="0"/>
                <w:numId w:val="28"/>
              </w:numPr>
              <w:spacing w:line="240" w:lineRule="auto"/>
              <w:rPr>
                <w:sz w:val="23"/>
                <w:szCs w:val="23"/>
              </w:rPr>
            </w:pPr>
            <w:r w:rsidRPr="005628EA">
              <w:rPr>
                <w:sz w:val="23"/>
                <w:szCs w:val="23"/>
              </w:rPr>
              <w:t>Also helps the business to be seen as “socially responsible”</w:t>
            </w:r>
          </w:p>
        </w:tc>
      </w:tr>
      <w:tr w:rsidR="00880F0C" w:rsidTr="005628EA">
        <w:tc>
          <w:tcPr>
            <w:tcW w:w="2093" w:type="dxa"/>
          </w:tcPr>
          <w:p w:rsidR="00880F0C" w:rsidRPr="005628EA" w:rsidRDefault="00880F0C" w:rsidP="00880F0C">
            <w:pPr>
              <w:spacing w:line="240" w:lineRule="auto"/>
              <w:jc w:val="left"/>
              <w:rPr>
                <w:b/>
                <w:sz w:val="23"/>
                <w:szCs w:val="23"/>
              </w:rPr>
            </w:pPr>
            <w:r w:rsidRPr="005628EA">
              <w:rPr>
                <w:b/>
                <w:sz w:val="23"/>
                <w:szCs w:val="23"/>
              </w:rPr>
              <w:t>Providing a Service</w:t>
            </w:r>
          </w:p>
        </w:tc>
        <w:tc>
          <w:tcPr>
            <w:tcW w:w="7761" w:type="dxa"/>
          </w:tcPr>
          <w:p w:rsidR="00880F0C" w:rsidRPr="005628EA" w:rsidRDefault="00880F0C" w:rsidP="001E2ED1">
            <w:pPr>
              <w:pStyle w:val="ListParagraph"/>
              <w:numPr>
                <w:ilvl w:val="0"/>
                <w:numId w:val="28"/>
              </w:numPr>
              <w:spacing w:line="240" w:lineRule="auto"/>
              <w:rPr>
                <w:sz w:val="23"/>
                <w:szCs w:val="23"/>
              </w:rPr>
            </w:pPr>
            <w:r w:rsidRPr="005628EA">
              <w:rPr>
                <w:sz w:val="23"/>
                <w:szCs w:val="23"/>
              </w:rPr>
              <w:t>This applies to most publicly funded organisations (government owned)</w:t>
            </w:r>
          </w:p>
          <w:p w:rsidR="00880F0C" w:rsidRPr="005628EA" w:rsidRDefault="00880F0C" w:rsidP="001E2ED1">
            <w:pPr>
              <w:pStyle w:val="ListParagraph"/>
              <w:numPr>
                <w:ilvl w:val="0"/>
                <w:numId w:val="28"/>
              </w:numPr>
              <w:spacing w:line="240" w:lineRule="auto"/>
              <w:rPr>
                <w:sz w:val="23"/>
                <w:szCs w:val="23"/>
              </w:rPr>
            </w:pPr>
            <w:r w:rsidRPr="005628EA">
              <w:rPr>
                <w:sz w:val="23"/>
                <w:szCs w:val="23"/>
              </w:rPr>
              <w:t xml:space="preserve">Main aim is to provide a service that people require – </w:t>
            </w:r>
            <w:proofErr w:type="spellStart"/>
            <w:r w:rsidRPr="005628EA">
              <w:rPr>
                <w:sz w:val="23"/>
                <w:szCs w:val="23"/>
              </w:rPr>
              <w:t>eg</w:t>
            </w:r>
            <w:proofErr w:type="spellEnd"/>
            <w:r w:rsidRPr="005628EA">
              <w:rPr>
                <w:sz w:val="23"/>
                <w:szCs w:val="23"/>
              </w:rPr>
              <w:t xml:space="preserve"> health and education</w:t>
            </w:r>
          </w:p>
          <w:p w:rsidR="00880F0C" w:rsidRPr="005628EA" w:rsidRDefault="00880F0C" w:rsidP="001E2ED1">
            <w:pPr>
              <w:pStyle w:val="ListParagraph"/>
              <w:numPr>
                <w:ilvl w:val="0"/>
                <w:numId w:val="28"/>
              </w:numPr>
              <w:spacing w:line="240" w:lineRule="auto"/>
              <w:rPr>
                <w:sz w:val="23"/>
                <w:szCs w:val="23"/>
              </w:rPr>
            </w:pPr>
            <w:r w:rsidRPr="005628EA">
              <w:rPr>
                <w:sz w:val="23"/>
                <w:szCs w:val="23"/>
              </w:rPr>
              <w:t>Although they are not in business to make a profit they must be managed efficiently and within budget</w:t>
            </w:r>
          </w:p>
        </w:tc>
      </w:tr>
    </w:tbl>
    <w:p w:rsidR="00282DC7" w:rsidRDefault="00282DC7" w:rsidP="00282DC7">
      <w:pPr>
        <w:jc w:val="left"/>
      </w:pPr>
    </w:p>
    <w:p w:rsidR="0046562A" w:rsidRDefault="0046562A" w:rsidP="0046562A">
      <w:pPr>
        <w:pStyle w:val="Heading1SK"/>
      </w:pPr>
      <w:r>
        <w:t>stakeholders</w:t>
      </w:r>
    </w:p>
    <w:p w:rsidR="0046562A" w:rsidRDefault="0046562A" w:rsidP="0046562A"/>
    <w:p w:rsidR="0046562A" w:rsidRDefault="0046562A" w:rsidP="0046562A">
      <w:r>
        <w:t xml:space="preserve">A </w:t>
      </w:r>
      <w:r w:rsidRPr="00B62F6D">
        <w:rPr>
          <w:b/>
        </w:rPr>
        <w:t>stakeholder</w:t>
      </w:r>
      <w:r>
        <w:t xml:space="preserve"> can be defined as a person or group of people (an organisation) who are interested in how successful an organisation is. They exist in all different types and sizes of organisations.</w:t>
      </w:r>
      <w:r w:rsidR="00B62F6D" w:rsidRPr="00B62F6D">
        <w:rPr>
          <w:noProof/>
          <w:sz w:val="20"/>
          <w:szCs w:val="20"/>
          <w:lang w:eastAsia="en-GB"/>
        </w:rPr>
        <w:t xml:space="preserve"> </w:t>
      </w:r>
    </w:p>
    <w:p w:rsidR="0046562A" w:rsidRDefault="0046562A" w:rsidP="0046562A"/>
    <w:p w:rsidR="0046562A" w:rsidRDefault="0046562A" w:rsidP="0046562A">
      <w:r>
        <w:t>The most common stakeholders of an organisation are:</w:t>
      </w:r>
    </w:p>
    <w:p w:rsidR="0046562A" w:rsidRDefault="0046562A" w:rsidP="0046562A"/>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187"/>
        <w:gridCol w:w="3187"/>
      </w:tblGrid>
      <w:tr w:rsidR="0046562A" w:rsidTr="00196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vAlign w:val="center"/>
          </w:tcPr>
          <w:p w:rsidR="0046562A" w:rsidRDefault="0046562A" w:rsidP="00196825">
            <w:pPr>
              <w:jc w:val="center"/>
            </w:pPr>
            <w:r>
              <w:t>Private Sector</w:t>
            </w:r>
          </w:p>
        </w:tc>
        <w:tc>
          <w:tcPr>
            <w:tcW w:w="3187" w:type="dxa"/>
            <w:vAlign w:val="center"/>
          </w:tcPr>
          <w:p w:rsidR="0046562A" w:rsidRDefault="0046562A" w:rsidP="00196825">
            <w:pPr>
              <w:jc w:val="center"/>
              <w:cnfStyle w:val="100000000000" w:firstRow="1" w:lastRow="0" w:firstColumn="0" w:lastColumn="0" w:oddVBand="0" w:evenVBand="0" w:oddHBand="0" w:evenHBand="0" w:firstRowFirstColumn="0" w:firstRowLastColumn="0" w:lastRowFirstColumn="0" w:lastRowLastColumn="0"/>
            </w:pPr>
            <w:r>
              <w:t>Public Sector</w:t>
            </w:r>
          </w:p>
        </w:tc>
        <w:tc>
          <w:tcPr>
            <w:tcW w:w="3187" w:type="dxa"/>
            <w:vAlign w:val="center"/>
          </w:tcPr>
          <w:p w:rsidR="0046562A" w:rsidRDefault="0046562A" w:rsidP="00196825">
            <w:pPr>
              <w:jc w:val="center"/>
              <w:cnfStyle w:val="100000000000" w:firstRow="1" w:lastRow="0" w:firstColumn="0" w:lastColumn="0" w:oddVBand="0" w:evenVBand="0" w:oddHBand="0" w:evenHBand="0" w:firstRowFirstColumn="0" w:firstRowLastColumn="0" w:lastRowFirstColumn="0" w:lastRowLastColumn="0"/>
            </w:pPr>
            <w:r>
              <w:t>Voluntary Sector</w:t>
            </w:r>
          </w:p>
        </w:tc>
      </w:tr>
      <w:tr w:rsidR="0046562A" w:rsidRPr="0046562A" w:rsidTr="00196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Borders>
              <w:top w:val="none" w:sz="0" w:space="0" w:color="auto"/>
              <w:left w:val="none" w:sz="0" w:space="0" w:color="auto"/>
              <w:bottom w:val="none" w:sz="0" w:space="0" w:color="auto"/>
            </w:tcBorders>
          </w:tcPr>
          <w:p w:rsidR="0046562A" w:rsidRDefault="0046562A" w:rsidP="0046562A">
            <w:pPr>
              <w:rPr>
                <w:b w:val="0"/>
              </w:rPr>
            </w:pPr>
            <w:r w:rsidRPr="0046562A">
              <w:rPr>
                <w:b w:val="0"/>
              </w:rPr>
              <w:t>Shareholders</w:t>
            </w:r>
            <w:r>
              <w:rPr>
                <w:b w:val="0"/>
              </w:rPr>
              <w:t>/owners</w:t>
            </w:r>
          </w:p>
          <w:p w:rsidR="0046562A" w:rsidRDefault="0046562A" w:rsidP="0046562A">
            <w:pPr>
              <w:rPr>
                <w:b w:val="0"/>
              </w:rPr>
            </w:pPr>
            <w:r>
              <w:rPr>
                <w:b w:val="0"/>
              </w:rPr>
              <w:t>Board of Directors</w:t>
            </w:r>
          </w:p>
          <w:p w:rsidR="0046562A" w:rsidRDefault="0046562A" w:rsidP="0046562A">
            <w:pPr>
              <w:rPr>
                <w:b w:val="0"/>
              </w:rPr>
            </w:pPr>
            <w:r>
              <w:rPr>
                <w:b w:val="0"/>
              </w:rPr>
              <w:t>Employees</w:t>
            </w:r>
          </w:p>
          <w:p w:rsidR="0046562A" w:rsidRDefault="0046562A" w:rsidP="0046562A">
            <w:pPr>
              <w:rPr>
                <w:b w:val="0"/>
              </w:rPr>
            </w:pPr>
            <w:r>
              <w:rPr>
                <w:b w:val="0"/>
              </w:rPr>
              <w:t>Customers</w:t>
            </w:r>
          </w:p>
          <w:p w:rsidR="0046562A" w:rsidRDefault="0046562A" w:rsidP="0046562A">
            <w:pPr>
              <w:rPr>
                <w:b w:val="0"/>
              </w:rPr>
            </w:pPr>
            <w:r>
              <w:rPr>
                <w:b w:val="0"/>
              </w:rPr>
              <w:t>Suppliers</w:t>
            </w:r>
          </w:p>
          <w:p w:rsidR="0046562A" w:rsidRDefault="0046562A" w:rsidP="0046562A">
            <w:pPr>
              <w:rPr>
                <w:b w:val="0"/>
              </w:rPr>
            </w:pPr>
            <w:r>
              <w:rPr>
                <w:b w:val="0"/>
              </w:rPr>
              <w:t>Local Community</w:t>
            </w:r>
          </w:p>
          <w:p w:rsidR="0046562A" w:rsidRDefault="0046562A" w:rsidP="0046562A">
            <w:pPr>
              <w:rPr>
                <w:b w:val="0"/>
              </w:rPr>
            </w:pPr>
            <w:r>
              <w:rPr>
                <w:b w:val="0"/>
              </w:rPr>
              <w:t>Bank/Lenders</w:t>
            </w:r>
          </w:p>
          <w:p w:rsidR="0046562A" w:rsidRPr="0046562A" w:rsidRDefault="0046562A" w:rsidP="0046562A">
            <w:pPr>
              <w:rPr>
                <w:b w:val="0"/>
              </w:rPr>
            </w:pPr>
            <w:r>
              <w:rPr>
                <w:b w:val="0"/>
              </w:rPr>
              <w:t>The Government</w:t>
            </w:r>
          </w:p>
        </w:tc>
        <w:tc>
          <w:tcPr>
            <w:tcW w:w="3187" w:type="dxa"/>
            <w:tcBorders>
              <w:top w:val="none" w:sz="0" w:space="0" w:color="auto"/>
              <w:bottom w:val="none" w:sz="0" w:space="0" w:color="auto"/>
            </w:tcBorders>
          </w:tcPr>
          <w:p w:rsidR="0046562A" w:rsidRDefault="0046562A" w:rsidP="0046562A">
            <w:pPr>
              <w:cnfStyle w:val="000000100000" w:firstRow="0" w:lastRow="0" w:firstColumn="0" w:lastColumn="0" w:oddVBand="0" w:evenVBand="0" w:oddHBand="1" w:evenHBand="0" w:firstRowFirstColumn="0" w:firstRowLastColumn="0" w:lastRowFirstColumn="0" w:lastRowLastColumn="0"/>
            </w:pPr>
            <w:r>
              <w:t>Board of Directors</w:t>
            </w:r>
          </w:p>
          <w:p w:rsidR="0046562A" w:rsidRDefault="0046562A" w:rsidP="0046562A">
            <w:pPr>
              <w:cnfStyle w:val="000000100000" w:firstRow="0" w:lastRow="0" w:firstColumn="0" w:lastColumn="0" w:oddVBand="0" w:evenVBand="0" w:oddHBand="1" w:evenHBand="0" w:firstRowFirstColumn="0" w:firstRowLastColumn="0" w:lastRowFirstColumn="0" w:lastRowLastColumn="0"/>
            </w:pPr>
            <w:r>
              <w:t>Taxpayer</w:t>
            </w:r>
          </w:p>
          <w:p w:rsidR="0046562A" w:rsidRPr="0046562A" w:rsidRDefault="0046562A" w:rsidP="0046562A">
            <w:pPr>
              <w:cnfStyle w:val="000000100000" w:firstRow="0" w:lastRow="0" w:firstColumn="0" w:lastColumn="0" w:oddVBand="0" w:evenVBand="0" w:oddHBand="1" w:evenHBand="0" w:firstRowFirstColumn="0" w:firstRowLastColumn="0" w:lastRowFirstColumn="0" w:lastRowLastColumn="0"/>
            </w:pPr>
            <w:r>
              <w:t>Suppliers</w:t>
            </w:r>
          </w:p>
        </w:tc>
        <w:tc>
          <w:tcPr>
            <w:tcW w:w="3187" w:type="dxa"/>
            <w:tcBorders>
              <w:top w:val="none" w:sz="0" w:space="0" w:color="auto"/>
              <w:bottom w:val="none" w:sz="0" w:space="0" w:color="auto"/>
              <w:right w:val="none" w:sz="0" w:space="0" w:color="auto"/>
            </w:tcBorders>
          </w:tcPr>
          <w:p w:rsidR="0046562A" w:rsidRDefault="0046562A" w:rsidP="0046562A">
            <w:pPr>
              <w:cnfStyle w:val="000000100000" w:firstRow="0" w:lastRow="0" w:firstColumn="0" w:lastColumn="0" w:oddVBand="0" w:evenVBand="0" w:oddHBand="1" w:evenHBand="0" w:firstRowFirstColumn="0" w:firstRowLastColumn="0" w:lastRowFirstColumn="0" w:lastRowLastColumn="0"/>
            </w:pPr>
            <w:r>
              <w:t>Board of Trustees</w:t>
            </w:r>
          </w:p>
          <w:p w:rsidR="0046562A" w:rsidRDefault="0046562A" w:rsidP="0046562A">
            <w:pPr>
              <w:cnfStyle w:val="000000100000" w:firstRow="0" w:lastRow="0" w:firstColumn="0" w:lastColumn="0" w:oddVBand="0" w:evenVBand="0" w:oddHBand="1" w:evenHBand="0" w:firstRowFirstColumn="0" w:firstRowLastColumn="0" w:lastRowFirstColumn="0" w:lastRowLastColumn="0"/>
            </w:pPr>
            <w:r>
              <w:t>Donors</w:t>
            </w:r>
          </w:p>
          <w:p w:rsidR="0046562A" w:rsidRPr="0046562A" w:rsidRDefault="0046562A" w:rsidP="0046562A">
            <w:pPr>
              <w:cnfStyle w:val="000000100000" w:firstRow="0" w:lastRow="0" w:firstColumn="0" w:lastColumn="0" w:oddVBand="0" w:evenVBand="0" w:oddHBand="1" w:evenHBand="0" w:firstRowFirstColumn="0" w:firstRowLastColumn="0" w:lastRowFirstColumn="0" w:lastRowLastColumn="0"/>
            </w:pPr>
            <w:r>
              <w:t>Recipients</w:t>
            </w:r>
          </w:p>
        </w:tc>
      </w:tr>
    </w:tbl>
    <w:p w:rsidR="0046562A" w:rsidRDefault="0046562A" w:rsidP="0046562A"/>
    <w:p w:rsidR="005628EA" w:rsidRDefault="0046562A" w:rsidP="009032BC">
      <w:r>
        <w:t xml:space="preserve">Each stakeholder will have a different </w:t>
      </w:r>
      <w:r w:rsidRPr="00B62F6D">
        <w:rPr>
          <w:b/>
        </w:rPr>
        <w:t>interest</w:t>
      </w:r>
      <w:r>
        <w:t xml:space="preserve"> in the organisation and will be able to </w:t>
      </w:r>
      <w:r w:rsidRPr="00B62F6D">
        <w:rPr>
          <w:b/>
        </w:rPr>
        <w:t>influence</w:t>
      </w:r>
      <w:r>
        <w:t xml:space="preserve"> what it does in different ways</w:t>
      </w:r>
      <w:r w:rsidR="00B62F6D">
        <w:t xml:space="preserve">. </w:t>
      </w:r>
      <w:r w:rsidR="00B62F6D" w:rsidRPr="00B62F6D">
        <w:rPr>
          <w:i/>
        </w:rPr>
        <w:t>Be careful, because interest and influences are different things</w:t>
      </w:r>
      <w:r w:rsidR="00B62F6D">
        <w:t>:</w:t>
      </w:r>
    </w:p>
    <w:p w:rsidR="00B62F6D" w:rsidRDefault="00B62F6D" w:rsidP="009032BC"/>
    <w:p w:rsidR="00B62F6D" w:rsidRDefault="00B62F6D" w:rsidP="009032BC">
      <w:pPr>
        <w:pStyle w:val="ListParagraph"/>
        <w:numPr>
          <w:ilvl w:val="0"/>
          <w:numId w:val="31"/>
        </w:numPr>
      </w:pPr>
      <w:r>
        <w:rPr>
          <w:b/>
        </w:rPr>
        <w:t xml:space="preserve">Stakeholder </w:t>
      </w:r>
      <w:r w:rsidRPr="00B62F6D">
        <w:rPr>
          <w:b/>
        </w:rPr>
        <w:t>Interest</w:t>
      </w:r>
      <w:r>
        <w:t xml:space="preserve"> – the reasons why a stakeholder takes an interest in what the organisation is doing</w:t>
      </w:r>
    </w:p>
    <w:p w:rsidR="009032BC" w:rsidRDefault="009032BC" w:rsidP="009032BC">
      <w:pPr>
        <w:pStyle w:val="ListParagraph"/>
        <w:ind w:left="360"/>
      </w:pPr>
    </w:p>
    <w:p w:rsidR="00B62F6D" w:rsidRDefault="00B62F6D" w:rsidP="009032BC">
      <w:pPr>
        <w:pStyle w:val="ListParagraph"/>
        <w:numPr>
          <w:ilvl w:val="0"/>
          <w:numId w:val="31"/>
        </w:numPr>
      </w:pPr>
      <w:r>
        <w:rPr>
          <w:b/>
        </w:rPr>
        <w:t xml:space="preserve">Stakeholder </w:t>
      </w:r>
      <w:r w:rsidRPr="00B62F6D">
        <w:rPr>
          <w:b/>
        </w:rPr>
        <w:t xml:space="preserve">Influence </w:t>
      </w:r>
      <w:r>
        <w:t>– the actions that the stakeholder can take that will impact upon the organisation and what it is doing</w:t>
      </w:r>
    </w:p>
    <w:p w:rsidR="00B62F6D" w:rsidRDefault="00B62F6D" w:rsidP="009032BC">
      <w:r>
        <w:rPr>
          <w:noProof/>
          <w:sz w:val="20"/>
          <w:szCs w:val="20"/>
          <w:lang w:eastAsia="en-GB"/>
        </w:rPr>
        <w:drawing>
          <wp:anchor distT="0" distB="0" distL="114300" distR="114300" simplePos="0" relativeHeight="251730944" behindDoc="0" locked="0" layoutInCell="1" allowOverlap="1" wp14:anchorId="52924CA3" wp14:editId="5192F197">
            <wp:simplePos x="0" y="0"/>
            <wp:positionH relativeFrom="column">
              <wp:posOffset>2004151</wp:posOffset>
            </wp:positionH>
            <wp:positionV relativeFrom="paragraph">
              <wp:posOffset>114935</wp:posOffset>
            </wp:positionV>
            <wp:extent cx="2114550" cy="1419286"/>
            <wp:effectExtent l="0" t="0" r="0" b="9525"/>
            <wp:wrapNone/>
            <wp:docPr id="27" name="il_fi" descr="http://clebervisconti.net/wp-content/uploads/2012/03/stakeholder_relatio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ebervisconti.net/wp-content/uploads/2012/03/stakeholder_relationship.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4550" cy="14192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F6D" w:rsidRDefault="00B62F6D" w:rsidP="009032BC">
      <w:pPr>
        <w:sectPr w:rsidR="00B62F6D" w:rsidSect="00575EFE">
          <w:headerReference w:type="default" r:id="rId86"/>
          <w:footerReference w:type="default" r:id="rId87"/>
          <w:pgSz w:w="11906" w:h="16838" w:code="9"/>
          <w:pgMar w:top="1134" w:right="1134" w:bottom="1134" w:left="1134" w:header="709" w:footer="709" w:gutter="0"/>
          <w:pgNumType w:start="1"/>
          <w:cols w:space="708"/>
          <w:docGrid w:linePitch="360"/>
        </w:sectPr>
      </w:pPr>
    </w:p>
    <w:p w:rsidR="005F5C88" w:rsidRDefault="005F5C88" w:rsidP="00577E3F">
      <w:pPr>
        <w:spacing w:line="240" w:lineRule="auto"/>
        <w:jc w:val="left"/>
      </w:pPr>
    </w:p>
    <w:p w:rsidR="00DE5D42" w:rsidRDefault="00DE5D42" w:rsidP="00577E3F">
      <w:pPr>
        <w:pStyle w:val="Heading2SK"/>
        <w:spacing w:line="240" w:lineRule="auto"/>
      </w:pPr>
      <w:r>
        <w:t>Private Sector Stakeholder – Interests and Influences</w:t>
      </w:r>
    </w:p>
    <w:p w:rsidR="00DE5D42" w:rsidRDefault="00DE5D42" w:rsidP="00577E3F">
      <w:pPr>
        <w:spacing w:line="240" w:lineRule="auto"/>
      </w:pPr>
    </w:p>
    <w:tbl>
      <w:tblPr>
        <w:tblStyle w:val="TableGrid"/>
        <w:tblW w:w="15276" w:type="dxa"/>
        <w:tblLayout w:type="fixed"/>
        <w:tblLook w:val="04A0" w:firstRow="1" w:lastRow="0" w:firstColumn="1" w:lastColumn="0" w:noHBand="0" w:noVBand="1"/>
      </w:tblPr>
      <w:tblGrid>
        <w:gridCol w:w="1668"/>
        <w:gridCol w:w="4536"/>
        <w:gridCol w:w="4536"/>
        <w:gridCol w:w="4536"/>
      </w:tblGrid>
      <w:tr w:rsidR="00DE5D42" w:rsidRPr="008941C2" w:rsidTr="00D32F5F">
        <w:trPr>
          <w:trHeight w:val="491"/>
        </w:trPr>
        <w:tc>
          <w:tcPr>
            <w:tcW w:w="1668" w:type="dxa"/>
            <w:vAlign w:val="center"/>
          </w:tcPr>
          <w:p w:rsidR="00DE5D42" w:rsidRPr="008941C2" w:rsidRDefault="00DE5D4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Stakeholder</w:t>
            </w:r>
          </w:p>
        </w:tc>
        <w:tc>
          <w:tcPr>
            <w:tcW w:w="4536" w:type="dxa"/>
          </w:tcPr>
          <w:p w:rsidR="00DE5D42" w:rsidRPr="008941C2" w:rsidRDefault="00DE5D4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Who are they?</w:t>
            </w:r>
          </w:p>
        </w:tc>
        <w:tc>
          <w:tcPr>
            <w:tcW w:w="4536" w:type="dxa"/>
          </w:tcPr>
          <w:p w:rsidR="00DE5D42" w:rsidRPr="008941C2" w:rsidRDefault="00DE5D4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What interest do they have?</w:t>
            </w:r>
          </w:p>
        </w:tc>
        <w:tc>
          <w:tcPr>
            <w:tcW w:w="4536" w:type="dxa"/>
            <w:vAlign w:val="center"/>
          </w:tcPr>
          <w:p w:rsidR="00DE5D42" w:rsidRPr="008941C2" w:rsidRDefault="00DE5D4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What influence do they have?</w:t>
            </w:r>
          </w:p>
        </w:tc>
      </w:tr>
      <w:tr w:rsidR="00DE5D42" w:rsidRPr="008941C2" w:rsidTr="00D32F5F">
        <w:tc>
          <w:tcPr>
            <w:tcW w:w="1668" w:type="dxa"/>
          </w:tcPr>
          <w:p w:rsidR="008941C2" w:rsidRDefault="00DE5D42" w:rsidP="00B07A70">
            <w:pPr>
              <w:spacing w:line="240" w:lineRule="auto"/>
              <w:jc w:val="left"/>
              <w:rPr>
                <w:b/>
                <w:sz w:val="20"/>
                <w:szCs w:val="20"/>
              </w:rPr>
            </w:pPr>
            <w:r w:rsidRPr="008941C2">
              <w:rPr>
                <w:b/>
                <w:sz w:val="20"/>
                <w:szCs w:val="20"/>
              </w:rPr>
              <w:t>Shareholders/</w:t>
            </w:r>
          </w:p>
          <w:p w:rsidR="00DE5D42" w:rsidRPr="008941C2" w:rsidRDefault="008941C2" w:rsidP="00B07A70">
            <w:pPr>
              <w:spacing w:line="240" w:lineRule="auto"/>
              <w:jc w:val="left"/>
              <w:rPr>
                <w:b/>
                <w:sz w:val="20"/>
                <w:szCs w:val="20"/>
              </w:rPr>
            </w:pPr>
            <w:r>
              <w:rPr>
                <w:b/>
                <w:sz w:val="20"/>
                <w:szCs w:val="20"/>
              </w:rPr>
              <w:t>O</w:t>
            </w:r>
            <w:r w:rsidR="00DE5D42" w:rsidRPr="008941C2">
              <w:rPr>
                <w:b/>
                <w:sz w:val="20"/>
                <w:szCs w:val="20"/>
              </w:rPr>
              <w:t>wners</w:t>
            </w:r>
          </w:p>
        </w:tc>
        <w:tc>
          <w:tcPr>
            <w:tcW w:w="4536" w:type="dxa"/>
          </w:tcPr>
          <w:p w:rsidR="00DE5D42" w:rsidRPr="008941C2" w:rsidRDefault="00221C93" w:rsidP="00B07A70">
            <w:pPr>
              <w:pStyle w:val="ListParagraph"/>
              <w:numPr>
                <w:ilvl w:val="0"/>
                <w:numId w:val="27"/>
              </w:numPr>
              <w:spacing w:line="240" w:lineRule="auto"/>
              <w:rPr>
                <w:sz w:val="20"/>
                <w:szCs w:val="20"/>
              </w:rPr>
            </w:pPr>
            <w:r w:rsidRPr="008941C2">
              <w:rPr>
                <w:sz w:val="20"/>
                <w:szCs w:val="20"/>
              </w:rPr>
              <w:t>The people who have invested capital into a business</w:t>
            </w:r>
          </w:p>
          <w:p w:rsidR="00221C93" w:rsidRPr="008941C2" w:rsidRDefault="00221C93" w:rsidP="00B07A70">
            <w:pPr>
              <w:pStyle w:val="ListParagraph"/>
              <w:numPr>
                <w:ilvl w:val="0"/>
                <w:numId w:val="27"/>
              </w:numPr>
              <w:spacing w:line="240" w:lineRule="auto"/>
              <w:rPr>
                <w:sz w:val="20"/>
                <w:szCs w:val="20"/>
              </w:rPr>
            </w:pPr>
            <w:r w:rsidRPr="008941C2">
              <w:rPr>
                <w:sz w:val="20"/>
                <w:szCs w:val="20"/>
              </w:rPr>
              <w:t xml:space="preserve">Shareholders are the owners of a limited company </w:t>
            </w:r>
          </w:p>
          <w:p w:rsidR="00221C93" w:rsidRPr="008941C2" w:rsidRDefault="00221C93" w:rsidP="00D32F5F">
            <w:pPr>
              <w:pStyle w:val="ListParagraph"/>
              <w:numPr>
                <w:ilvl w:val="0"/>
                <w:numId w:val="27"/>
              </w:numPr>
              <w:spacing w:line="240" w:lineRule="auto"/>
              <w:rPr>
                <w:sz w:val="20"/>
                <w:szCs w:val="20"/>
              </w:rPr>
            </w:pPr>
            <w:r w:rsidRPr="008941C2">
              <w:rPr>
                <w:sz w:val="20"/>
                <w:szCs w:val="20"/>
              </w:rPr>
              <w:t>Sole traders/partners</w:t>
            </w:r>
            <w:r w:rsidR="00577E3F" w:rsidRPr="008941C2">
              <w:rPr>
                <w:sz w:val="20"/>
                <w:szCs w:val="20"/>
              </w:rPr>
              <w:t>hips</w:t>
            </w:r>
            <w:r w:rsidRPr="008941C2">
              <w:rPr>
                <w:sz w:val="20"/>
                <w:szCs w:val="20"/>
              </w:rPr>
              <w:t xml:space="preserve"> –</w:t>
            </w:r>
            <w:r w:rsidR="00577E3F" w:rsidRPr="008941C2">
              <w:rPr>
                <w:sz w:val="20"/>
                <w:szCs w:val="20"/>
              </w:rPr>
              <w:t xml:space="preserve"> the</w:t>
            </w:r>
            <w:r w:rsidRPr="008941C2">
              <w:rPr>
                <w:sz w:val="20"/>
                <w:szCs w:val="20"/>
              </w:rPr>
              <w:t xml:space="preserve"> person/s who start the business with their own money </w:t>
            </w:r>
          </w:p>
        </w:tc>
        <w:tc>
          <w:tcPr>
            <w:tcW w:w="4536" w:type="dxa"/>
          </w:tcPr>
          <w:p w:rsidR="00DE5D42" w:rsidRPr="008941C2" w:rsidRDefault="00221C93" w:rsidP="00221C93">
            <w:pPr>
              <w:pStyle w:val="ListParagraph"/>
              <w:numPr>
                <w:ilvl w:val="0"/>
                <w:numId w:val="27"/>
              </w:numPr>
              <w:spacing w:line="240" w:lineRule="auto"/>
              <w:rPr>
                <w:sz w:val="20"/>
                <w:szCs w:val="20"/>
              </w:rPr>
            </w:pPr>
            <w:r w:rsidRPr="008941C2">
              <w:rPr>
                <w:sz w:val="20"/>
                <w:szCs w:val="20"/>
              </w:rPr>
              <w:t>The owner(s) will receive money in the form of profits</w:t>
            </w:r>
          </w:p>
          <w:p w:rsidR="00221C93" w:rsidRPr="008941C2" w:rsidRDefault="00221C93" w:rsidP="00221C93">
            <w:pPr>
              <w:pStyle w:val="ListParagraph"/>
              <w:numPr>
                <w:ilvl w:val="0"/>
                <w:numId w:val="27"/>
              </w:numPr>
              <w:spacing w:line="240" w:lineRule="auto"/>
              <w:rPr>
                <w:sz w:val="20"/>
                <w:szCs w:val="20"/>
              </w:rPr>
            </w:pPr>
            <w:r w:rsidRPr="008941C2">
              <w:rPr>
                <w:sz w:val="20"/>
                <w:szCs w:val="20"/>
              </w:rPr>
              <w:t>Shareholders will receive dividends – a share of the profits</w:t>
            </w:r>
          </w:p>
          <w:p w:rsidR="00221C93" w:rsidRPr="008941C2" w:rsidRDefault="00221C93" w:rsidP="00221C93">
            <w:pPr>
              <w:pStyle w:val="ListParagraph"/>
              <w:spacing w:line="240" w:lineRule="auto"/>
              <w:ind w:left="360"/>
              <w:rPr>
                <w:sz w:val="20"/>
                <w:szCs w:val="20"/>
              </w:rPr>
            </w:pPr>
          </w:p>
        </w:tc>
        <w:tc>
          <w:tcPr>
            <w:tcW w:w="4536" w:type="dxa"/>
          </w:tcPr>
          <w:p w:rsidR="00DE5D42" w:rsidRPr="008941C2" w:rsidRDefault="00221C93" w:rsidP="00B07A70">
            <w:pPr>
              <w:pStyle w:val="ListParagraph"/>
              <w:numPr>
                <w:ilvl w:val="0"/>
                <w:numId w:val="27"/>
              </w:numPr>
              <w:spacing w:line="240" w:lineRule="auto"/>
              <w:rPr>
                <w:sz w:val="20"/>
                <w:szCs w:val="20"/>
              </w:rPr>
            </w:pPr>
            <w:r w:rsidRPr="008941C2">
              <w:rPr>
                <w:sz w:val="20"/>
                <w:szCs w:val="20"/>
              </w:rPr>
              <w:t>Shareholders of a company have voting rights which give power to have a say  in the way the company is run</w:t>
            </w:r>
          </w:p>
          <w:p w:rsidR="00221C93" w:rsidRPr="008941C2" w:rsidRDefault="00221C93" w:rsidP="00B07A70">
            <w:pPr>
              <w:pStyle w:val="ListParagraph"/>
              <w:numPr>
                <w:ilvl w:val="0"/>
                <w:numId w:val="27"/>
              </w:numPr>
              <w:spacing w:line="240" w:lineRule="auto"/>
              <w:rPr>
                <w:sz w:val="20"/>
                <w:szCs w:val="20"/>
              </w:rPr>
            </w:pPr>
            <w:r w:rsidRPr="008941C2">
              <w:rPr>
                <w:sz w:val="20"/>
                <w:szCs w:val="20"/>
              </w:rPr>
              <w:t>If the organisation is a sole trader or a partnership then the owners will make all the decisions affecting the business</w:t>
            </w:r>
          </w:p>
        </w:tc>
      </w:tr>
      <w:tr w:rsidR="00DE5D42" w:rsidRPr="008941C2" w:rsidTr="00D32F5F">
        <w:tc>
          <w:tcPr>
            <w:tcW w:w="1668" w:type="dxa"/>
          </w:tcPr>
          <w:p w:rsidR="00DE5D42" w:rsidRPr="008941C2" w:rsidRDefault="00DE5D42" w:rsidP="00B07A70">
            <w:pPr>
              <w:spacing w:line="240" w:lineRule="auto"/>
              <w:jc w:val="left"/>
              <w:rPr>
                <w:b/>
                <w:sz w:val="20"/>
                <w:szCs w:val="20"/>
              </w:rPr>
            </w:pPr>
            <w:r w:rsidRPr="008941C2">
              <w:rPr>
                <w:b/>
                <w:sz w:val="20"/>
                <w:szCs w:val="20"/>
              </w:rPr>
              <w:t>Board of Directors</w:t>
            </w:r>
          </w:p>
        </w:tc>
        <w:tc>
          <w:tcPr>
            <w:tcW w:w="4536" w:type="dxa"/>
          </w:tcPr>
          <w:p w:rsidR="00DE5D42" w:rsidRPr="008941C2" w:rsidRDefault="00221C93" w:rsidP="00B07A70">
            <w:pPr>
              <w:pStyle w:val="ListParagraph"/>
              <w:numPr>
                <w:ilvl w:val="0"/>
                <w:numId w:val="28"/>
              </w:numPr>
              <w:spacing w:line="240" w:lineRule="auto"/>
              <w:rPr>
                <w:sz w:val="20"/>
                <w:szCs w:val="20"/>
              </w:rPr>
            </w:pPr>
            <w:r w:rsidRPr="008941C2">
              <w:rPr>
                <w:sz w:val="20"/>
                <w:szCs w:val="20"/>
              </w:rPr>
              <w:t>The individuals who are employed to manage and run the organisation</w:t>
            </w:r>
          </w:p>
        </w:tc>
        <w:tc>
          <w:tcPr>
            <w:tcW w:w="4536" w:type="dxa"/>
          </w:tcPr>
          <w:p w:rsidR="00577E3F" w:rsidRPr="008941C2" w:rsidRDefault="00221C93" w:rsidP="008941C2">
            <w:pPr>
              <w:pStyle w:val="ListParagraph"/>
              <w:numPr>
                <w:ilvl w:val="0"/>
                <w:numId w:val="28"/>
              </w:numPr>
              <w:spacing w:line="240" w:lineRule="auto"/>
              <w:rPr>
                <w:sz w:val="20"/>
                <w:szCs w:val="20"/>
              </w:rPr>
            </w:pPr>
            <w:r w:rsidRPr="008941C2">
              <w:rPr>
                <w:sz w:val="20"/>
                <w:szCs w:val="20"/>
              </w:rPr>
              <w:t xml:space="preserve">The </w:t>
            </w:r>
            <w:r w:rsidR="00577E3F" w:rsidRPr="008941C2">
              <w:rPr>
                <w:sz w:val="20"/>
                <w:szCs w:val="20"/>
              </w:rPr>
              <w:t>Directors will receive a salary</w:t>
            </w:r>
            <w:r w:rsidR="008941C2">
              <w:rPr>
                <w:sz w:val="20"/>
                <w:szCs w:val="20"/>
              </w:rPr>
              <w:t xml:space="preserve"> and</w:t>
            </w:r>
            <w:r w:rsidR="00577E3F" w:rsidRPr="008941C2">
              <w:rPr>
                <w:sz w:val="20"/>
                <w:szCs w:val="20"/>
              </w:rPr>
              <w:t xml:space="preserve"> </w:t>
            </w:r>
            <w:r w:rsidR="008941C2" w:rsidRPr="008941C2">
              <w:rPr>
                <w:sz w:val="20"/>
                <w:szCs w:val="20"/>
              </w:rPr>
              <w:t xml:space="preserve">other benefits such as a company car, bonuses, private healthcare </w:t>
            </w:r>
            <w:r w:rsidR="00577E3F" w:rsidRPr="008941C2">
              <w:rPr>
                <w:sz w:val="20"/>
                <w:szCs w:val="20"/>
              </w:rPr>
              <w:t>for their work</w:t>
            </w:r>
          </w:p>
        </w:tc>
        <w:tc>
          <w:tcPr>
            <w:tcW w:w="4536" w:type="dxa"/>
          </w:tcPr>
          <w:p w:rsidR="00DE5D42" w:rsidRPr="008941C2" w:rsidRDefault="00577E3F" w:rsidP="00B07A70">
            <w:pPr>
              <w:pStyle w:val="ListParagraph"/>
              <w:numPr>
                <w:ilvl w:val="0"/>
                <w:numId w:val="28"/>
              </w:numPr>
              <w:spacing w:line="240" w:lineRule="auto"/>
              <w:rPr>
                <w:sz w:val="20"/>
                <w:szCs w:val="20"/>
              </w:rPr>
            </w:pPr>
            <w:r w:rsidRPr="008941C2">
              <w:rPr>
                <w:sz w:val="20"/>
                <w:szCs w:val="20"/>
              </w:rPr>
              <w:t xml:space="preserve">Make the decisions that affect the business in the long term – </w:t>
            </w:r>
            <w:proofErr w:type="spellStart"/>
            <w:r w:rsidRPr="008941C2">
              <w:rPr>
                <w:sz w:val="20"/>
                <w:szCs w:val="20"/>
              </w:rPr>
              <w:t>eg</w:t>
            </w:r>
            <w:proofErr w:type="spellEnd"/>
            <w:r w:rsidRPr="008941C2">
              <w:rPr>
                <w:sz w:val="20"/>
                <w:szCs w:val="20"/>
              </w:rPr>
              <w:t xml:space="preserve"> what to produce/sell</w:t>
            </w:r>
          </w:p>
        </w:tc>
      </w:tr>
      <w:tr w:rsidR="00DE5D42" w:rsidRPr="008941C2" w:rsidTr="00D32F5F">
        <w:tc>
          <w:tcPr>
            <w:tcW w:w="1668" w:type="dxa"/>
          </w:tcPr>
          <w:p w:rsidR="00DE5D42" w:rsidRPr="008941C2" w:rsidRDefault="00DE5D42" w:rsidP="00B07A70">
            <w:pPr>
              <w:spacing w:line="240" w:lineRule="auto"/>
              <w:jc w:val="left"/>
              <w:rPr>
                <w:b/>
                <w:sz w:val="20"/>
                <w:szCs w:val="20"/>
              </w:rPr>
            </w:pPr>
            <w:r w:rsidRPr="008941C2">
              <w:rPr>
                <w:b/>
                <w:sz w:val="20"/>
                <w:szCs w:val="20"/>
              </w:rPr>
              <w:t>Employees</w:t>
            </w:r>
          </w:p>
        </w:tc>
        <w:tc>
          <w:tcPr>
            <w:tcW w:w="4536" w:type="dxa"/>
          </w:tcPr>
          <w:p w:rsidR="00DE5D42" w:rsidRPr="008941C2" w:rsidRDefault="00577E3F" w:rsidP="00B07A70">
            <w:pPr>
              <w:pStyle w:val="ListParagraph"/>
              <w:numPr>
                <w:ilvl w:val="0"/>
                <w:numId w:val="28"/>
              </w:numPr>
              <w:spacing w:line="240" w:lineRule="auto"/>
              <w:rPr>
                <w:sz w:val="20"/>
                <w:szCs w:val="20"/>
              </w:rPr>
            </w:pPr>
            <w:r w:rsidRPr="008941C2">
              <w:rPr>
                <w:sz w:val="20"/>
                <w:szCs w:val="20"/>
              </w:rPr>
              <w:t>The people who work for an organisation</w:t>
            </w:r>
          </w:p>
          <w:p w:rsidR="00577E3F" w:rsidRPr="008941C2" w:rsidRDefault="00577E3F" w:rsidP="00B07A70">
            <w:pPr>
              <w:pStyle w:val="ListParagraph"/>
              <w:numPr>
                <w:ilvl w:val="0"/>
                <w:numId w:val="28"/>
              </w:numPr>
              <w:spacing w:line="240" w:lineRule="auto"/>
              <w:rPr>
                <w:sz w:val="20"/>
                <w:szCs w:val="20"/>
              </w:rPr>
            </w:pPr>
            <w:r w:rsidRPr="008941C2">
              <w:rPr>
                <w:sz w:val="20"/>
                <w:szCs w:val="20"/>
              </w:rPr>
              <w:t>They provide the physical and mental labour the business needs to function</w:t>
            </w:r>
          </w:p>
        </w:tc>
        <w:tc>
          <w:tcPr>
            <w:tcW w:w="4536" w:type="dxa"/>
          </w:tcPr>
          <w:p w:rsidR="00577E3F" w:rsidRPr="008941C2" w:rsidRDefault="008941C2" w:rsidP="00B07A70">
            <w:pPr>
              <w:pStyle w:val="ListParagraph"/>
              <w:numPr>
                <w:ilvl w:val="0"/>
                <w:numId w:val="28"/>
              </w:numPr>
              <w:spacing w:line="240" w:lineRule="auto"/>
              <w:rPr>
                <w:sz w:val="20"/>
                <w:szCs w:val="20"/>
              </w:rPr>
            </w:pPr>
            <w:r>
              <w:rPr>
                <w:sz w:val="20"/>
                <w:szCs w:val="20"/>
              </w:rPr>
              <w:t>Will receive a wage/</w:t>
            </w:r>
            <w:r w:rsidR="00577E3F" w:rsidRPr="008941C2">
              <w:rPr>
                <w:sz w:val="20"/>
                <w:szCs w:val="20"/>
              </w:rPr>
              <w:t>salary for the work they do</w:t>
            </w:r>
            <w:r>
              <w:rPr>
                <w:sz w:val="20"/>
                <w:szCs w:val="20"/>
              </w:rPr>
              <w:t xml:space="preserve"> (</w:t>
            </w:r>
            <w:r w:rsidR="00577E3F" w:rsidRPr="008941C2">
              <w:rPr>
                <w:sz w:val="20"/>
                <w:szCs w:val="20"/>
              </w:rPr>
              <w:t>may also receive other benefits or “perks”</w:t>
            </w:r>
            <w:r>
              <w:rPr>
                <w:sz w:val="20"/>
                <w:szCs w:val="20"/>
              </w:rPr>
              <w:t>)</w:t>
            </w:r>
          </w:p>
          <w:p w:rsidR="00577E3F" w:rsidRPr="008941C2" w:rsidRDefault="00577E3F" w:rsidP="00B07A70">
            <w:pPr>
              <w:pStyle w:val="ListParagraph"/>
              <w:numPr>
                <w:ilvl w:val="0"/>
                <w:numId w:val="28"/>
              </w:numPr>
              <w:spacing w:line="240" w:lineRule="auto"/>
              <w:rPr>
                <w:sz w:val="20"/>
                <w:szCs w:val="20"/>
              </w:rPr>
            </w:pPr>
            <w:r w:rsidRPr="008941C2">
              <w:rPr>
                <w:sz w:val="20"/>
                <w:szCs w:val="20"/>
              </w:rPr>
              <w:t>They also expect to be treated fairly</w:t>
            </w:r>
          </w:p>
        </w:tc>
        <w:tc>
          <w:tcPr>
            <w:tcW w:w="4536" w:type="dxa"/>
          </w:tcPr>
          <w:p w:rsidR="00DE5D42" w:rsidRPr="008941C2" w:rsidRDefault="00577E3F" w:rsidP="00B07A70">
            <w:pPr>
              <w:pStyle w:val="ListParagraph"/>
              <w:numPr>
                <w:ilvl w:val="0"/>
                <w:numId w:val="28"/>
              </w:numPr>
              <w:spacing w:line="240" w:lineRule="auto"/>
              <w:rPr>
                <w:sz w:val="20"/>
                <w:szCs w:val="20"/>
              </w:rPr>
            </w:pPr>
            <w:r w:rsidRPr="008941C2">
              <w:rPr>
                <w:sz w:val="20"/>
                <w:szCs w:val="20"/>
              </w:rPr>
              <w:t>Can participate in various forms of industrial action (</w:t>
            </w:r>
            <w:proofErr w:type="spellStart"/>
            <w:r w:rsidRPr="008941C2">
              <w:rPr>
                <w:sz w:val="20"/>
                <w:szCs w:val="20"/>
              </w:rPr>
              <w:t>eg</w:t>
            </w:r>
            <w:proofErr w:type="spellEnd"/>
            <w:r w:rsidRPr="008941C2">
              <w:rPr>
                <w:sz w:val="20"/>
                <w:szCs w:val="20"/>
              </w:rPr>
              <w:t xml:space="preserve"> strikes, work-to-rule, go slow) if they are unhappy at work</w:t>
            </w:r>
          </w:p>
        </w:tc>
      </w:tr>
      <w:tr w:rsidR="00DE5D42" w:rsidRPr="008941C2" w:rsidTr="00D32F5F">
        <w:tc>
          <w:tcPr>
            <w:tcW w:w="1668" w:type="dxa"/>
          </w:tcPr>
          <w:p w:rsidR="00DE5D42" w:rsidRPr="008941C2" w:rsidRDefault="00DE5D42" w:rsidP="00B07A70">
            <w:pPr>
              <w:spacing w:line="240" w:lineRule="auto"/>
              <w:jc w:val="left"/>
              <w:rPr>
                <w:b/>
                <w:sz w:val="20"/>
                <w:szCs w:val="20"/>
              </w:rPr>
            </w:pPr>
            <w:r w:rsidRPr="008941C2">
              <w:rPr>
                <w:b/>
                <w:sz w:val="20"/>
                <w:szCs w:val="20"/>
              </w:rPr>
              <w:t>Customers</w:t>
            </w:r>
          </w:p>
        </w:tc>
        <w:tc>
          <w:tcPr>
            <w:tcW w:w="4536" w:type="dxa"/>
          </w:tcPr>
          <w:p w:rsidR="00DE5D42" w:rsidRPr="008941C2" w:rsidRDefault="00577E3F" w:rsidP="00B07A70">
            <w:pPr>
              <w:pStyle w:val="ListParagraph"/>
              <w:numPr>
                <w:ilvl w:val="0"/>
                <w:numId w:val="28"/>
              </w:numPr>
              <w:spacing w:line="240" w:lineRule="auto"/>
              <w:rPr>
                <w:sz w:val="20"/>
                <w:szCs w:val="20"/>
              </w:rPr>
            </w:pPr>
            <w:r w:rsidRPr="008941C2">
              <w:rPr>
                <w:sz w:val="20"/>
                <w:szCs w:val="20"/>
              </w:rPr>
              <w:t>The people who purchase and consume the goods or services that an organisation provides</w:t>
            </w:r>
          </w:p>
        </w:tc>
        <w:tc>
          <w:tcPr>
            <w:tcW w:w="4536" w:type="dxa"/>
          </w:tcPr>
          <w:p w:rsidR="00DE5D42" w:rsidRPr="008941C2" w:rsidRDefault="00577E3F" w:rsidP="00B07A70">
            <w:pPr>
              <w:pStyle w:val="ListParagraph"/>
              <w:numPr>
                <w:ilvl w:val="0"/>
                <w:numId w:val="28"/>
              </w:numPr>
              <w:spacing w:line="240" w:lineRule="auto"/>
              <w:rPr>
                <w:sz w:val="20"/>
                <w:szCs w:val="20"/>
              </w:rPr>
            </w:pPr>
            <w:r w:rsidRPr="008941C2">
              <w:rPr>
                <w:sz w:val="20"/>
                <w:szCs w:val="20"/>
              </w:rPr>
              <w:t>They expect goods/services purchased to be of good quality</w:t>
            </w:r>
          </w:p>
          <w:p w:rsidR="00577E3F" w:rsidRPr="008941C2" w:rsidRDefault="00577E3F" w:rsidP="00B07A70">
            <w:pPr>
              <w:pStyle w:val="ListParagraph"/>
              <w:numPr>
                <w:ilvl w:val="0"/>
                <w:numId w:val="28"/>
              </w:numPr>
              <w:spacing w:line="240" w:lineRule="auto"/>
              <w:rPr>
                <w:sz w:val="20"/>
                <w:szCs w:val="20"/>
              </w:rPr>
            </w:pPr>
            <w:r w:rsidRPr="008941C2">
              <w:rPr>
                <w:sz w:val="20"/>
                <w:szCs w:val="20"/>
              </w:rPr>
              <w:t>They also expect to receive good customer service from the business</w:t>
            </w:r>
          </w:p>
        </w:tc>
        <w:tc>
          <w:tcPr>
            <w:tcW w:w="4536" w:type="dxa"/>
          </w:tcPr>
          <w:p w:rsidR="00DE5D42" w:rsidRPr="008941C2" w:rsidRDefault="00577E3F" w:rsidP="00B07A70">
            <w:pPr>
              <w:pStyle w:val="ListParagraph"/>
              <w:numPr>
                <w:ilvl w:val="0"/>
                <w:numId w:val="28"/>
              </w:numPr>
              <w:spacing w:line="240" w:lineRule="auto"/>
              <w:rPr>
                <w:sz w:val="20"/>
                <w:szCs w:val="20"/>
              </w:rPr>
            </w:pPr>
            <w:r w:rsidRPr="008941C2">
              <w:rPr>
                <w:sz w:val="20"/>
                <w:szCs w:val="20"/>
              </w:rPr>
              <w:t>If a customer is unhappy, they can decide not to purchase from the organisation and shop elsewhere (</w:t>
            </w:r>
            <w:proofErr w:type="spellStart"/>
            <w:r w:rsidRPr="008941C2">
              <w:rPr>
                <w:sz w:val="20"/>
                <w:szCs w:val="20"/>
              </w:rPr>
              <w:t>ie</w:t>
            </w:r>
            <w:proofErr w:type="spellEnd"/>
            <w:r w:rsidRPr="008941C2">
              <w:rPr>
                <w:sz w:val="20"/>
                <w:szCs w:val="20"/>
              </w:rPr>
              <w:t xml:space="preserve"> from a competitor)</w:t>
            </w:r>
          </w:p>
        </w:tc>
      </w:tr>
      <w:tr w:rsidR="00DE5D42" w:rsidRPr="008941C2" w:rsidTr="00D32F5F">
        <w:tc>
          <w:tcPr>
            <w:tcW w:w="1668" w:type="dxa"/>
          </w:tcPr>
          <w:p w:rsidR="00DE5D42" w:rsidRPr="008941C2" w:rsidRDefault="00DE5D42" w:rsidP="00B07A70">
            <w:pPr>
              <w:spacing w:line="240" w:lineRule="auto"/>
              <w:jc w:val="left"/>
              <w:rPr>
                <w:b/>
                <w:sz w:val="20"/>
                <w:szCs w:val="20"/>
              </w:rPr>
            </w:pPr>
            <w:r w:rsidRPr="008941C2">
              <w:rPr>
                <w:b/>
                <w:sz w:val="20"/>
                <w:szCs w:val="20"/>
              </w:rPr>
              <w:t>Suppliers</w:t>
            </w:r>
          </w:p>
        </w:tc>
        <w:tc>
          <w:tcPr>
            <w:tcW w:w="4536" w:type="dxa"/>
          </w:tcPr>
          <w:p w:rsidR="00DE5D42" w:rsidRPr="008941C2" w:rsidRDefault="00577E3F" w:rsidP="00B07A70">
            <w:pPr>
              <w:pStyle w:val="ListParagraph"/>
              <w:numPr>
                <w:ilvl w:val="0"/>
                <w:numId w:val="28"/>
              </w:numPr>
              <w:spacing w:line="240" w:lineRule="auto"/>
              <w:rPr>
                <w:sz w:val="20"/>
                <w:szCs w:val="20"/>
              </w:rPr>
            </w:pPr>
            <w:r w:rsidRPr="008941C2">
              <w:rPr>
                <w:sz w:val="20"/>
                <w:szCs w:val="20"/>
              </w:rPr>
              <w:t>Provide organisations with the resources they need to operate</w:t>
            </w:r>
          </w:p>
          <w:p w:rsidR="00577E3F" w:rsidRPr="008941C2" w:rsidRDefault="00577E3F" w:rsidP="00B07A70">
            <w:pPr>
              <w:pStyle w:val="ListParagraph"/>
              <w:numPr>
                <w:ilvl w:val="0"/>
                <w:numId w:val="28"/>
              </w:numPr>
              <w:spacing w:line="240" w:lineRule="auto"/>
              <w:rPr>
                <w:sz w:val="20"/>
                <w:szCs w:val="20"/>
              </w:rPr>
            </w:pPr>
            <w:r w:rsidRPr="008941C2">
              <w:rPr>
                <w:sz w:val="20"/>
                <w:szCs w:val="20"/>
              </w:rPr>
              <w:t>Could provide anything from raw materials to stationery to cleaning services</w:t>
            </w:r>
          </w:p>
        </w:tc>
        <w:tc>
          <w:tcPr>
            <w:tcW w:w="4536" w:type="dxa"/>
          </w:tcPr>
          <w:p w:rsidR="00DE5D42" w:rsidRPr="008941C2" w:rsidRDefault="00577E3F" w:rsidP="00B07A70">
            <w:pPr>
              <w:pStyle w:val="ListParagraph"/>
              <w:numPr>
                <w:ilvl w:val="0"/>
                <w:numId w:val="28"/>
              </w:numPr>
              <w:spacing w:line="240" w:lineRule="auto"/>
              <w:rPr>
                <w:sz w:val="20"/>
                <w:szCs w:val="20"/>
              </w:rPr>
            </w:pPr>
            <w:r w:rsidRPr="008941C2">
              <w:rPr>
                <w:sz w:val="20"/>
                <w:szCs w:val="20"/>
              </w:rPr>
              <w:t>They hope to receive orders from the organisation</w:t>
            </w:r>
          </w:p>
          <w:p w:rsidR="00577E3F" w:rsidRPr="008941C2" w:rsidRDefault="00577E3F" w:rsidP="00B07A70">
            <w:pPr>
              <w:pStyle w:val="ListParagraph"/>
              <w:numPr>
                <w:ilvl w:val="0"/>
                <w:numId w:val="28"/>
              </w:numPr>
              <w:spacing w:line="240" w:lineRule="auto"/>
              <w:rPr>
                <w:sz w:val="20"/>
                <w:szCs w:val="20"/>
              </w:rPr>
            </w:pPr>
            <w:r w:rsidRPr="008941C2">
              <w:rPr>
                <w:sz w:val="20"/>
                <w:szCs w:val="20"/>
              </w:rPr>
              <w:t>They also expect to be paid for products they have sold to the organisation</w:t>
            </w:r>
          </w:p>
        </w:tc>
        <w:tc>
          <w:tcPr>
            <w:tcW w:w="4536" w:type="dxa"/>
          </w:tcPr>
          <w:p w:rsidR="00577E3F" w:rsidRPr="008941C2" w:rsidRDefault="00577E3F" w:rsidP="00577E3F">
            <w:pPr>
              <w:pStyle w:val="ListParagraph"/>
              <w:numPr>
                <w:ilvl w:val="0"/>
                <w:numId w:val="28"/>
              </w:numPr>
              <w:spacing w:line="240" w:lineRule="auto"/>
              <w:rPr>
                <w:sz w:val="20"/>
                <w:szCs w:val="20"/>
              </w:rPr>
            </w:pPr>
            <w:r w:rsidRPr="008941C2">
              <w:rPr>
                <w:sz w:val="20"/>
                <w:szCs w:val="20"/>
              </w:rPr>
              <w:t>Can change the prices of the products they sell, delivery charges or credit they give to customers</w:t>
            </w:r>
          </w:p>
        </w:tc>
      </w:tr>
      <w:tr w:rsidR="00DE5D42" w:rsidRPr="008941C2" w:rsidTr="00D32F5F">
        <w:tc>
          <w:tcPr>
            <w:tcW w:w="1668" w:type="dxa"/>
          </w:tcPr>
          <w:p w:rsidR="00DE5D42" w:rsidRPr="008941C2" w:rsidRDefault="00DE5D42" w:rsidP="00B07A70">
            <w:pPr>
              <w:spacing w:line="240" w:lineRule="auto"/>
              <w:jc w:val="left"/>
              <w:rPr>
                <w:b/>
                <w:sz w:val="20"/>
                <w:szCs w:val="20"/>
              </w:rPr>
            </w:pPr>
            <w:r w:rsidRPr="008941C2">
              <w:rPr>
                <w:b/>
                <w:sz w:val="20"/>
                <w:szCs w:val="20"/>
              </w:rPr>
              <w:t>Local Community</w:t>
            </w:r>
          </w:p>
        </w:tc>
        <w:tc>
          <w:tcPr>
            <w:tcW w:w="4536" w:type="dxa"/>
          </w:tcPr>
          <w:p w:rsidR="00DE5D42" w:rsidRPr="008941C2" w:rsidRDefault="00577E3F" w:rsidP="00B07A70">
            <w:pPr>
              <w:pStyle w:val="ListParagraph"/>
              <w:numPr>
                <w:ilvl w:val="0"/>
                <w:numId w:val="28"/>
              </w:numPr>
              <w:spacing w:line="240" w:lineRule="auto"/>
              <w:rPr>
                <w:sz w:val="20"/>
                <w:szCs w:val="20"/>
              </w:rPr>
            </w:pPr>
            <w:r w:rsidRPr="008941C2">
              <w:rPr>
                <w:sz w:val="20"/>
                <w:szCs w:val="20"/>
              </w:rPr>
              <w:t>The people who live near to where the organisation operates</w:t>
            </w:r>
          </w:p>
        </w:tc>
        <w:tc>
          <w:tcPr>
            <w:tcW w:w="4536" w:type="dxa"/>
          </w:tcPr>
          <w:p w:rsidR="00DE5D42" w:rsidRPr="008941C2" w:rsidRDefault="008941C2" w:rsidP="00B07A70">
            <w:pPr>
              <w:pStyle w:val="ListParagraph"/>
              <w:numPr>
                <w:ilvl w:val="0"/>
                <w:numId w:val="28"/>
              </w:numPr>
              <w:spacing w:line="240" w:lineRule="auto"/>
              <w:rPr>
                <w:sz w:val="20"/>
                <w:szCs w:val="20"/>
              </w:rPr>
            </w:pPr>
            <w:r w:rsidRPr="008941C2">
              <w:rPr>
                <w:sz w:val="20"/>
                <w:szCs w:val="20"/>
              </w:rPr>
              <w:t>Interested in the jobs that will be provided by the organisation</w:t>
            </w:r>
          </w:p>
          <w:p w:rsidR="008941C2" w:rsidRPr="008941C2" w:rsidRDefault="008941C2" w:rsidP="00B07A70">
            <w:pPr>
              <w:pStyle w:val="ListParagraph"/>
              <w:numPr>
                <w:ilvl w:val="0"/>
                <w:numId w:val="28"/>
              </w:numPr>
              <w:spacing w:line="240" w:lineRule="auto"/>
              <w:rPr>
                <w:sz w:val="20"/>
                <w:szCs w:val="20"/>
              </w:rPr>
            </w:pPr>
            <w:r w:rsidRPr="008941C2">
              <w:rPr>
                <w:sz w:val="20"/>
                <w:szCs w:val="20"/>
              </w:rPr>
              <w:t>Interested in any negative impact – such as pollution, noise or traffic</w:t>
            </w:r>
          </w:p>
        </w:tc>
        <w:tc>
          <w:tcPr>
            <w:tcW w:w="4536" w:type="dxa"/>
          </w:tcPr>
          <w:p w:rsidR="00DE5D42" w:rsidRPr="008941C2" w:rsidRDefault="008941C2" w:rsidP="00B07A70">
            <w:pPr>
              <w:pStyle w:val="ListParagraph"/>
              <w:numPr>
                <w:ilvl w:val="0"/>
                <w:numId w:val="28"/>
              </w:numPr>
              <w:spacing w:line="240" w:lineRule="auto"/>
              <w:rPr>
                <w:sz w:val="20"/>
                <w:szCs w:val="20"/>
              </w:rPr>
            </w:pPr>
            <w:r w:rsidRPr="008941C2">
              <w:rPr>
                <w:sz w:val="20"/>
                <w:szCs w:val="20"/>
              </w:rPr>
              <w:t>Can protest if they are unhappy at what organisation is doing</w:t>
            </w:r>
          </w:p>
          <w:p w:rsidR="008941C2" w:rsidRPr="008941C2" w:rsidRDefault="008941C2" w:rsidP="00B07A70">
            <w:pPr>
              <w:pStyle w:val="ListParagraph"/>
              <w:numPr>
                <w:ilvl w:val="0"/>
                <w:numId w:val="28"/>
              </w:numPr>
              <w:spacing w:line="240" w:lineRule="auto"/>
              <w:rPr>
                <w:sz w:val="20"/>
                <w:szCs w:val="20"/>
              </w:rPr>
            </w:pPr>
            <w:r w:rsidRPr="008941C2">
              <w:rPr>
                <w:sz w:val="20"/>
                <w:szCs w:val="20"/>
              </w:rPr>
              <w:t>Can complain to their MP/MSP</w:t>
            </w:r>
          </w:p>
        </w:tc>
      </w:tr>
      <w:tr w:rsidR="00DE5D42" w:rsidRPr="008941C2" w:rsidTr="00D32F5F">
        <w:tc>
          <w:tcPr>
            <w:tcW w:w="1668" w:type="dxa"/>
          </w:tcPr>
          <w:p w:rsidR="008941C2" w:rsidRDefault="008941C2" w:rsidP="008941C2">
            <w:pPr>
              <w:spacing w:line="240" w:lineRule="auto"/>
              <w:jc w:val="left"/>
              <w:rPr>
                <w:b/>
                <w:sz w:val="20"/>
                <w:szCs w:val="20"/>
              </w:rPr>
            </w:pPr>
            <w:r>
              <w:rPr>
                <w:b/>
                <w:sz w:val="20"/>
                <w:szCs w:val="20"/>
              </w:rPr>
              <w:t>Banks/</w:t>
            </w:r>
          </w:p>
          <w:p w:rsidR="00DE5D42" w:rsidRPr="008941C2" w:rsidRDefault="008941C2" w:rsidP="008941C2">
            <w:pPr>
              <w:spacing w:line="240" w:lineRule="auto"/>
              <w:jc w:val="left"/>
              <w:rPr>
                <w:b/>
                <w:sz w:val="20"/>
                <w:szCs w:val="20"/>
              </w:rPr>
            </w:pPr>
            <w:r>
              <w:rPr>
                <w:b/>
                <w:sz w:val="20"/>
                <w:szCs w:val="20"/>
              </w:rPr>
              <w:t>L</w:t>
            </w:r>
            <w:r w:rsidR="00DE5D42" w:rsidRPr="008941C2">
              <w:rPr>
                <w:b/>
                <w:sz w:val="20"/>
                <w:szCs w:val="20"/>
              </w:rPr>
              <w:t>enders</w:t>
            </w:r>
          </w:p>
        </w:tc>
        <w:tc>
          <w:tcPr>
            <w:tcW w:w="4536" w:type="dxa"/>
          </w:tcPr>
          <w:p w:rsidR="00DE5D42" w:rsidRPr="008941C2" w:rsidRDefault="008941C2" w:rsidP="00B07A70">
            <w:pPr>
              <w:pStyle w:val="ListParagraph"/>
              <w:numPr>
                <w:ilvl w:val="0"/>
                <w:numId w:val="28"/>
              </w:numPr>
              <w:spacing w:line="240" w:lineRule="auto"/>
              <w:rPr>
                <w:sz w:val="20"/>
                <w:szCs w:val="20"/>
              </w:rPr>
            </w:pPr>
            <w:r w:rsidRPr="008941C2">
              <w:rPr>
                <w:sz w:val="20"/>
                <w:szCs w:val="20"/>
              </w:rPr>
              <w:t xml:space="preserve">Provide organisations with loans and other sources of finance that the organisation needs – </w:t>
            </w:r>
            <w:proofErr w:type="spellStart"/>
            <w:r w:rsidRPr="008941C2">
              <w:rPr>
                <w:sz w:val="20"/>
                <w:szCs w:val="20"/>
              </w:rPr>
              <w:t>eg</w:t>
            </w:r>
            <w:proofErr w:type="spellEnd"/>
            <w:r w:rsidRPr="008941C2">
              <w:rPr>
                <w:sz w:val="20"/>
                <w:szCs w:val="20"/>
              </w:rPr>
              <w:t xml:space="preserve"> mortgages and overdrafts</w:t>
            </w:r>
          </w:p>
        </w:tc>
        <w:tc>
          <w:tcPr>
            <w:tcW w:w="4536" w:type="dxa"/>
          </w:tcPr>
          <w:p w:rsidR="00DE5D42" w:rsidRPr="008941C2" w:rsidRDefault="008941C2" w:rsidP="00B07A70">
            <w:pPr>
              <w:pStyle w:val="ListParagraph"/>
              <w:numPr>
                <w:ilvl w:val="0"/>
                <w:numId w:val="28"/>
              </w:numPr>
              <w:spacing w:line="240" w:lineRule="auto"/>
              <w:rPr>
                <w:sz w:val="20"/>
                <w:szCs w:val="20"/>
              </w:rPr>
            </w:pPr>
            <w:r w:rsidRPr="008941C2">
              <w:rPr>
                <w:sz w:val="20"/>
                <w:szCs w:val="20"/>
              </w:rPr>
              <w:t>They expect the business to repay the money owed to them on time with interest</w:t>
            </w:r>
          </w:p>
        </w:tc>
        <w:tc>
          <w:tcPr>
            <w:tcW w:w="4536" w:type="dxa"/>
          </w:tcPr>
          <w:p w:rsidR="00DE5D42" w:rsidRPr="008941C2" w:rsidRDefault="008941C2" w:rsidP="00B07A70">
            <w:pPr>
              <w:pStyle w:val="ListParagraph"/>
              <w:numPr>
                <w:ilvl w:val="0"/>
                <w:numId w:val="28"/>
              </w:numPr>
              <w:spacing w:line="240" w:lineRule="auto"/>
              <w:rPr>
                <w:sz w:val="20"/>
                <w:szCs w:val="20"/>
              </w:rPr>
            </w:pPr>
            <w:r w:rsidRPr="008941C2">
              <w:rPr>
                <w:sz w:val="20"/>
                <w:szCs w:val="20"/>
              </w:rPr>
              <w:t xml:space="preserve">Can refuse to offer the organisation loans/overdrafts/mortgages </w:t>
            </w:r>
          </w:p>
          <w:p w:rsidR="008941C2" w:rsidRPr="008941C2" w:rsidRDefault="008941C2" w:rsidP="00B07A70">
            <w:pPr>
              <w:pStyle w:val="ListParagraph"/>
              <w:numPr>
                <w:ilvl w:val="0"/>
                <w:numId w:val="28"/>
              </w:numPr>
              <w:spacing w:line="240" w:lineRule="auto"/>
              <w:rPr>
                <w:sz w:val="20"/>
                <w:szCs w:val="20"/>
              </w:rPr>
            </w:pPr>
            <w:r w:rsidRPr="008941C2">
              <w:rPr>
                <w:sz w:val="20"/>
                <w:szCs w:val="20"/>
              </w:rPr>
              <w:t>Can change the rate of interest payable on loans</w:t>
            </w:r>
          </w:p>
        </w:tc>
      </w:tr>
      <w:tr w:rsidR="00DE5D42" w:rsidRPr="008941C2" w:rsidTr="00D32F5F">
        <w:tc>
          <w:tcPr>
            <w:tcW w:w="1668" w:type="dxa"/>
          </w:tcPr>
          <w:p w:rsidR="008941C2" w:rsidRDefault="008941C2" w:rsidP="00B07A70">
            <w:pPr>
              <w:spacing w:line="240" w:lineRule="auto"/>
              <w:jc w:val="left"/>
              <w:rPr>
                <w:b/>
                <w:sz w:val="20"/>
                <w:szCs w:val="20"/>
              </w:rPr>
            </w:pPr>
            <w:r>
              <w:rPr>
                <w:b/>
                <w:sz w:val="20"/>
                <w:szCs w:val="20"/>
              </w:rPr>
              <w:t>The</w:t>
            </w:r>
          </w:p>
          <w:p w:rsidR="00DE5D42" w:rsidRPr="008941C2" w:rsidRDefault="00DE5D42" w:rsidP="00B07A70">
            <w:pPr>
              <w:spacing w:line="240" w:lineRule="auto"/>
              <w:jc w:val="left"/>
              <w:rPr>
                <w:b/>
                <w:sz w:val="20"/>
                <w:szCs w:val="20"/>
              </w:rPr>
            </w:pPr>
            <w:r w:rsidRPr="008941C2">
              <w:rPr>
                <w:b/>
                <w:sz w:val="20"/>
                <w:szCs w:val="20"/>
              </w:rPr>
              <w:t>Government</w:t>
            </w:r>
          </w:p>
        </w:tc>
        <w:tc>
          <w:tcPr>
            <w:tcW w:w="4536" w:type="dxa"/>
          </w:tcPr>
          <w:p w:rsidR="00DE5D42" w:rsidRPr="008941C2" w:rsidRDefault="008941C2" w:rsidP="00B07A70">
            <w:pPr>
              <w:pStyle w:val="ListParagraph"/>
              <w:numPr>
                <w:ilvl w:val="0"/>
                <w:numId w:val="28"/>
              </w:numPr>
              <w:spacing w:line="240" w:lineRule="auto"/>
              <w:rPr>
                <w:sz w:val="20"/>
                <w:szCs w:val="20"/>
              </w:rPr>
            </w:pPr>
            <w:r w:rsidRPr="008941C2">
              <w:rPr>
                <w:sz w:val="20"/>
                <w:szCs w:val="20"/>
              </w:rPr>
              <w:t>Responsible for providing essential services for the general public</w:t>
            </w:r>
          </w:p>
          <w:p w:rsidR="008941C2" w:rsidRPr="008941C2" w:rsidRDefault="008941C2" w:rsidP="008941C2">
            <w:pPr>
              <w:pStyle w:val="ListParagraph"/>
              <w:spacing w:line="240" w:lineRule="auto"/>
              <w:ind w:left="360"/>
              <w:rPr>
                <w:sz w:val="20"/>
                <w:szCs w:val="20"/>
              </w:rPr>
            </w:pPr>
          </w:p>
        </w:tc>
        <w:tc>
          <w:tcPr>
            <w:tcW w:w="4536" w:type="dxa"/>
          </w:tcPr>
          <w:p w:rsidR="00DE5D42" w:rsidRPr="008941C2" w:rsidRDefault="008941C2" w:rsidP="00B07A70">
            <w:pPr>
              <w:pStyle w:val="ListParagraph"/>
              <w:numPr>
                <w:ilvl w:val="0"/>
                <w:numId w:val="28"/>
              </w:numPr>
              <w:spacing w:line="240" w:lineRule="auto"/>
              <w:rPr>
                <w:sz w:val="20"/>
                <w:szCs w:val="20"/>
              </w:rPr>
            </w:pPr>
            <w:r w:rsidRPr="008941C2">
              <w:rPr>
                <w:sz w:val="20"/>
                <w:szCs w:val="20"/>
              </w:rPr>
              <w:t xml:space="preserve">They hope businesses will provide people with jobs </w:t>
            </w:r>
          </w:p>
          <w:p w:rsidR="008941C2" w:rsidRPr="008941C2" w:rsidRDefault="008941C2" w:rsidP="00B07A70">
            <w:pPr>
              <w:pStyle w:val="ListParagraph"/>
              <w:numPr>
                <w:ilvl w:val="0"/>
                <w:numId w:val="28"/>
              </w:numPr>
              <w:spacing w:line="240" w:lineRule="auto"/>
              <w:rPr>
                <w:sz w:val="20"/>
                <w:szCs w:val="20"/>
              </w:rPr>
            </w:pPr>
            <w:r w:rsidRPr="008941C2">
              <w:rPr>
                <w:sz w:val="20"/>
                <w:szCs w:val="20"/>
              </w:rPr>
              <w:t>Interested in receiving money from the organisation and its employees through taxation</w:t>
            </w:r>
          </w:p>
        </w:tc>
        <w:tc>
          <w:tcPr>
            <w:tcW w:w="4536" w:type="dxa"/>
          </w:tcPr>
          <w:p w:rsidR="00DE5D42" w:rsidRPr="008941C2" w:rsidRDefault="008941C2" w:rsidP="00B07A70">
            <w:pPr>
              <w:pStyle w:val="ListParagraph"/>
              <w:numPr>
                <w:ilvl w:val="0"/>
                <w:numId w:val="28"/>
              </w:numPr>
              <w:spacing w:line="240" w:lineRule="auto"/>
              <w:rPr>
                <w:sz w:val="20"/>
                <w:szCs w:val="20"/>
              </w:rPr>
            </w:pPr>
            <w:r w:rsidRPr="008941C2">
              <w:rPr>
                <w:sz w:val="20"/>
                <w:szCs w:val="20"/>
              </w:rPr>
              <w:t>Can change the amount of tax payable by the business and employees</w:t>
            </w:r>
          </w:p>
          <w:p w:rsidR="008941C2" w:rsidRPr="008941C2" w:rsidRDefault="008941C2" w:rsidP="00B07A70">
            <w:pPr>
              <w:pStyle w:val="ListParagraph"/>
              <w:numPr>
                <w:ilvl w:val="0"/>
                <w:numId w:val="28"/>
              </w:numPr>
              <w:spacing w:line="240" w:lineRule="auto"/>
              <w:rPr>
                <w:sz w:val="20"/>
                <w:szCs w:val="20"/>
              </w:rPr>
            </w:pPr>
            <w:r w:rsidRPr="008941C2">
              <w:rPr>
                <w:sz w:val="20"/>
                <w:szCs w:val="20"/>
              </w:rPr>
              <w:t>Can change/introduce laws that will affect the business</w:t>
            </w:r>
          </w:p>
          <w:p w:rsidR="008941C2" w:rsidRPr="008941C2" w:rsidRDefault="008941C2" w:rsidP="00B07A70">
            <w:pPr>
              <w:pStyle w:val="ListParagraph"/>
              <w:numPr>
                <w:ilvl w:val="0"/>
                <w:numId w:val="28"/>
              </w:numPr>
              <w:spacing w:line="240" w:lineRule="auto"/>
              <w:rPr>
                <w:sz w:val="20"/>
                <w:szCs w:val="20"/>
              </w:rPr>
            </w:pPr>
            <w:r w:rsidRPr="008941C2">
              <w:rPr>
                <w:sz w:val="20"/>
                <w:szCs w:val="20"/>
              </w:rPr>
              <w:t>Can grant/refuse planning permission</w:t>
            </w:r>
          </w:p>
        </w:tc>
      </w:tr>
    </w:tbl>
    <w:p w:rsidR="00DE5D42" w:rsidRDefault="00DE5D42" w:rsidP="00DE5D42"/>
    <w:p w:rsidR="001529C2" w:rsidRDefault="001529C2" w:rsidP="001529C2">
      <w:pPr>
        <w:pStyle w:val="Heading2SK"/>
        <w:spacing w:line="240" w:lineRule="auto"/>
      </w:pPr>
      <w:r>
        <w:t>Public Sector Stakeholder – Interests and Influences</w:t>
      </w:r>
    </w:p>
    <w:p w:rsidR="001529C2" w:rsidRDefault="001529C2" w:rsidP="001529C2">
      <w:pPr>
        <w:spacing w:line="240" w:lineRule="auto"/>
      </w:pPr>
    </w:p>
    <w:tbl>
      <w:tblPr>
        <w:tblStyle w:val="TableGrid"/>
        <w:tblW w:w="15276" w:type="dxa"/>
        <w:tblLayout w:type="fixed"/>
        <w:tblLook w:val="04A0" w:firstRow="1" w:lastRow="0" w:firstColumn="1" w:lastColumn="0" w:noHBand="0" w:noVBand="1"/>
      </w:tblPr>
      <w:tblGrid>
        <w:gridCol w:w="1668"/>
        <w:gridCol w:w="4536"/>
        <w:gridCol w:w="4536"/>
        <w:gridCol w:w="4536"/>
      </w:tblGrid>
      <w:tr w:rsidR="001529C2" w:rsidRPr="008941C2" w:rsidTr="00B07A70">
        <w:trPr>
          <w:trHeight w:val="491"/>
        </w:trPr>
        <w:tc>
          <w:tcPr>
            <w:tcW w:w="1668" w:type="dxa"/>
            <w:vAlign w:val="center"/>
          </w:tcPr>
          <w:p w:rsidR="001529C2" w:rsidRPr="008941C2" w:rsidRDefault="001529C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Stakeholder</w:t>
            </w:r>
          </w:p>
        </w:tc>
        <w:tc>
          <w:tcPr>
            <w:tcW w:w="4536" w:type="dxa"/>
          </w:tcPr>
          <w:p w:rsidR="001529C2" w:rsidRPr="008941C2" w:rsidRDefault="001529C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Who are they?</w:t>
            </w:r>
          </w:p>
        </w:tc>
        <w:tc>
          <w:tcPr>
            <w:tcW w:w="4536" w:type="dxa"/>
          </w:tcPr>
          <w:p w:rsidR="001529C2" w:rsidRPr="008941C2" w:rsidRDefault="001529C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What interest do they have?</w:t>
            </w:r>
          </w:p>
        </w:tc>
        <w:tc>
          <w:tcPr>
            <w:tcW w:w="4536" w:type="dxa"/>
            <w:vAlign w:val="center"/>
          </w:tcPr>
          <w:p w:rsidR="001529C2" w:rsidRPr="008941C2" w:rsidRDefault="001529C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What influence do they have?</w:t>
            </w:r>
          </w:p>
        </w:tc>
      </w:tr>
      <w:tr w:rsidR="001529C2" w:rsidRPr="008941C2" w:rsidTr="00B07A70">
        <w:tc>
          <w:tcPr>
            <w:tcW w:w="1668" w:type="dxa"/>
          </w:tcPr>
          <w:p w:rsidR="001529C2" w:rsidRPr="008941C2" w:rsidRDefault="001529C2" w:rsidP="00B07A70">
            <w:pPr>
              <w:spacing w:line="240" w:lineRule="auto"/>
              <w:jc w:val="left"/>
              <w:rPr>
                <w:b/>
                <w:sz w:val="20"/>
                <w:szCs w:val="20"/>
              </w:rPr>
            </w:pPr>
            <w:r>
              <w:rPr>
                <w:b/>
                <w:sz w:val="20"/>
                <w:szCs w:val="20"/>
              </w:rPr>
              <w:t>Board of Directors</w:t>
            </w:r>
          </w:p>
        </w:tc>
        <w:tc>
          <w:tcPr>
            <w:tcW w:w="4536" w:type="dxa"/>
          </w:tcPr>
          <w:p w:rsidR="001529C2" w:rsidRDefault="001529C2" w:rsidP="00B07A70">
            <w:pPr>
              <w:pStyle w:val="ListParagraph"/>
              <w:numPr>
                <w:ilvl w:val="0"/>
                <w:numId w:val="27"/>
              </w:numPr>
              <w:spacing w:line="240" w:lineRule="auto"/>
              <w:rPr>
                <w:sz w:val="20"/>
                <w:szCs w:val="20"/>
              </w:rPr>
            </w:pPr>
            <w:r>
              <w:rPr>
                <w:sz w:val="20"/>
                <w:szCs w:val="20"/>
              </w:rPr>
              <w:t>These are the individuals who are employed to manage and run the organisations on behalf of the government</w:t>
            </w:r>
          </w:p>
          <w:p w:rsidR="001529C2" w:rsidRPr="008941C2" w:rsidRDefault="001529C2" w:rsidP="00B07A70">
            <w:pPr>
              <w:pStyle w:val="ListParagraph"/>
              <w:numPr>
                <w:ilvl w:val="0"/>
                <w:numId w:val="27"/>
              </w:numPr>
              <w:spacing w:line="240" w:lineRule="auto"/>
              <w:rPr>
                <w:sz w:val="20"/>
                <w:szCs w:val="20"/>
              </w:rPr>
            </w:pPr>
            <w:r>
              <w:rPr>
                <w:sz w:val="20"/>
                <w:szCs w:val="20"/>
              </w:rPr>
              <w:t>Accountable to the government</w:t>
            </w:r>
          </w:p>
        </w:tc>
        <w:tc>
          <w:tcPr>
            <w:tcW w:w="4536" w:type="dxa"/>
          </w:tcPr>
          <w:p w:rsidR="001529C2" w:rsidRPr="008941C2" w:rsidRDefault="001529C2" w:rsidP="001529C2">
            <w:pPr>
              <w:pStyle w:val="ListParagraph"/>
              <w:numPr>
                <w:ilvl w:val="0"/>
                <w:numId w:val="27"/>
              </w:numPr>
              <w:spacing w:line="240" w:lineRule="auto"/>
              <w:rPr>
                <w:sz w:val="20"/>
                <w:szCs w:val="20"/>
              </w:rPr>
            </w:pPr>
            <w:r w:rsidRPr="008941C2">
              <w:rPr>
                <w:sz w:val="20"/>
                <w:szCs w:val="20"/>
              </w:rPr>
              <w:t>The Directors will receive a salary</w:t>
            </w:r>
            <w:r>
              <w:rPr>
                <w:sz w:val="20"/>
                <w:szCs w:val="20"/>
              </w:rPr>
              <w:t xml:space="preserve"> and</w:t>
            </w:r>
            <w:r w:rsidRPr="008941C2">
              <w:rPr>
                <w:sz w:val="20"/>
                <w:szCs w:val="20"/>
              </w:rPr>
              <w:t xml:space="preserve"> other benefits such as a company car, bonuses, private healthcare for their work</w:t>
            </w:r>
          </w:p>
        </w:tc>
        <w:tc>
          <w:tcPr>
            <w:tcW w:w="4536" w:type="dxa"/>
          </w:tcPr>
          <w:p w:rsidR="001529C2" w:rsidRPr="008941C2" w:rsidRDefault="001529C2" w:rsidP="00B07A70">
            <w:pPr>
              <w:pStyle w:val="ListParagraph"/>
              <w:numPr>
                <w:ilvl w:val="0"/>
                <w:numId w:val="28"/>
              </w:numPr>
              <w:spacing w:line="240" w:lineRule="auto"/>
              <w:rPr>
                <w:sz w:val="20"/>
                <w:szCs w:val="20"/>
              </w:rPr>
            </w:pPr>
            <w:r w:rsidRPr="008941C2">
              <w:rPr>
                <w:sz w:val="20"/>
                <w:szCs w:val="20"/>
              </w:rPr>
              <w:t xml:space="preserve">Make the decisions that affect the business in the long term – </w:t>
            </w:r>
            <w:proofErr w:type="spellStart"/>
            <w:r w:rsidRPr="008941C2">
              <w:rPr>
                <w:sz w:val="20"/>
                <w:szCs w:val="20"/>
              </w:rPr>
              <w:t>eg</w:t>
            </w:r>
            <w:proofErr w:type="spellEnd"/>
            <w:r w:rsidRPr="008941C2">
              <w:rPr>
                <w:sz w:val="20"/>
                <w:szCs w:val="20"/>
              </w:rPr>
              <w:t xml:space="preserve"> what to produce/sell</w:t>
            </w:r>
          </w:p>
        </w:tc>
      </w:tr>
      <w:tr w:rsidR="001529C2" w:rsidRPr="008941C2" w:rsidTr="00B07A70">
        <w:tc>
          <w:tcPr>
            <w:tcW w:w="1668" w:type="dxa"/>
          </w:tcPr>
          <w:p w:rsidR="001529C2" w:rsidRDefault="001529C2" w:rsidP="00B07A70">
            <w:pPr>
              <w:spacing w:line="240" w:lineRule="auto"/>
              <w:jc w:val="left"/>
              <w:rPr>
                <w:b/>
                <w:sz w:val="20"/>
                <w:szCs w:val="20"/>
              </w:rPr>
            </w:pPr>
            <w:r>
              <w:rPr>
                <w:b/>
                <w:sz w:val="20"/>
                <w:szCs w:val="20"/>
              </w:rPr>
              <w:t>Taxpayer</w:t>
            </w:r>
          </w:p>
        </w:tc>
        <w:tc>
          <w:tcPr>
            <w:tcW w:w="4536" w:type="dxa"/>
          </w:tcPr>
          <w:p w:rsidR="001529C2" w:rsidRPr="008941C2" w:rsidRDefault="001529C2" w:rsidP="00B07A70">
            <w:pPr>
              <w:pStyle w:val="ListParagraph"/>
              <w:numPr>
                <w:ilvl w:val="0"/>
                <w:numId w:val="27"/>
              </w:numPr>
              <w:spacing w:line="240" w:lineRule="auto"/>
              <w:rPr>
                <w:sz w:val="20"/>
                <w:szCs w:val="20"/>
              </w:rPr>
            </w:pPr>
            <w:r>
              <w:rPr>
                <w:sz w:val="20"/>
                <w:szCs w:val="20"/>
              </w:rPr>
              <w:t>Members of the public who provide the government with money through their wages or by consuming (buying) goods and services</w:t>
            </w:r>
          </w:p>
        </w:tc>
        <w:tc>
          <w:tcPr>
            <w:tcW w:w="4536" w:type="dxa"/>
          </w:tcPr>
          <w:p w:rsidR="001529C2" w:rsidRPr="008941C2" w:rsidRDefault="001529C2" w:rsidP="001529C2">
            <w:pPr>
              <w:pStyle w:val="ListParagraph"/>
              <w:numPr>
                <w:ilvl w:val="0"/>
                <w:numId w:val="27"/>
              </w:numPr>
              <w:spacing w:line="240" w:lineRule="auto"/>
              <w:rPr>
                <w:sz w:val="20"/>
                <w:szCs w:val="20"/>
              </w:rPr>
            </w:pPr>
            <w:r>
              <w:rPr>
                <w:sz w:val="20"/>
                <w:szCs w:val="20"/>
              </w:rPr>
              <w:t>They are interested in where their money goes and what they get in return for paying tax</w:t>
            </w:r>
          </w:p>
        </w:tc>
        <w:tc>
          <w:tcPr>
            <w:tcW w:w="4536" w:type="dxa"/>
          </w:tcPr>
          <w:p w:rsidR="001529C2" w:rsidRPr="008941C2" w:rsidRDefault="001529C2" w:rsidP="00B07A70">
            <w:pPr>
              <w:pStyle w:val="ListParagraph"/>
              <w:numPr>
                <w:ilvl w:val="0"/>
                <w:numId w:val="27"/>
              </w:numPr>
              <w:spacing w:line="240" w:lineRule="auto"/>
              <w:rPr>
                <w:sz w:val="20"/>
                <w:szCs w:val="20"/>
              </w:rPr>
            </w:pPr>
            <w:r>
              <w:rPr>
                <w:sz w:val="20"/>
                <w:szCs w:val="20"/>
              </w:rPr>
              <w:t>Can complain to their MP/MSP if they are unhappy with the services provided by the government</w:t>
            </w:r>
          </w:p>
        </w:tc>
      </w:tr>
      <w:tr w:rsidR="001529C2" w:rsidRPr="008941C2" w:rsidTr="00B07A70">
        <w:tc>
          <w:tcPr>
            <w:tcW w:w="1668" w:type="dxa"/>
          </w:tcPr>
          <w:p w:rsidR="001529C2" w:rsidRDefault="001529C2" w:rsidP="00B07A70">
            <w:pPr>
              <w:spacing w:line="240" w:lineRule="auto"/>
              <w:jc w:val="left"/>
              <w:rPr>
                <w:b/>
                <w:sz w:val="20"/>
                <w:szCs w:val="20"/>
              </w:rPr>
            </w:pPr>
            <w:r>
              <w:rPr>
                <w:b/>
                <w:sz w:val="20"/>
                <w:szCs w:val="20"/>
              </w:rPr>
              <w:t>Suppliers</w:t>
            </w:r>
          </w:p>
        </w:tc>
        <w:tc>
          <w:tcPr>
            <w:tcW w:w="4536" w:type="dxa"/>
          </w:tcPr>
          <w:p w:rsidR="001529C2" w:rsidRPr="008941C2" w:rsidRDefault="001529C2" w:rsidP="001529C2">
            <w:pPr>
              <w:pStyle w:val="ListParagraph"/>
              <w:numPr>
                <w:ilvl w:val="0"/>
                <w:numId w:val="28"/>
              </w:numPr>
              <w:spacing w:line="240" w:lineRule="auto"/>
              <w:rPr>
                <w:sz w:val="20"/>
                <w:szCs w:val="20"/>
              </w:rPr>
            </w:pPr>
            <w:r w:rsidRPr="008941C2">
              <w:rPr>
                <w:sz w:val="20"/>
                <w:szCs w:val="20"/>
              </w:rPr>
              <w:t>Provide organisations with the resources they need to operate</w:t>
            </w:r>
          </w:p>
          <w:p w:rsidR="001529C2" w:rsidRPr="008941C2" w:rsidRDefault="001529C2" w:rsidP="001529C2">
            <w:pPr>
              <w:pStyle w:val="ListParagraph"/>
              <w:numPr>
                <w:ilvl w:val="0"/>
                <w:numId w:val="28"/>
              </w:numPr>
              <w:spacing w:line="240" w:lineRule="auto"/>
              <w:rPr>
                <w:sz w:val="20"/>
                <w:szCs w:val="20"/>
              </w:rPr>
            </w:pPr>
            <w:r w:rsidRPr="008941C2">
              <w:rPr>
                <w:sz w:val="20"/>
                <w:szCs w:val="20"/>
              </w:rPr>
              <w:t>Could provide anything from raw materials to stationery to cleaning services</w:t>
            </w:r>
          </w:p>
        </w:tc>
        <w:tc>
          <w:tcPr>
            <w:tcW w:w="4536" w:type="dxa"/>
          </w:tcPr>
          <w:p w:rsidR="001529C2" w:rsidRPr="008941C2" w:rsidRDefault="001529C2" w:rsidP="001529C2">
            <w:pPr>
              <w:pStyle w:val="ListParagraph"/>
              <w:numPr>
                <w:ilvl w:val="0"/>
                <w:numId w:val="28"/>
              </w:numPr>
              <w:spacing w:line="240" w:lineRule="auto"/>
              <w:rPr>
                <w:sz w:val="20"/>
                <w:szCs w:val="20"/>
              </w:rPr>
            </w:pPr>
            <w:r w:rsidRPr="008941C2">
              <w:rPr>
                <w:sz w:val="20"/>
                <w:szCs w:val="20"/>
              </w:rPr>
              <w:t>They hope to receive orders from the organisation</w:t>
            </w:r>
          </w:p>
          <w:p w:rsidR="001529C2" w:rsidRPr="008941C2" w:rsidRDefault="001529C2" w:rsidP="001529C2">
            <w:pPr>
              <w:pStyle w:val="ListParagraph"/>
              <w:numPr>
                <w:ilvl w:val="0"/>
                <w:numId w:val="28"/>
              </w:numPr>
              <w:spacing w:line="240" w:lineRule="auto"/>
              <w:rPr>
                <w:sz w:val="20"/>
                <w:szCs w:val="20"/>
              </w:rPr>
            </w:pPr>
            <w:r w:rsidRPr="008941C2">
              <w:rPr>
                <w:sz w:val="20"/>
                <w:szCs w:val="20"/>
              </w:rPr>
              <w:t>They also expect to be paid for products they have sold to the organisation</w:t>
            </w:r>
          </w:p>
        </w:tc>
        <w:tc>
          <w:tcPr>
            <w:tcW w:w="4536" w:type="dxa"/>
          </w:tcPr>
          <w:p w:rsidR="001529C2" w:rsidRPr="008941C2" w:rsidRDefault="001529C2" w:rsidP="001529C2">
            <w:pPr>
              <w:pStyle w:val="ListParagraph"/>
              <w:numPr>
                <w:ilvl w:val="0"/>
                <w:numId w:val="28"/>
              </w:numPr>
              <w:spacing w:line="240" w:lineRule="auto"/>
              <w:rPr>
                <w:sz w:val="20"/>
                <w:szCs w:val="20"/>
              </w:rPr>
            </w:pPr>
            <w:r w:rsidRPr="008941C2">
              <w:rPr>
                <w:sz w:val="20"/>
                <w:szCs w:val="20"/>
              </w:rPr>
              <w:t>Can change the prices of the products they sell, delivery charges or credit they give to customers</w:t>
            </w:r>
          </w:p>
        </w:tc>
      </w:tr>
    </w:tbl>
    <w:p w:rsidR="00B62F6D" w:rsidRDefault="00B62F6D" w:rsidP="00B52E56">
      <w:pPr>
        <w:pStyle w:val="ListBullet"/>
        <w:numPr>
          <w:ilvl w:val="0"/>
          <w:numId w:val="0"/>
        </w:numPr>
      </w:pPr>
    </w:p>
    <w:p w:rsidR="00F76802" w:rsidRDefault="00F76802" w:rsidP="00B52E56">
      <w:pPr>
        <w:pStyle w:val="ListBullet"/>
        <w:numPr>
          <w:ilvl w:val="0"/>
          <w:numId w:val="0"/>
        </w:numPr>
      </w:pPr>
    </w:p>
    <w:p w:rsidR="00F76802" w:rsidRDefault="00F76802" w:rsidP="00F76802">
      <w:pPr>
        <w:pStyle w:val="Heading2SK"/>
        <w:spacing w:line="240" w:lineRule="auto"/>
      </w:pPr>
      <w:r>
        <w:t>Voluntary Sector Stakeholder – Interests and Influences</w:t>
      </w:r>
    </w:p>
    <w:p w:rsidR="00F76802" w:rsidRDefault="00F76802" w:rsidP="00F76802">
      <w:pPr>
        <w:spacing w:line="240" w:lineRule="auto"/>
      </w:pPr>
    </w:p>
    <w:tbl>
      <w:tblPr>
        <w:tblStyle w:val="TableGrid"/>
        <w:tblW w:w="15276" w:type="dxa"/>
        <w:tblLayout w:type="fixed"/>
        <w:tblLook w:val="04A0" w:firstRow="1" w:lastRow="0" w:firstColumn="1" w:lastColumn="0" w:noHBand="0" w:noVBand="1"/>
      </w:tblPr>
      <w:tblGrid>
        <w:gridCol w:w="1668"/>
        <w:gridCol w:w="4536"/>
        <w:gridCol w:w="4536"/>
        <w:gridCol w:w="4536"/>
      </w:tblGrid>
      <w:tr w:rsidR="00F76802" w:rsidRPr="008941C2" w:rsidTr="00B07A70">
        <w:trPr>
          <w:trHeight w:val="491"/>
        </w:trPr>
        <w:tc>
          <w:tcPr>
            <w:tcW w:w="1668" w:type="dxa"/>
            <w:vAlign w:val="center"/>
          </w:tcPr>
          <w:p w:rsidR="00F76802" w:rsidRPr="008941C2" w:rsidRDefault="00F7680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Stakeholder</w:t>
            </w:r>
          </w:p>
        </w:tc>
        <w:tc>
          <w:tcPr>
            <w:tcW w:w="4536" w:type="dxa"/>
          </w:tcPr>
          <w:p w:rsidR="00F76802" w:rsidRPr="008941C2" w:rsidRDefault="00F7680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Who are they?</w:t>
            </w:r>
          </w:p>
        </w:tc>
        <w:tc>
          <w:tcPr>
            <w:tcW w:w="4536" w:type="dxa"/>
          </w:tcPr>
          <w:p w:rsidR="00F76802" w:rsidRPr="008941C2" w:rsidRDefault="00F7680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What interest do they have?</w:t>
            </w:r>
          </w:p>
        </w:tc>
        <w:tc>
          <w:tcPr>
            <w:tcW w:w="4536" w:type="dxa"/>
            <w:vAlign w:val="center"/>
          </w:tcPr>
          <w:p w:rsidR="00F76802" w:rsidRPr="008941C2" w:rsidRDefault="00F76802" w:rsidP="00B07A70">
            <w:pPr>
              <w:spacing w:line="240" w:lineRule="auto"/>
              <w:jc w:val="center"/>
              <w:rPr>
                <w:b/>
                <w:sz w:val="20"/>
                <w:szCs w:val="20"/>
                <w14:glow w14:rad="63500">
                  <w14:schemeClr w14:val="accent1">
                    <w14:alpha w14:val="60000"/>
                    <w14:satMod w14:val="175000"/>
                  </w14:schemeClr>
                </w14:glow>
              </w:rPr>
            </w:pPr>
            <w:r w:rsidRPr="008941C2">
              <w:rPr>
                <w:b/>
                <w:sz w:val="20"/>
                <w:szCs w:val="20"/>
                <w14:glow w14:rad="63500">
                  <w14:schemeClr w14:val="accent1">
                    <w14:alpha w14:val="60000"/>
                    <w14:satMod w14:val="175000"/>
                  </w14:schemeClr>
                </w14:glow>
              </w:rPr>
              <w:t>What influence do they have?</w:t>
            </w:r>
          </w:p>
        </w:tc>
      </w:tr>
      <w:tr w:rsidR="00F76802" w:rsidRPr="008941C2" w:rsidTr="00B07A70">
        <w:tc>
          <w:tcPr>
            <w:tcW w:w="1668" w:type="dxa"/>
          </w:tcPr>
          <w:p w:rsidR="00F76802" w:rsidRPr="008941C2" w:rsidRDefault="00F76802" w:rsidP="00B07A70">
            <w:pPr>
              <w:spacing w:line="240" w:lineRule="auto"/>
              <w:jc w:val="left"/>
              <w:rPr>
                <w:b/>
                <w:sz w:val="20"/>
                <w:szCs w:val="20"/>
              </w:rPr>
            </w:pPr>
            <w:r>
              <w:rPr>
                <w:b/>
                <w:sz w:val="20"/>
                <w:szCs w:val="20"/>
              </w:rPr>
              <w:t>Board of Trustees</w:t>
            </w:r>
          </w:p>
        </w:tc>
        <w:tc>
          <w:tcPr>
            <w:tcW w:w="4536" w:type="dxa"/>
          </w:tcPr>
          <w:p w:rsidR="00F76802" w:rsidRPr="008941C2" w:rsidRDefault="00F76802" w:rsidP="00B07A70">
            <w:pPr>
              <w:pStyle w:val="ListParagraph"/>
              <w:numPr>
                <w:ilvl w:val="0"/>
                <w:numId w:val="27"/>
              </w:numPr>
              <w:spacing w:line="240" w:lineRule="auto"/>
              <w:rPr>
                <w:sz w:val="20"/>
                <w:szCs w:val="20"/>
              </w:rPr>
            </w:pPr>
            <w:r>
              <w:rPr>
                <w:sz w:val="20"/>
                <w:szCs w:val="20"/>
              </w:rPr>
              <w:t xml:space="preserve">The people who manage and govern the way a voluntary organisation will be run </w:t>
            </w:r>
            <w:proofErr w:type="spellStart"/>
            <w:r>
              <w:rPr>
                <w:sz w:val="20"/>
                <w:szCs w:val="20"/>
              </w:rPr>
              <w:t>eg</w:t>
            </w:r>
            <w:proofErr w:type="spellEnd"/>
            <w:r>
              <w:rPr>
                <w:sz w:val="20"/>
                <w:szCs w:val="20"/>
              </w:rPr>
              <w:t xml:space="preserve"> a charity</w:t>
            </w:r>
          </w:p>
        </w:tc>
        <w:tc>
          <w:tcPr>
            <w:tcW w:w="4536" w:type="dxa"/>
          </w:tcPr>
          <w:p w:rsidR="00F76802" w:rsidRDefault="00F76802" w:rsidP="00B07A70">
            <w:pPr>
              <w:pStyle w:val="ListParagraph"/>
              <w:numPr>
                <w:ilvl w:val="0"/>
                <w:numId w:val="27"/>
              </w:numPr>
              <w:spacing w:line="240" w:lineRule="auto"/>
              <w:rPr>
                <w:sz w:val="20"/>
                <w:szCs w:val="20"/>
              </w:rPr>
            </w:pPr>
            <w:r>
              <w:rPr>
                <w:sz w:val="20"/>
                <w:szCs w:val="20"/>
              </w:rPr>
              <w:t xml:space="preserve">They are interested in making sure the charity achieves its aims </w:t>
            </w:r>
          </w:p>
          <w:p w:rsidR="00F76802" w:rsidRPr="008941C2" w:rsidRDefault="00F76802" w:rsidP="00B07A70">
            <w:pPr>
              <w:pStyle w:val="ListParagraph"/>
              <w:numPr>
                <w:ilvl w:val="0"/>
                <w:numId w:val="27"/>
              </w:numPr>
              <w:spacing w:line="240" w:lineRule="auto"/>
              <w:rPr>
                <w:sz w:val="20"/>
                <w:szCs w:val="20"/>
              </w:rPr>
            </w:pPr>
            <w:r>
              <w:rPr>
                <w:sz w:val="20"/>
                <w:szCs w:val="20"/>
              </w:rPr>
              <w:t>They also make sure that income generated from fundraising activities is spent in the best possible way</w:t>
            </w:r>
          </w:p>
        </w:tc>
        <w:tc>
          <w:tcPr>
            <w:tcW w:w="4536" w:type="dxa"/>
          </w:tcPr>
          <w:p w:rsidR="00F76802" w:rsidRPr="008941C2" w:rsidRDefault="00F76802" w:rsidP="00B07A70">
            <w:pPr>
              <w:pStyle w:val="ListParagraph"/>
              <w:numPr>
                <w:ilvl w:val="0"/>
                <w:numId w:val="28"/>
              </w:numPr>
              <w:spacing w:line="240" w:lineRule="auto"/>
              <w:rPr>
                <w:sz w:val="20"/>
                <w:szCs w:val="20"/>
              </w:rPr>
            </w:pPr>
            <w:r>
              <w:rPr>
                <w:sz w:val="20"/>
                <w:szCs w:val="20"/>
              </w:rPr>
              <w:t>Make decisions that will impact on the running of the organisation</w:t>
            </w:r>
          </w:p>
        </w:tc>
      </w:tr>
      <w:tr w:rsidR="00F76802" w:rsidRPr="008941C2" w:rsidTr="00B07A70">
        <w:tc>
          <w:tcPr>
            <w:tcW w:w="1668" w:type="dxa"/>
          </w:tcPr>
          <w:p w:rsidR="00F76802" w:rsidRDefault="00F76802" w:rsidP="00B07A70">
            <w:pPr>
              <w:spacing w:line="240" w:lineRule="auto"/>
              <w:jc w:val="left"/>
              <w:rPr>
                <w:b/>
                <w:sz w:val="20"/>
                <w:szCs w:val="20"/>
              </w:rPr>
            </w:pPr>
            <w:r>
              <w:rPr>
                <w:b/>
                <w:sz w:val="20"/>
                <w:szCs w:val="20"/>
              </w:rPr>
              <w:t>Donor</w:t>
            </w:r>
          </w:p>
        </w:tc>
        <w:tc>
          <w:tcPr>
            <w:tcW w:w="4536" w:type="dxa"/>
          </w:tcPr>
          <w:p w:rsidR="00F76802" w:rsidRPr="008941C2" w:rsidRDefault="00F76802" w:rsidP="00B07A70">
            <w:pPr>
              <w:pStyle w:val="ListParagraph"/>
              <w:numPr>
                <w:ilvl w:val="0"/>
                <w:numId w:val="27"/>
              </w:numPr>
              <w:spacing w:line="240" w:lineRule="auto"/>
              <w:rPr>
                <w:sz w:val="20"/>
                <w:szCs w:val="20"/>
              </w:rPr>
            </w:pPr>
            <w:r>
              <w:rPr>
                <w:sz w:val="20"/>
                <w:szCs w:val="20"/>
              </w:rPr>
              <w:t>People who donate money or other resources to the organisation</w:t>
            </w:r>
          </w:p>
        </w:tc>
        <w:tc>
          <w:tcPr>
            <w:tcW w:w="4536" w:type="dxa"/>
          </w:tcPr>
          <w:p w:rsidR="00F76802" w:rsidRPr="008941C2" w:rsidRDefault="007D6F11" w:rsidP="00B07A70">
            <w:pPr>
              <w:pStyle w:val="ListParagraph"/>
              <w:numPr>
                <w:ilvl w:val="0"/>
                <w:numId w:val="27"/>
              </w:numPr>
              <w:spacing w:line="240" w:lineRule="auto"/>
              <w:rPr>
                <w:sz w:val="20"/>
                <w:szCs w:val="20"/>
              </w:rPr>
            </w:pPr>
            <w:r>
              <w:rPr>
                <w:sz w:val="20"/>
                <w:szCs w:val="20"/>
              </w:rPr>
              <w:t>They want to make sure their donation is used in the best possible way</w:t>
            </w:r>
          </w:p>
        </w:tc>
        <w:tc>
          <w:tcPr>
            <w:tcW w:w="4536" w:type="dxa"/>
          </w:tcPr>
          <w:p w:rsidR="00F76802" w:rsidRPr="008941C2" w:rsidRDefault="007D6F11" w:rsidP="00B07A70">
            <w:pPr>
              <w:pStyle w:val="ListParagraph"/>
              <w:numPr>
                <w:ilvl w:val="0"/>
                <w:numId w:val="27"/>
              </w:numPr>
              <w:spacing w:line="240" w:lineRule="auto"/>
              <w:rPr>
                <w:sz w:val="20"/>
                <w:szCs w:val="20"/>
              </w:rPr>
            </w:pPr>
            <w:r>
              <w:rPr>
                <w:sz w:val="20"/>
                <w:szCs w:val="20"/>
              </w:rPr>
              <w:t>Can stop donating to the organisation or can change the level of support they give</w:t>
            </w:r>
          </w:p>
        </w:tc>
      </w:tr>
      <w:tr w:rsidR="00F76802" w:rsidRPr="008941C2" w:rsidTr="00B07A70">
        <w:tc>
          <w:tcPr>
            <w:tcW w:w="1668" w:type="dxa"/>
          </w:tcPr>
          <w:p w:rsidR="00F76802" w:rsidRDefault="00F76802" w:rsidP="00B07A70">
            <w:pPr>
              <w:spacing w:line="240" w:lineRule="auto"/>
              <w:jc w:val="left"/>
              <w:rPr>
                <w:b/>
                <w:sz w:val="20"/>
                <w:szCs w:val="20"/>
              </w:rPr>
            </w:pPr>
            <w:r>
              <w:rPr>
                <w:b/>
                <w:sz w:val="20"/>
                <w:szCs w:val="20"/>
              </w:rPr>
              <w:t>Recipient</w:t>
            </w:r>
          </w:p>
        </w:tc>
        <w:tc>
          <w:tcPr>
            <w:tcW w:w="4536" w:type="dxa"/>
          </w:tcPr>
          <w:p w:rsidR="00F76802" w:rsidRPr="008941C2" w:rsidRDefault="007D6F11" w:rsidP="00B07A70">
            <w:pPr>
              <w:pStyle w:val="ListParagraph"/>
              <w:numPr>
                <w:ilvl w:val="0"/>
                <w:numId w:val="28"/>
              </w:numPr>
              <w:spacing w:line="240" w:lineRule="auto"/>
              <w:rPr>
                <w:sz w:val="20"/>
                <w:szCs w:val="20"/>
              </w:rPr>
            </w:pPr>
            <w:r>
              <w:rPr>
                <w:sz w:val="20"/>
                <w:szCs w:val="20"/>
              </w:rPr>
              <w:t>A person who benefits from the services provided by a voluntary organisation or support provided by a charity</w:t>
            </w:r>
          </w:p>
        </w:tc>
        <w:tc>
          <w:tcPr>
            <w:tcW w:w="4536" w:type="dxa"/>
          </w:tcPr>
          <w:p w:rsidR="00F76802" w:rsidRPr="008941C2" w:rsidRDefault="007D6F11" w:rsidP="00B07A70">
            <w:pPr>
              <w:pStyle w:val="ListParagraph"/>
              <w:numPr>
                <w:ilvl w:val="0"/>
                <w:numId w:val="28"/>
              </w:numPr>
              <w:spacing w:line="240" w:lineRule="auto"/>
              <w:rPr>
                <w:sz w:val="20"/>
                <w:szCs w:val="20"/>
              </w:rPr>
            </w:pPr>
            <w:r>
              <w:rPr>
                <w:sz w:val="20"/>
                <w:szCs w:val="20"/>
              </w:rPr>
              <w:t>They want to make sure that the charity continues to provide them with the services they require</w:t>
            </w:r>
          </w:p>
        </w:tc>
        <w:tc>
          <w:tcPr>
            <w:tcW w:w="4536" w:type="dxa"/>
          </w:tcPr>
          <w:p w:rsidR="00F76802" w:rsidRPr="008941C2" w:rsidRDefault="007D6F11" w:rsidP="00B07A70">
            <w:pPr>
              <w:pStyle w:val="ListParagraph"/>
              <w:numPr>
                <w:ilvl w:val="0"/>
                <w:numId w:val="28"/>
              </w:numPr>
              <w:spacing w:line="240" w:lineRule="auto"/>
              <w:rPr>
                <w:sz w:val="20"/>
                <w:szCs w:val="20"/>
              </w:rPr>
            </w:pPr>
            <w:r>
              <w:rPr>
                <w:sz w:val="20"/>
                <w:szCs w:val="20"/>
              </w:rPr>
              <w:t>Could refuse to accept the services provided by the organisation or use it in an inappropriate way</w:t>
            </w:r>
          </w:p>
        </w:tc>
      </w:tr>
    </w:tbl>
    <w:p w:rsidR="00F76802" w:rsidRDefault="00F76802" w:rsidP="00B52E56">
      <w:pPr>
        <w:pStyle w:val="ListBullet"/>
        <w:numPr>
          <w:ilvl w:val="0"/>
          <w:numId w:val="0"/>
        </w:numPr>
      </w:pPr>
    </w:p>
    <w:p w:rsidR="00F76802" w:rsidRDefault="00F76802" w:rsidP="00B52E56">
      <w:pPr>
        <w:pStyle w:val="ListBullet"/>
        <w:numPr>
          <w:ilvl w:val="0"/>
          <w:numId w:val="0"/>
        </w:numPr>
      </w:pPr>
    </w:p>
    <w:p w:rsidR="00F76802" w:rsidRDefault="00F76802" w:rsidP="00B52E56">
      <w:pPr>
        <w:pStyle w:val="ListBullet"/>
        <w:numPr>
          <w:ilvl w:val="0"/>
          <w:numId w:val="0"/>
        </w:numPr>
        <w:sectPr w:rsidR="00F76802" w:rsidSect="007D6F11">
          <w:headerReference w:type="default" r:id="rId88"/>
          <w:footerReference w:type="default" r:id="rId89"/>
          <w:pgSz w:w="16838" w:h="11906" w:orient="landscape" w:code="9"/>
          <w:pgMar w:top="1134" w:right="851" w:bottom="1134" w:left="851" w:header="709" w:footer="709" w:gutter="0"/>
          <w:cols w:space="708"/>
          <w:docGrid w:linePitch="360"/>
        </w:sectPr>
      </w:pPr>
    </w:p>
    <w:p w:rsidR="00EA6056" w:rsidRDefault="00EA6056">
      <w:pPr>
        <w:spacing w:line="240" w:lineRule="auto"/>
        <w:jc w:val="left"/>
      </w:pPr>
    </w:p>
    <w:p w:rsidR="00EA6056" w:rsidRPr="00ED1EFF" w:rsidRDefault="00EA6056" w:rsidP="008D7A78">
      <w:pPr>
        <w:pStyle w:val="Heading2SK"/>
      </w:pPr>
      <w:r>
        <w:t>Objectives &amp; Stakeholders – Pupil Tasks</w:t>
      </w:r>
    </w:p>
    <w:p w:rsidR="00EA6056" w:rsidRDefault="00EA6056" w:rsidP="008D7A78"/>
    <w:p w:rsidR="00EA6056" w:rsidRDefault="00EA6056" w:rsidP="008D7A78">
      <w:r>
        <w:t>Answer the following questions in sentences in your Business Enterprise jotter.</w:t>
      </w:r>
    </w:p>
    <w:p w:rsidR="00EA6056" w:rsidRDefault="00EA6056" w:rsidP="008D7A78">
      <w:pPr>
        <w:tabs>
          <w:tab w:val="right" w:pos="10206"/>
        </w:tabs>
        <w:ind w:left="567" w:hanging="567"/>
      </w:pPr>
    </w:p>
    <w:p w:rsidR="00EA6056" w:rsidRDefault="00EA6056" w:rsidP="008D7A78">
      <w:pPr>
        <w:tabs>
          <w:tab w:val="right" w:pos="10206"/>
        </w:tabs>
        <w:ind w:left="567" w:hanging="567"/>
      </w:pPr>
      <w:r>
        <w:t>Q1</w:t>
      </w:r>
      <w:r>
        <w:tab/>
        <w:t>Outline</w:t>
      </w:r>
      <w:r w:rsidRPr="00B07A70">
        <w:rPr>
          <w:b/>
        </w:rPr>
        <w:t xml:space="preserve"> 2</w:t>
      </w:r>
      <w:r>
        <w:t xml:space="preserve"> objectives that might be followed by a private limited company and state the reasons why it might decide to follow them.</w:t>
      </w:r>
      <w:r>
        <w:tab/>
        <w:t>4</w:t>
      </w:r>
    </w:p>
    <w:p w:rsidR="00EA6056" w:rsidRDefault="00EA6056" w:rsidP="008D7A78">
      <w:pPr>
        <w:tabs>
          <w:tab w:val="right" w:pos="10206"/>
        </w:tabs>
        <w:ind w:left="567" w:hanging="567"/>
      </w:pPr>
    </w:p>
    <w:p w:rsidR="00EA6056" w:rsidRDefault="00EA6056" w:rsidP="008D7A78">
      <w:pPr>
        <w:tabs>
          <w:tab w:val="right" w:pos="10206"/>
        </w:tabs>
        <w:ind w:left="567" w:hanging="567"/>
      </w:pPr>
      <w:r>
        <w:t>Q2</w:t>
      </w:r>
      <w:r>
        <w:tab/>
        <w:t>Outline the benefits to an organisation of following a “green” agenda.</w:t>
      </w:r>
      <w:r>
        <w:tab/>
        <w:t>2</w:t>
      </w:r>
    </w:p>
    <w:p w:rsidR="00EA6056" w:rsidRDefault="00EA6056" w:rsidP="008D7A78">
      <w:pPr>
        <w:tabs>
          <w:tab w:val="right" w:pos="10206"/>
        </w:tabs>
        <w:ind w:left="567" w:hanging="567"/>
      </w:pPr>
    </w:p>
    <w:p w:rsidR="00EA6056" w:rsidRDefault="00EA6056" w:rsidP="008D7A78">
      <w:pPr>
        <w:tabs>
          <w:tab w:val="right" w:pos="10206"/>
        </w:tabs>
        <w:ind w:left="567" w:hanging="567"/>
      </w:pPr>
      <w:r>
        <w:t>Q3</w:t>
      </w:r>
      <w:r>
        <w:tab/>
        <w:t>Outline a business objective that might be followed by a voluntary organisation.</w:t>
      </w:r>
      <w:r>
        <w:tab/>
        <w:t>1</w:t>
      </w:r>
    </w:p>
    <w:p w:rsidR="00EA6056" w:rsidRDefault="00EA6056" w:rsidP="008D7A78">
      <w:pPr>
        <w:tabs>
          <w:tab w:val="right" w:pos="10206"/>
        </w:tabs>
        <w:ind w:left="567" w:hanging="567"/>
      </w:pPr>
    </w:p>
    <w:p w:rsidR="00EA6056" w:rsidRDefault="00EA6056" w:rsidP="008D7A78">
      <w:pPr>
        <w:tabs>
          <w:tab w:val="right" w:pos="10206"/>
        </w:tabs>
        <w:ind w:left="567" w:hanging="567"/>
      </w:pPr>
      <w:r>
        <w:t>Q4</w:t>
      </w:r>
      <w:r>
        <w:tab/>
        <w:t xml:space="preserve">Identify </w:t>
      </w:r>
      <w:r w:rsidRPr="00B07A70">
        <w:rPr>
          <w:b/>
        </w:rPr>
        <w:t>3</w:t>
      </w:r>
      <w:r>
        <w:t xml:space="preserve"> stakeholders for a private sector organisation.</w:t>
      </w:r>
      <w:r>
        <w:tab/>
        <w:t>3</w:t>
      </w:r>
    </w:p>
    <w:p w:rsidR="00EA6056" w:rsidRDefault="00EA6056" w:rsidP="008D7A78">
      <w:pPr>
        <w:tabs>
          <w:tab w:val="right" w:pos="10206"/>
        </w:tabs>
        <w:ind w:left="567" w:hanging="567"/>
      </w:pPr>
    </w:p>
    <w:p w:rsidR="00EA6056" w:rsidRDefault="00EA6056" w:rsidP="008D7A78">
      <w:pPr>
        <w:tabs>
          <w:tab w:val="right" w:pos="10206"/>
        </w:tabs>
        <w:ind w:left="567" w:hanging="567"/>
      </w:pPr>
      <w:r>
        <w:t>Q5</w:t>
      </w:r>
      <w:r>
        <w:tab/>
        <w:t xml:space="preserve">Identify </w:t>
      </w:r>
      <w:r w:rsidRPr="00B07A70">
        <w:rPr>
          <w:b/>
        </w:rPr>
        <w:t>3</w:t>
      </w:r>
      <w:r>
        <w:t xml:space="preserve"> stakeholders for a public sector organisation.</w:t>
      </w:r>
      <w:r>
        <w:tab/>
        <w:t>3</w:t>
      </w:r>
    </w:p>
    <w:p w:rsidR="00EA6056" w:rsidRDefault="00EA6056" w:rsidP="008D7A78">
      <w:pPr>
        <w:tabs>
          <w:tab w:val="right" w:pos="10206"/>
        </w:tabs>
        <w:ind w:left="567" w:hanging="567"/>
      </w:pPr>
    </w:p>
    <w:p w:rsidR="00EA6056" w:rsidRDefault="00EA6056" w:rsidP="008D7A78">
      <w:pPr>
        <w:tabs>
          <w:tab w:val="right" w:pos="10206"/>
        </w:tabs>
        <w:ind w:left="567" w:hanging="567"/>
      </w:pPr>
      <w:r>
        <w:t>Q6</w:t>
      </w:r>
      <w:r>
        <w:tab/>
        <w:t>Identify</w:t>
      </w:r>
      <w:r w:rsidRPr="00B07A70">
        <w:rPr>
          <w:b/>
        </w:rPr>
        <w:t xml:space="preserve"> 3</w:t>
      </w:r>
      <w:r>
        <w:t xml:space="preserve"> stakeholders for a voluntary sector organisation.</w:t>
      </w:r>
      <w:r>
        <w:tab/>
        <w:t>3</w:t>
      </w:r>
    </w:p>
    <w:p w:rsidR="00EA6056" w:rsidRDefault="00EA6056" w:rsidP="008D7A78">
      <w:pPr>
        <w:tabs>
          <w:tab w:val="right" w:pos="10206"/>
        </w:tabs>
        <w:ind w:left="567" w:hanging="567"/>
      </w:pPr>
    </w:p>
    <w:p w:rsidR="00EA6056" w:rsidRDefault="00EA6056" w:rsidP="008D7A78">
      <w:pPr>
        <w:tabs>
          <w:tab w:val="right" w:pos="10206"/>
        </w:tabs>
        <w:ind w:left="567" w:hanging="567"/>
      </w:pPr>
      <w:r>
        <w:t>Q7</w:t>
      </w:r>
      <w:r>
        <w:tab/>
        <w:t>Describe what is meant by a stakeholder interest.</w:t>
      </w:r>
      <w:r>
        <w:tab/>
        <w:t>1</w:t>
      </w:r>
    </w:p>
    <w:p w:rsidR="00EA6056" w:rsidRDefault="00EA6056" w:rsidP="008D7A78">
      <w:pPr>
        <w:tabs>
          <w:tab w:val="right" w:pos="10206"/>
        </w:tabs>
        <w:ind w:left="567" w:hanging="567"/>
      </w:pPr>
    </w:p>
    <w:p w:rsidR="00EA6056" w:rsidRDefault="00EA6056" w:rsidP="008D7A78">
      <w:pPr>
        <w:tabs>
          <w:tab w:val="right" w:pos="10206"/>
        </w:tabs>
        <w:ind w:left="567" w:hanging="567"/>
      </w:pPr>
      <w:r>
        <w:t>Q8</w:t>
      </w:r>
      <w:r>
        <w:tab/>
        <w:t>Describe what is meant by a stakeholder influence.</w:t>
      </w:r>
      <w:r>
        <w:tab/>
        <w:t>1</w:t>
      </w:r>
    </w:p>
    <w:p w:rsidR="008D7A78" w:rsidRDefault="008D7A78" w:rsidP="008D7A78">
      <w:pPr>
        <w:tabs>
          <w:tab w:val="right" w:pos="10206"/>
        </w:tabs>
        <w:ind w:left="567" w:hanging="567"/>
      </w:pPr>
    </w:p>
    <w:p w:rsidR="008D7A78" w:rsidRDefault="008D7A78" w:rsidP="008D7A78">
      <w:pPr>
        <w:tabs>
          <w:tab w:val="right" w:pos="10206"/>
        </w:tabs>
        <w:ind w:left="567" w:hanging="567"/>
      </w:pPr>
      <w:r>
        <w:t>Q9</w:t>
      </w:r>
      <w:r>
        <w:tab/>
        <w:t>Suggest an interest of a supplier in a sole trader business.</w:t>
      </w:r>
      <w:r>
        <w:tab/>
        <w:t>1</w:t>
      </w:r>
    </w:p>
    <w:p w:rsidR="008D7A78" w:rsidRDefault="008D7A78" w:rsidP="008D7A78">
      <w:pPr>
        <w:tabs>
          <w:tab w:val="right" w:pos="10206"/>
        </w:tabs>
        <w:ind w:left="567" w:hanging="567"/>
      </w:pPr>
    </w:p>
    <w:p w:rsidR="008D7A78" w:rsidRDefault="008D7A78" w:rsidP="008D7A78">
      <w:pPr>
        <w:tabs>
          <w:tab w:val="right" w:pos="10206"/>
        </w:tabs>
        <w:ind w:left="567" w:hanging="567"/>
      </w:pPr>
      <w:r>
        <w:t>Q10</w:t>
      </w:r>
      <w:r>
        <w:tab/>
        <w:t>Suggest an interest of an employee in a public limited company.</w:t>
      </w:r>
      <w:r>
        <w:tab/>
        <w:t>1</w:t>
      </w:r>
    </w:p>
    <w:p w:rsidR="008D7A78" w:rsidRDefault="008D7A78" w:rsidP="008D7A78">
      <w:pPr>
        <w:tabs>
          <w:tab w:val="right" w:pos="10206"/>
        </w:tabs>
        <w:ind w:left="567" w:hanging="567"/>
      </w:pPr>
    </w:p>
    <w:p w:rsidR="008D7A78" w:rsidRDefault="008D7A78" w:rsidP="008D7A78">
      <w:pPr>
        <w:tabs>
          <w:tab w:val="right" w:pos="10206"/>
        </w:tabs>
        <w:ind w:left="567" w:hanging="567"/>
      </w:pPr>
      <w:r>
        <w:t>Q11</w:t>
      </w:r>
      <w:r>
        <w:tab/>
        <w:t>Describe what is meant by a taxpayer.</w:t>
      </w:r>
      <w:r>
        <w:tab/>
        <w:t>1</w:t>
      </w:r>
    </w:p>
    <w:p w:rsidR="008D7A78" w:rsidRDefault="008D7A78" w:rsidP="008D7A78">
      <w:pPr>
        <w:tabs>
          <w:tab w:val="right" w:pos="10206"/>
        </w:tabs>
        <w:ind w:left="567" w:hanging="567"/>
      </w:pPr>
    </w:p>
    <w:p w:rsidR="008D7A78" w:rsidRDefault="008D7A78" w:rsidP="008D7A78">
      <w:pPr>
        <w:tabs>
          <w:tab w:val="right" w:pos="10206"/>
        </w:tabs>
        <w:ind w:left="567" w:hanging="567"/>
      </w:pPr>
      <w:r>
        <w:t>Q12</w:t>
      </w:r>
      <w:r>
        <w:tab/>
        <w:t>Suggest an influence a manager has on an organisation.</w:t>
      </w:r>
      <w:r>
        <w:tab/>
        <w:t>1</w:t>
      </w:r>
    </w:p>
    <w:p w:rsidR="00EA6056" w:rsidRDefault="00EA6056" w:rsidP="008D7A78">
      <w:pPr>
        <w:tabs>
          <w:tab w:val="right" w:pos="10206"/>
        </w:tabs>
        <w:ind w:left="567" w:hanging="567"/>
      </w:pPr>
    </w:p>
    <w:p w:rsidR="00EA6056" w:rsidRDefault="00EA6056" w:rsidP="008D7A78">
      <w:pPr>
        <w:tabs>
          <w:tab w:val="right" w:pos="10206"/>
        </w:tabs>
        <w:ind w:left="567" w:hanging="567"/>
        <w:rPr>
          <w:b/>
        </w:rPr>
      </w:pPr>
      <w:r w:rsidRPr="009B7899">
        <w:rPr>
          <w:b/>
        </w:rPr>
        <w:tab/>
      </w:r>
    </w:p>
    <w:p w:rsidR="00EA6056" w:rsidRDefault="00EA6056" w:rsidP="008D7A78">
      <w:pPr>
        <w:tabs>
          <w:tab w:val="right" w:pos="10206"/>
        </w:tabs>
        <w:rPr>
          <w:b/>
        </w:rPr>
      </w:pPr>
      <w:r w:rsidRPr="009B7899">
        <w:rPr>
          <w:b/>
        </w:rPr>
        <w:tab/>
        <w:t xml:space="preserve">Total Marks = </w:t>
      </w:r>
      <w:r w:rsidR="008D7A78">
        <w:rPr>
          <w:b/>
        </w:rPr>
        <w:t>22</w:t>
      </w:r>
    </w:p>
    <w:p w:rsidR="00EA6056" w:rsidRDefault="00EA6056" w:rsidP="008D7A78">
      <w:pPr>
        <w:jc w:val="left"/>
      </w:pPr>
      <w:r>
        <w:br w:type="page"/>
      </w:r>
    </w:p>
    <w:p w:rsidR="00EA6056" w:rsidRDefault="00EA6056" w:rsidP="00B52E56">
      <w:pPr>
        <w:pStyle w:val="ListBullet"/>
        <w:numPr>
          <w:ilvl w:val="0"/>
          <w:numId w:val="0"/>
        </w:numPr>
      </w:pPr>
    </w:p>
    <w:p w:rsidR="00F5498C" w:rsidRPr="00ED1EFF" w:rsidRDefault="00F5498C" w:rsidP="00F5498C">
      <w:pPr>
        <w:pStyle w:val="Heading1SK"/>
      </w:pPr>
      <w:r>
        <w:t>END OF UNIT ASSIGNMENT</w:t>
      </w:r>
    </w:p>
    <w:p w:rsidR="00F5498C" w:rsidRDefault="00F5498C" w:rsidP="00F5498C"/>
    <w:p w:rsidR="00F5498C" w:rsidRDefault="00F5498C" w:rsidP="005E6022">
      <w:pPr>
        <w:spacing w:line="276" w:lineRule="auto"/>
      </w:pPr>
      <w:r>
        <w:t>Throughout the year you will undertake a number of formal assignments.</w:t>
      </w:r>
    </w:p>
    <w:p w:rsidR="00F5498C" w:rsidRDefault="00F5498C" w:rsidP="005E6022">
      <w:pPr>
        <w:spacing w:line="276" w:lineRule="auto"/>
      </w:pPr>
    </w:p>
    <w:p w:rsidR="00F5498C" w:rsidRDefault="00F5498C" w:rsidP="005E6022">
      <w:pPr>
        <w:pStyle w:val="ListBullet"/>
        <w:numPr>
          <w:ilvl w:val="0"/>
          <w:numId w:val="0"/>
        </w:numPr>
        <w:spacing w:line="276" w:lineRule="auto"/>
      </w:pPr>
      <w:r>
        <w:t xml:space="preserve">This work will become part of your </w:t>
      </w:r>
      <w:r w:rsidRPr="00A90023">
        <w:rPr>
          <w:u w:val="single"/>
        </w:rPr>
        <w:t>Portfolio of Learning</w:t>
      </w:r>
      <w:r>
        <w:t xml:space="preserve"> for Business Enterprise.</w:t>
      </w:r>
      <w:r w:rsidR="008D6B82" w:rsidRPr="008D6B82">
        <w:rPr>
          <w:noProof/>
          <w:lang w:eastAsia="en-GB"/>
        </w:rPr>
        <w:t xml:space="preserve"> </w:t>
      </w:r>
    </w:p>
    <w:p w:rsidR="00F5498C" w:rsidRDefault="00F5498C" w:rsidP="005E6022">
      <w:pPr>
        <w:pStyle w:val="ListBullet"/>
        <w:numPr>
          <w:ilvl w:val="0"/>
          <w:numId w:val="0"/>
        </w:numPr>
        <w:spacing w:line="276" w:lineRule="auto"/>
      </w:pPr>
    </w:p>
    <w:p w:rsidR="00F5498C" w:rsidRDefault="00F5498C" w:rsidP="005E6022">
      <w:pPr>
        <w:pStyle w:val="ListBullet"/>
        <w:numPr>
          <w:ilvl w:val="0"/>
          <w:numId w:val="0"/>
        </w:numPr>
        <w:spacing w:line="276" w:lineRule="auto"/>
      </w:pPr>
      <w:r>
        <w:t xml:space="preserve">You must undertake </w:t>
      </w:r>
      <w:r w:rsidRPr="005F5C88">
        <w:rPr>
          <w:b/>
          <w:u w:val="single"/>
        </w:rPr>
        <w:t>all</w:t>
      </w:r>
      <w:r>
        <w:t xml:space="preserve"> formal assignments.</w:t>
      </w:r>
    </w:p>
    <w:p w:rsidR="00F5498C" w:rsidRDefault="00F5498C" w:rsidP="00F5498C">
      <w:pPr>
        <w:pStyle w:val="ListBullet"/>
        <w:numPr>
          <w:ilvl w:val="0"/>
          <w:numId w:val="0"/>
        </w:numPr>
      </w:pPr>
      <w:r w:rsidRPr="00C24315">
        <w:rPr>
          <w:noProof/>
          <w:lang w:eastAsia="en-GB"/>
        </w:rPr>
        <mc:AlternateContent>
          <mc:Choice Requires="wps">
            <w:drawing>
              <wp:anchor distT="0" distB="0" distL="114300" distR="114300" simplePos="0" relativeHeight="251736064" behindDoc="0" locked="0" layoutInCell="1" allowOverlap="1" wp14:anchorId="52CC83D0" wp14:editId="0AE9AE9D">
                <wp:simplePos x="0" y="0"/>
                <wp:positionH relativeFrom="column">
                  <wp:posOffset>-34290</wp:posOffset>
                </wp:positionH>
                <wp:positionV relativeFrom="paragraph">
                  <wp:posOffset>76199</wp:posOffset>
                </wp:positionV>
                <wp:extent cx="6115050" cy="7191375"/>
                <wp:effectExtent l="0" t="0" r="19050" b="28575"/>
                <wp:wrapNone/>
                <wp:docPr id="376" name="Rounded Rectangle 376"/>
                <wp:cNvGraphicFramePr/>
                <a:graphic xmlns:a="http://schemas.openxmlformats.org/drawingml/2006/main">
                  <a:graphicData uri="http://schemas.microsoft.com/office/word/2010/wordprocessingShape">
                    <wps:wsp>
                      <wps:cNvSpPr/>
                      <wps:spPr>
                        <a:xfrm>
                          <a:off x="0" y="0"/>
                          <a:ext cx="6115050" cy="71913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8B0624" w:rsidRPr="00036F79" w:rsidRDefault="008B0624" w:rsidP="00F5498C">
                            <w:pPr>
                              <w:pStyle w:val="Heading1SK"/>
                              <w:jc w:val="center"/>
                              <w:rPr>
                                <w:u w:val="single"/>
                              </w:rPr>
                            </w:pPr>
                            <w:r>
                              <w:rPr>
                                <w:u w:val="single"/>
                              </w:rPr>
                              <w:t>BUSINESS BASICS END OF UNIT ASSIGNMENT</w:t>
                            </w:r>
                          </w:p>
                          <w:p w:rsidR="008B0624" w:rsidRDefault="008B0624" w:rsidP="00400FC9">
                            <w:pPr>
                              <w:spacing w:line="240" w:lineRule="auto"/>
                              <w:jc w:val="left"/>
                            </w:pPr>
                          </w:p>
                          <w:p w:rsidR="008B0624" w:rsidRPr="00036F79" w:rsidRDefault="008B0624" w:rsidP="00400FC9">
                            <w:pPr>
                              <w:spacing w:line="240" w:lineRule="auto"/>
                              <w:jc w:val="center"/>
                              <w:rPr>
                                <w:b/>
                              </w:rPr>
                            </w:pPr>
                            <w:r>
                              <w:rPr>
                                <w:b/>
                              </w:rPr>
                              <w:t>Business Profile</w:t>
                            </w:r>
                          </w:p>
                          <w:p w:rsidR="008B0624" w:rsidRDefault="008B0624" w:rsidP="00400FC9">
                            <w:pPr>
                              <w:spacing w:line="240" w:lineRule="auto"/>
                              <w:jc w:val="left"/>
                            </w:pPr>
                          </w:p>
                          <w:p w:rsidR="008B0624" w:rsidRDefault="008B0624" w:rsidP="00400FC9">
                            <w:pPr>
                              <w:spacing w:line="240" w:lineRule="auto"/>
                            </w:pPr>
                            <w:r>
                              <w:t>Throughout the Business Basics Unit you have learned about:</w:t>
                            </w:r>
                          </w:p>
                          <w:p w:rsidR="008B0624" w:rsidRDefault="008B0624" w:rsidP="00400FC9">
                            <w:pPr>
                              <w:spacing w:line="240" w:lineRule="auto"/>
                            </w:pPr>
                          </w:p>
                          <w:p w:rsidR="008B0624" w:rsidRDefault="008B0624" w:rsidP="00400FC9">
                            <w:pPr>
                              <w:pStyle w:val="ListParagraph"/>
                              <w:numPr>
                                <w:ilvl w:val="0"/>
                                <w:numId w:val="32"/>
                              </w:numPr>
                              <w:spacing w:line="240" w:lineRule="auto"/>
                            </w:pPr>
                            <w:r>
                              <w:t xml:space="preserve">The </w:t>
                            </w:r>
                            <w:r w:rsidRPr="008D6B82">
                              <w:rPr>
                                <w:b/>
                              </w:rPr>
                              <w:t>economics factors</w:t>
                            </w:r>
                            <w:r>
                              <w:t xml:space="preserve"> faced by business organisations</w:t>
                            </w:r>
                          </w:p>
                          <w:p w:rsidR="008B0624" w:rsidRDefault="008B0624" w:rsidP="00400FC9">
                            <w:pPr>
                              <w:pStyle w:val="ListParagraph"/>
                              <w:numPr>
                                <w:ilvl w:val="0"/>
                                <w:numId w:val="32"/>
                              </w:numPr>
                              <w:spacing w:line="240" w:lineRule="auto"/>
                            </w:pPr>
                            <w:r>
                              <w:t xml:space="preserve">The 3 main </w:t>
                            </w:r>
                            <w:r w:rsidRPr="008D6B82">
                              <w:rPr>
                                <w:b/>
                              </w:rPr>
                              <w:t>sectors of business</w:t>
                            </w:r>
                            <w:r>
                              <w:t xml:space="preserve"> within they UK</w:t>
                            </w:r>
                          </w:p>
                          <w:p w:rsidR="008B0624" w:rsidRDefault="008B0624" w:rsidP="00400FC9">
                            <w:pPr>
                              <w:pStyle w:val="ListParagraph"/>
                              <w:numPr>
                                <w:ilvl w:val="0"/>
                                <w:numId w:val="32"/>
                              </w:numPr>
                              <w:spacing w:line="240" w:lineRule="auto"/>
                            </w:pPr>
                            <w:r>
                              <w:t xml:space="preserve">Different </w:t>
                            </w:r>
                            <w:r w:rsidRPr="008D6B82">
                              <w:rPr>
                                <w:b/>
                              </w:rPr>
                              <w:t>types of business organisations</w:t>
                            </w:r>
                            <w:r>
                              <w:t xml:space="preserve"> – locally and nationally</w:t>
                            </w:r>
                          </w:p>
                          <w:p w:rsidR="008B0624" w:rsidRDefault="008B0624" w:rsidP="00400FC9">
                            <w:pPr>
                              <w:pStyle w:val="ListParagraph"/>
                              <w:numPr>
                                <w:ilvl w:val="0"/>
                                <w:numId w:val="32"/>
                              </w:numPr>
                              <w:spacing w:line="240" w:lineRule="auto"/>
                            </w:pPr>
                            <w:r>
                              <w:t xml:space="preserve">The </w:t>
                            </w:r>
                            <w:r w:rsidRPr="008D6B82">
                              <w:rPr>
                                <w:b/>
                              </w:rPr>
                              <w:t>features</w:t>
                            </w:r>
                            <w:r>
                              <w:t xml:space="preserve">, </w:t>
                            </w:r>
                            <w:r w:rsidRPr="008D6B82">
                              <w:rPr>
                                <w:b/>
                              </w:rPr>
                              <w:t>advantages</w:t>
                            </w:r>
                            <w:r>
                              <w:t xml:space="preserve"> &amp; </w:t>
                            </w:r>
                            <w:r w:rsidRPr="008D6B82">
                              <w:rPr>
                                <w:b/>
                              </w:rPr>
                              <w:t>disadvantages</w:t>
                            </w:r>
                            <w:r>
                              <w:t xml:space="preserve"> of different business organisations</w:t>
                            </w:r>
                          </w:p>
                          <w:p w:rsidR="008B0624" w:rsidRDefault="008B0624" w:rsidP="00400FC9">
                            <w:pPr>
                              <w:pStyle w:val="ListParagraph"/>
                              <w:numPr>
                                <w:ilvl w:val="0"/>
                                <w:numId w:val="32"/>
                              </w:numPr>
                              <w:spacing w:line="240" w:lineRule="auto"/>
                            </w:pPr>
                            <w:r>
                              <w:t xml:space="preserve">The different </w:t>
                            </w:r>
                            <w:r w:rsidRPr="008D6B82">
                              <w:rPr>
                                <w:b/>
                              </w:rPr>
                              <w:t xml:space="preserve">objectives </w:t>
                            </w:r>
                            <w:r>
                              <w:t>organisations may have</w:t>
                            </w:r>
                          </w:p>
                          <w:p w:rsidR="008B0624" w:rsidRPr="008D6B82" w:rsidRDefault="008B0624" w:rsidP="00400FC9">
                            <w:pPr>
                              <w:pStyle w:val="ListParagraph"/>
                              <w:numPr>
                                <w:ilvl w:val="0"/>
                                <w:numId w:val="32"/>
                              </w:numPr>
                              <w:spacing w:line="240" w:lineRule="auto"/>
                              <w:rPr>
                                <w:b/>
                              </w:rPr>
                            </w:pPr>
                            <w:r>
                              <w:t xml:space="preserve">The interests and influences of different </w:t>
                            </w:r>
                            <w:r w:rsidRPr="008D6B82">
                              <w:rPr>
                                <w:b/>
                              </w:rPr>
                              <w:t xml:space="preserve">stakeholders </w:t>
                            </w:r>
                          </w:p>
                          <w:p w:rsidR="008B0624" w:rsidRDefault="008B0624" w:rsidP="00400FC9">
                            <w:pPr>
                              <w:spacing w:line="240" w:lineRule="auto"/>
                            </w:pPr>
                          </w:p>
                          <w:p w:rsidR="008B0624" w:rsidRDefault="008B0624" w:rsidP="00400FC9">
                            <w:pPr>
                              <w:spacing w:line="240" w:lineRule="auto"/>
                            </w:pPr>
                          </w:p>
                          <w:p w:rsidR="008B0624" w:rsidRDefault="008B0624" w:rsidP="00400FC9">
                            <w:pPr>
                              <w:spacing w:line="240" w:lineRule="auto"/>
                            </w:pPr>
                            <w:r w:rsidRPr="00B52E56">
                              <w:rPr>
                                <w:u w:val="single"/>
                              </w:rPr>
                              <w:t>You will need the following resources</w:t>
                            </w:r>
                            <w:r>
                              <w:t>:</w:t>
                            </w:r>
                          </w:p>
                          <w:p w:rsidR="008B0624" w:rsidRDefault="008B0624" w:rsidP="00400FC9">
                            <w:pPr>
                              <w:spacing w:line="240" w:lineRule="auto"/>
                            </w:pPr>
                          </w:p>
                          <w:p w:rsidR="008B0624" w:rsidRDefault="008B0624" w:rsidP="00400FC9">
                            <w:pPr>
                              <w:pStyle w:val="ListParagraph"/>
                              <w:numPr>
                                <w:ilvl w:val="0"/>
                                <w:numId w:val="25"/>
                              </w:numPr>
                              <w:spacing w:line="240" w:lineRule="auto"/>
                            </w:pPr>
                            <w:r>
                              <w:t>Success criteria sheet</w:t>
                            </w:r>
                          </w:p>
                          <w:p w:rsidR="008B0624" w:rsidRDefault="008B0624" w:rsidP="00400FC9">
                            <w:pPr>
                              <w:pStyle w:val="ListParagraph"/>
                              <w:numPr>
                                <w:ilvl w:val="0"/>
                                <w:numId w:val="25"/>
                              </w:numPr>
                              <w:spacing w:line="240" w:lineRule="auto"/>
                            </w:pPr>
                            <w:r>
                              <w:t>Internet</w:t>
                            </w:r>
                          </w:p>
                          <w:p w:rsidR="008B0624" w:rsidRDefault="008B0624" w:rsidP="00400FC9">
                            <w:pPr>
                              <w:pStyle w:val="ListParagraph"/>
                              <w:numPr>
                                <w:ilvl w:val="0"/>
                                <w:numId w:val="25"/>
                              </w:numPr>
                              <w:spacing w:line="240" w:lineRule="auto"/>
                            </w:pPr>
                            <w:r>
                              <w:t>Publisher – brochure template</w:t>
                            </w:r>
                          </w:p>
                          <w:p w:rsidR="008B0624" w:rsidRDefault="008B0624" w:rsidP="00400FC9">
                            <w:pPr>
                              <w:pStyle w:val="ListParagraph"/>
                              <w:spacing w:line="240" w:lineRule="auto"/>
                              <w:ind w:left="360"/>
                            </w:pPr>
                          </w:p>
                          <w:p w:rsidR="008B0624" w:rsidRDefault="008B0624" w:rsidP="00400FC9">
                            <w:pPr>
                              <w:spacing w:line="240" w:lineRule="auto"/>
                            </w:pPr>
                            <w:r w:rsidRPr="00036F79">
                              <w:rPr>
                                <w:u w:val="single"/>
                              </w:rPr>
                              <w:t>This assignment</w:t>
                            </w:r>
                            <w:r>
                              <w:rPr>
                                <w:u w:val="single"/>
                              </w:rPr>
                              <w:t xml:space="preserve"> will test your ability to apply your knowledge to create a business profile for a business that operates in Broughty Ferry or Dundee</w:t>
                            </w:r>
                          </w:p>
                          <w:p w:rsidR="008B0624" w:rsidRDefault="008B0624" w:rsidP="00400FC9">
                            <w:pPr>
                              <w:spacing w:line="240" w:lineRule="auto"/>
                            </w:pPr>
                          </w:p>
                          <w:p w:rsidR="008B0624" w:rsidRDefault="008B0624" w:rsidP="00400FC9">
                            <w:pPr>
                              <w:spacing w:line="240" w:lineRule="auto"/>
                            </w:pPr>
                          </w:p>
                          <w:p w:rsidR="008B0624" w:rsidRDefault="008B0624" w:rsidP="005E6022">
                            <w:pPr>
                              <w:pStyle w:val="ListParagraph"/>
                              <w:numPr>
                                <w:ilvl w:val="0"/>
                                <w:numId w:val="25"/>
                              </w:numPr>
                              <w:spacing w:line="240" w:lineRule="auto"/>
                            </w:pPr>
                            <w:r>
                              <w:t xml:space="preserve">On your own, </w:t>
                            </w:r>
                            <w:r w:rsidRPr="008D6B82">
                              <w:rPr>
                                <w:b/>
                              </w:rPr>
                              <w:t>decide which business</w:t>
                            </w:r>
                            <w:r>
                              <w:t xml:space="preserve"> you wish to research (you may choose a business already identified in the investigation of businesses within Broughty Ferry)</w:t>
                            </w:r>
                          </w:p>
                          <w:p w:rsidR="008B0624" w:rsidRDefault="008B0624" w:rsidP="005E6022">
                            <w:pPr>
                              <w:pStyle w:val="ListParagraph"/>
                              <w:numPr>
                                <w:ilvl w:val="0"/>
                                <w:numId w:val="25"/>
                              </w:numPr>
                              <w:spacing w:line="240" w:lineRule="auto"/>
                            </w:pPr>
                            <w:r w:rsidRPr="008D6B82">
                              <w:rPr>
                                <w:b/>
                              </w:rPr>
                              <w:t>Plan the layout of your brochure</w:t>
                            </w:r>
                            <w:r>
                              <w:t xml:space="preserve"> on a sheet of A4 paper – what key information do you want to include about the business, what order should it appear in and what images you will need. </w:t>
                            </w:r>
                          </w:p>
                          <w:p w:rsidR="008B0624" w:rsidRDefault="008B0624" w:rsidP="005E6022">
                            <w:pPr>
                              <w:pStyle w:val="ListParagraph"/>
                              <w:numPr>
                                <w:ilvl w:val="0"/>
                                <w:numId w:val="25"/>
                              </w:numPr>
                              <w:spacing w:line="240" w:lineRule="auto"/>
                            </w:pPr>
                            <w:r w:rsidRPr="008D6B82">
                              <w:rPr>
                                <w:b/>
                              </w:rPr>
                              <w:t>Research the information</w:t>
                            </w:r>
                            <w:r>
                              <w:t xml:space="preserve"> you need – use the internet, visit the business</w:t>
                            </w:r>
                          </w:p>
                          <w:p w:rsidR="008B0624" w:rsidRDefault="008B0624" w:rsidP="005E6022">
                            <w:pPr>
                              <w:pStyle w:val="ListParagraph"/>
                              <w:numPr>
                                <w:ilvl w:val="0"/>
                                <w:numId w:val="25"/>
                              </w:numPr>
                              <w:spacing w:line="240" w:lineRule="auto"/>
                            </w:pPr>
                            <w:r w:rsidRPr="008D6B82">
                              <w:rPr>
                                <w:b/>
                              </w:rPr>
                              <w:t>Download a brochure template</w:t>
                            </w:r>
                            <w:r>
                              <w:t xml:space="preserve"> in MS Publisher and </w:t>
                            </w:r>
                            <w:r w:rsidRPr="008D6B82">
                              <w:rPr>
                                <w:b/>
                              </w:rPr>
                              <w:t>create a professional Business Profile</w:t>
                            </w:r>
                            <w:r>
                              <w:t xml:space="preserve"> for your business</w:t>
                            </w:r>
                          </w:p>
                          <w:p w:rsidR="008B0624" w:rsidRPr="00FB1AD7" w:rsidRDefault="008B0624" w:rsidP="008D6B82">
                            <w:pPr>
                              <w:pStyle w:val="ListParagraph"/>
                              <w:spacing w:line="240" w:lineRule="auto"/>
                              <w:ind w:left="360"/>
                            </w:pPr>
                          </w:p>
                          <w:p w:rsidR="008B0624" w:rsidRPr="00F5498C" w:rsidRDefault="008B0624" w:rsidP="00F5498C">
                            <w:pPr>
                              <w:spacing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76" o:spid="_x0000_s1043" style="position:absolute;left:0;text-align:left;margin-left:-2.7pt;margin-top:6pt;width:481.5pt;height:566.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" fillcolor="white [3201]" strokecolor="#4f81bd [3204]" strokeweight="2pt">
                <v:textbox>
                  <w:txbxContent>
                    <w:p w:rsidR="00B07A70" w:rsidRPr="00036F79" w:rsidRDefault="00B07A70" w:rsidP="00F5498C">
                      <w:pPr>
                        <w:pStyle w:val="Heading1SK"/>
                        <w:jc w:val="center"/>
                        <w:rPr>
                          <w:u w:val="single"/>
                        </w:rPr>
                      </w:pPr>
                      <w:r>
                        <w:rPr>
                          <w:u w:val="single"/>
                        </w:rPr>
                        <w:t>BUSINESS BASICS END OF UNIT ASSIGNMENT</w:t>
                      </w:r>
                    </w:p>
                    <w:p w:rsidR="00400FC9" w:rsidRDefault="00400FC9" w:rsidP="00400FC9">
                      <w:pPr>
                        <w:spacing w:line="240" w:lineRule="auto"/>
                        <w:jc w:val="left"/>
                      </w:pPr>
                    </w:p>
                    <w:p w:rsidR="00400FC9" w:rsidRPr="00036F79" w:rsidRDefault="00400FC9" w:rsidP="00400FC9">
                      <w:pPr>
                        <w:spacing w:line="240" w:lineRule="auto"/>
                        <w:jc w:val="center"/>
                        <w:rPr>
                          <w:b/>
                        </w:rPr>
                      </w:pPr>
                      <w:r>
                        <w:rPr>
                          <w:b/>
                        </w:rPr>
                        <w:t>Business Profile</w:t>
                      </w:r>
                    </w:p>
                    <w:p w:rsidR="00400FC9" w:rsidRDefault="00400FC9" w:rsidP="00400FC9">
                      <w:pPr>
                        <w:spacing w:line="240" w:lineRule="auto"/>
                        <w:jc w:val="left"/>
                      </w:pPr>
                    </w:p>
                    <w:p w:rsidR="00400FC9" w:rsidRDefault="00400FC9" w:rsidP="00400FC9">
                      <w:pPr>
                        <w:spacing w:line="240" w:lineRule="auto"/>
                      </w:pPr>
                      <w:r>
                        <w:t xml:space="preserve">Throughout the Business Basics Unit </w:t>
                      </w:r>
                      <w:r>
                        <w:t>you have learned about:</w:t>
                      </w:r>
                    </w:p>
                    <w:p w:rsidR="00400FC9" w:rsidRDefault="00400FC9" w:rsidP="00400FC9">
                      <w:pPr>
                        <w:spacing w:line="240" w:lineRule="auto"/>
                      </w:pPr>
                    </w:p>
                    <w:p w:rsidR="00400FC9" w:rsidRDefault="00400FC9" w:rsidP="00400FC9">
                      <w:pPr>
                        <w:pStyle w:val="ListParagraph"/>
                        <w:numPr>
                          <w:ilvl w:val="0"/>
                          <w:numId w:val="32"/>
                        </w:numPr>
                        <w:spacing w:line="240" w:lineRule="auto"/>
                      </w:pPr>
                      <w:r>
                        <w:t xml:space="preserve">The </w:t>
                      </w:r>
                      <w:r w:rsidRPr="008D6B82">
                        <w:rPr>
                          <w:b/>
                        </w:rPr>
                        <w:t>economics factors</w:t>
                      </w:r>
                      <w:r>
                        <w:t xml:space="preserve"> faced by business organisations</w:t>
                      </w:r>
                    </w:p>
                    <w:p w:rsidR="008D6B82" w:rsidRDefault="008D6B82" w:rsidP="00400FC9">
                      <w:pPr>
                        <w:pStyle w:val="ListParagraph"/>
                        <w:numPr>
                          <w:ilvl w:val="0"/>
                          <w:numId w:val="32"/>
                        </w:numPr>
                        <w:spacing w:line="240" w:lineRule="auto"/>
                      </w:pPr>
                      <w:r>
                        <w:t xml:space="preserve">The 3 main </w:t>
                      </w:r>
                      <w:r w:rsidRPr="008D6B82">
                        <w:rPr>
                          <w:b/>
                        </w:rPr>
                        <w:t>sectors of business</w:t>
                      </w:r>
                      <w:r>
                        <w:t xml:space="preserve"> within they UK</w:t>
                      </w:r>
                    </w:p>
                    <w:p w:rsidR="00400FC9" w:rsidRDefault="00400FC9" w:rsidP="00400FC9">
                      <w:pPr>
                        <w:pStyle w:val="ListParagraph"/>
                        <w:numPr>
                          <w:ilvl w:val="0"/>
                          <w:numId w:val="32"/>
                        </w:numPr>
                        <w:spacing w:line="240" w:lineRule="auto"/>
                      </w:pPr>
                      <w:r>
                        <w:t xml:space="preserve">Different </w:t>
                      </w:r>
                      <w:r w:rsidRPr="008D6B82">
                        <w:rPr>
                          <w:b/>
                        </w:rPr>
                        <w:t>types of business organisations</w:t>
                      </w:r>
                      <w:r>
                        <w:t xml:space="preserve"> – locally and nationally</w:t>
                      </w:r>
                    </w:p>
                    <w:p w:rsidR="00400FC9" w:rsidRDefault="00400FC9" w:rsidP="00400FC9">
                      <w:pPr>
                        <w:pStyle w:val="ListParagraph"/>
                        <w:numPr>
                          <w:ilvl w:val="0"/>
                          <w:numId w:val="32"/>
                        </w:numPr>
                        <w:spacing w:line="240" w:lineRule="auto"/>
                      </w:pPr>
                      <w:r>
                        <w:t xml:space="preserve">The </w:t>
                      </w:r>
                      <w:r w:rsidRPr="008D6B82">
                        <w:rPr>
                          <w:b/>
                        </w:rPr>
                        <w:t>features</w:t>
                      </w:r>
                      <w:r>
                        <w:t xml:space="preserve">, </w:t>
                      </w:r>
                      <w:r w:rsidRPr="008D6B82">
                        <w:rPr>
                          <w:b/>
                        </w:rPr>
                        <w:t>advantages</w:t>
                      </w:r>
                      <w:r>
                        <w:t xml:space="preserve"> &amp; </w:t>
                      </w:r>
                      <w:r w:rsidRPr="008D6B82">
                        <w:rPr>
                          <w:b/>
                        </w:rPr>
                        <w:t>disadvantages</w:t>
                      </w:r>
                      <w:r>
                        <w:t xml:space="preserve"> of different business organisations</w:t>
                      </w:r>
                    </w:p>
                    <w:p w:rsidR="00400FC9" w:rsidRDefault="00400FC9" w:rsidP="00400FC9">
                      <w:pPr>
                        <w:pStyle w:val="ListParagraph"/>
                        <w:numPr>
                          <w:ilvl w:val="0"/>
                          <w:numId w:val="32"/>
                        </w:numPr>
                        <w:spacing w:line="240" w:lineRule="auto"/>
                      </w:pPr>
                      <w:r>
                        <w:t xml:space="preserve">The different </w:t>
                      </w:r>
                      <w:r w:rsidRPr="008D6B82">
                        <w:rPr>
                          <w:b/>
                        </w:rPr>
                        <w:t xml:space="preserve">objectives </w:t>
                      </w:r>
                      <w:r>
                        <w:t>organisations may have</w:t>
                      </w:r>
                    </w:p>
                    <w:p w:rsidR="00400FC9" w:rsidRPr="008D6B82" w:rsidRDefault="00FB1AD7" w:rsidP="00400FC9">
                      <w:pPr>
                        <w:pStyle w:val="ListParagraph"/>
                        <w:numPr>
                          <w:ilvl w:val="0"/>
                          <w:numId w:val="32"/>
                        </w:numPr>
                        <w:spacing w:line="240" w:lineRule="auto"/>
                        <w:rPr>
                          <w:b/>
                        </w:rPr>
                      </w:pPr>
                      <w:r>
                        <w:t xml:space="preserve">The interests and influences of different </w:t>
                      </w:r>
                      <w:r w:rsidRPr="008D6B82">
                        <w:rPr>
                          <w:b/>
                        </w:rPr>
                        <w:t xml:space="preserve">stakeholders </w:t>
                      </w:r>
                    </w:p>
                    <w:p w:rsidR="00400FC9" w:rsidRDefault="00400FC9" w:rsidP="00400FC9">
                      <w:pPr>
                        <w:spacing w:line="240" w:lineRule="auto"/>
                      </w:pPr>
                    </w:p>
                    <w:p w:rsidR="00400FC9" w:rsidRDefault="00400FC9" w:rsidP="00400FC9">
                      <w:pPr>
                        <w:spacing w:line="240" w:lineRule="auto"/>
                      </w:pPr>
                    </w:p>
                    <w:p w:rsidR="00400FC9" w:rsidRDefault="00400FC9" w:rsidP="00400FC9">
                      <w:pPr>
                        <w:spacing w:line="240" w:lineRule="auto"/>
                      </w:pPr>
                      <w:r w:rsidRPr="00B52E56">
                        <w:rPr>
                          <w:u w:val="single"/>
                        </w:rPr>
                        <w:t>You will need the following resources</w:t>
                      </w:r>
                      <w:r>
                        <w:t>:</w:t>
                      </w:r>
                    </w:p>
                    <w:p w:rsidR="00400FC9" w:rsidRDefault="00400FC9" w:rsidP="00400FC9">
                      <w:pPr>
                        <w:spacing w:line="240" w:lineRule="auto"/>
                      </w:pPr>
                    </w:p>
                    <w:p w:rsidR="00FB1AD7" w:rsidRDefault="00FB1AD7" w:rsidP="00400FC9">
                      <w:pPr>
                        <w:pStyle w:val="ListParagraph"/>
                        <w:numPr>
                          <w:ilvl w:val="0"/>
                          <w:numId w:val="25"/>
                        </w:numPr>
                        <w:spacing w:line="240" w:lineRule="auto"/>
                      </w:pPr>
                      <w:r>
                        <w:t>Success criteria sheet</w:t>
                      </w:r>
                    </w:p>
                    <w:p w:rsidR="00400FC9" w:rsidRDefault="00FB1AD7" w:rsidP="00400FC9">
                      <w:pPr>
                        <w:pStyle w:val="ListParagraph"/>
                        <w:numPr>
                          <w:ilvl w:val="0"/>
                          <w:numId w:val="25"/>
                        </w:numPr>
                        <w:spacing w:line="240" w:lineRule="auto"/>
                      </w:pPr>
                      <w:r>
                        <w:t>Internet</w:t>
                      </w:r>
                    </w:p>
                    <w:p w:rsidR="00FB1AD7" w:rsidRDefault="00FB1AD7" w:rsidP="00400FC9">
                      <w:pPr>
                        <w:pStyle w:val="ListParagraph"/>
                        <w:numPr>
                          <w:ilvl w:val="0"/>
                          <w:numId w:val="25"/>
                        </w:numPr>
                        <w:spacing w:line="240" w:lineRule="auto"/>
                      </w:pPr>
                      <w:r>
                        <w:t>Publisher – brochure template</w:t>
                      </w:r>
                    </w:p>
                    <w:p w:rsidR="00400FC9" w:rsidRDefault="00400FC9" w:rsidP="00400FC9">
                      <w:pPr>
                        <w:pStyle w:val="ListParagraph"/>
                        <w:spacing w:line="240" w:lineRule="auto"/>
                        <w:ind w:left="360"/>
                      </w:pPr>
                    </w:p>
                    <w:p w:rsidR="00400FC9" w:rsidRDefault="00400FC9" w:rsidP="00400FC9">
                      <w:pPr>
                        <w:spacing w:line="240" w:lineRule="auto"/>
                      </w:pPr>
                      <w:r w:rsidRPr="00036F79">
                        <w:rPr>
                          <w:u w:val="single"/>
                        </w:rPr>
                        <w:t>This assignment</w:t>
                      </w:r>
                      <w:r>
                        <w:rPr>
                          <w:u w:val="single"/>
                        </w:rPr>
                        <w:t xml:space="preserve"> will test your ability to apply your knowledge </w:t>
                      </w:r>
                      <w:r w:rsidR="00FB1AD7">
                        <w:rPr>
                          <w:u w:val="single"/>
                        </w:rPr>
                        <w:t>to create a business profile for a business that operates in Broughty Ferry or Dundee</w:t>
                      </w:r>
                    </w:p>
                    <w:p w:rsidR="00400FC9" w:rsidRDefault="00400FC9" w:rsidP="00400FC9">
                      <w:pPr>
                        <w:spacing w:line="240" w:lineRule="auto"/>
                      </w:pPr>
                    </w:p>
                    <w:p w:rsidR="00400FC9" w:rsidRDefault="00400FC9" w:rsidP="00400FC9">
                      <w:pPr>
                        <w:spacing w:line="240" w:lineRule="auto"/>
                      </w:pPr>
                    </w:p>
                    <w:p w:rsidR="005E6022" w:rsidRDefault="00FB1AD7" w:rsidP="005E6022">
                      <w:pPr>
                        <w:pStyle w:val="ListParagraph"/>
                        <w:numPr>
                          <w:ilvl w:val="0"/>
                          <w:numId w:val="25"/>
                        </w:numPr>
                        <w:spacing w:line="240" w:lineRule="auto"/>
                      </w:pPr>
                      <w:r>
                        <w:t xml:space="preserve">On your own, </w:t>
                      </w:r>
                      <w:r w:rsidRPr="008D6B82">
                        <w:rPr>
                          <w:b/>
                        </w:rPr>
                        <w:t>decide which business</w:t>
                      </w:r>
                      <w:r>
                        <w:t xml:space="preserve"> you wish to research</w:t>
                      </w:r>
                      <w:r w:rsidR="005E6022">
                        <w:t xml:space="preserve"> (you may choose a business already identified in the investigation of businesses within Broughty Ferry)</w:t>
                      </w:r>
                    </w:p>
                    <w:p w:rsidR="005E6022" w:rsidRDefault="005E6022" w:rsidP="005E6022">
                      <w:pPr>
                        <w:pStyle w:val="ListParagraph"/>
                        <w:numPr>
                          <w:ilvl w:val="0"/>
                          <w:numId w:val="25"/>
                        </w:numPr>
                        <w:spacing w:line="240" w:lineRule="auto"/>
                      </w:pPr>
                      <w:r w:rsidRPr="008D6B82">
                        <w:rPr>
                          <w:b/>
                        </w:rPr>
                        <w:t>Plan the layout of your brochure</w:t>
                      </w:r>
                      <w:r w:rsidR="008D6B82">
                        <w:t xml:space="preserve"> on a sheet of A4 paper</w:t>
                      </w:r>
                      <w:r>
                        <w:t xml:space="preserve"> – what key information </w:t>
                      </w:r>
                      <w:r w:rsidR="008D6B82">
                        <w:t>do</w:t>
                      </w:r>
                      <w:r>
                        <w:t xml:space="preserve"> you</w:t>
                      </w:r>
                      <w:r w:rsidR="008D6B82">
                        <w:t xml:space="preserve"> want to</w:t>
                      </w:r>
                      <w:r>
                        <w:t xml:space="preserve"> include about the business,</w:t>
                      </w:r>
                      <w:r w:rsidR="008D6B82">
                        <w:t xml:space="preserve"> what order should it appear in and</w:t>
                      </w:r>
                      <w:r>
                        <w:t xml:space="preserve"> what images you</w:t>
                      </w:r>
                      <w:r w:rsidR="008D6B82">
                        <w:t xml:space="preserve"> will</w:t>
                      </w:r>
                      <w:r>
                        <w:t xml:space="preserve"> need</w:t>
                      </w:r>
                      <w:r w:rsidR="008D6B82">
                        <w:t xml:space="preserve">. </w:t>
                      </w:r>
                    </w:p>
                    <w:p w:rsidR="008D6B82" w:rsidRDefault="008D6B82" w:rsidP="005E6022">
                      <w:pPr>
                        <w:pStyle w:val="ListParagraph"/>
                        <w:numPr>
                          <w:ilvl w:val="0"/>
                          <w:numId w:val="25"/>
                        </w:numPr>
                        <w:spacing w:line="240" w:lineRule="auto"/>
                      </w:pPr>
                      <w:r w:rsidRPr="008D6B82">
                        <w:rPr>
                          <w:b/>
                        </w:rPr>
                        <w:t>Research the information</w:t>
                      </w:r>
                      <w:r>
                        <w:t xml:space="preserve"> you need – use the internet, visit the business</w:t>
                      </w:r>
                    </w:p>
                    <w:p w:rsidR="008D6B82" w:rsidRDefault="008D6B82" w:rsidP="005E6022">
                      <w:pPr>
                        <w:pStyle w:val="ListParagraph"/>
                        <w:numPr>
                          <w:ilvl w:val="0"/>
                          <w:numId w:val="25"/>
                        </w:numPr>
                        <w:spacing w:line="240" w:lineRule="auto"/>
                      </w:pPr>
                      <w:r w:rsidRPr="008D6B82">
                        <w:rPr>
                          <w:b/>
                        </w:rPr>
                        <w:t>Download a brochure template</w:t>
                      </w:r>
                      <w:r>
                        <w:t xml:space="preserve"> in MS Publisher and </w:t>
                      </w:r>
                      <w:r w:rsidRPr="008D6B82">
                        <w:rPr>
                          <w:b/>
                        </w:rPr>
                        <w:t>create a professional Business Profile</w:t>
                      </w:r>
                      <w:r>
                        <w:t xml:space="preserve"> for your business</w:t>
                      </w:r>
                    </w:p>
                    <w:p w:rsidR="008D6B82" w:rsidRPr="00FB1AD7" w:rsidRDefault="008D6B82" w:rsidP="008D6B82">
                      <w:pPr>
                        <w:pStyle w:val="ListParagraph"/>
                        <w:spacing w:line="240" w:lineRule="auto"/>
                        <w:ind w:left="360"/>
                      </w:pPr>
                    </w:p>
                    <w:p w:rsidR="00B07A70" w:rsidRPr="00F5498C" w:rsidRDefault="00B07A70" w:rsidP="00F5498C">
                      <w:pPr>
                        <w:spacing w:line="240" w:lineRule="auto"/>
                        <w:rPr>
                          <w:b/>
                        </w:rPr>
                      </w:pPr>
                    </w:p>
                  </w:txbxContent>
                </v:textbox>
              </v:roundrect>
            </w:pict>
          </mc:Fallback>
        </mc:AlternateContent>
      </w:r>
    </w:p>
    <w:p w:rsidR="00F5498C" w:rsidRDefault="00F5498C" w:rsidP="00B52E56">
      <w:pPr>
        <w:pStyle w:val="ListBullet"/>
        <w:numPr>
          <w:ilvl w:val="0"/>
          <w:numId w:val="0"/>
        </w:numPr>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400FC9" w:rsidRDefault="00400FC9">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r>
        <w:rPr>
          <w:noProof/>
          <w:lang w:eastAsia="en-GB"/>
        </w:rPr>
        <w:drawing>
          <wp:anchor distT="0" distB="0" distL="114300" distR="114300" simplePos="0" relativeHeight="251737088" behindDoc="0" locked="0" layoutInCell="1" allowOverlap="1" wp14:anchorId="7705B6A6" wp14:editId="313D0540">
            <wp:simplePos x="0" y="0"/>
            <wp:positionH relativeFrom="column">
              <wp:posOffset>4318635</wp:posOffset>
            </wp:positionH>
            <wp:positionV relativeFrom="paragraph">
              <wp:posOffset>42545</wp:posOffset>
            </wp:positionV>
            <wp:extent cx="1587500" cy="1274445"/>
            <wp:effectExtent l="0" t="0" r="0" b="190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5A2.tmp"/>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87500" cy="1274445"/>
                    </a:xfrm>
                    <a:prstGeom prst="rect">
                      <a:avLst/>
                    </a:prstGeom>
                  </pic:spPr>
                </pic:pic>
              </a:graphicData>
            </a:graphic>
            <wp14:sizeRelH relativeFrom="page">
              <wp14:pctWidth>0</wp14:pctWidth>
            </wp14:sizeRelH>
            <wp14:sizeRelV relativeFrom="page">
              <wp14:pctHeight>0</wp14:pctHeight>
            </wp14:sizeRelV>
          </wp:anchor>
        </w:drawing>
      </w: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p w:rsidR="008D6B82" w:rsidRDefault="008D6B82">
      <w:pPr>
        <w:spacing w:line="240" w:lineRule="auto"/>
        <w:jc w:val="left"/>
      </w:pPr>
    </w:p>
    <w:sectPr w:rsidR="008D6B82" w:rsidSect="007D6F11">
      <w:headerReference w:type="default" r:id="rId91"/>
      <w:footerReference w:type="default" r:id="rId9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624" w:rsidRDefault="008B0624" w:rsidP="00ED1EFF">
      <w:r>
        <w:separator/>
      </w:r>
    </w:p>
  </w:endnote>
  <w:endnote w:type="continuationSeparator" w:id="0">
    <w:p w:rsidR="008B0624" w:rsidRDefault="008B0624" w:rsidP="00ED1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4" w:rsidRPr="00575EFE" w:rsidRDefault="008B0624" w:rsidP="00575EFE">
    <w:pPr>
      <w:pStyle w:val="Footer"/>
      <w:tabs>
        <w:tab w:val="clear" w:pos="4513"/>
        <w:tab w:val="clear" w:pos="9026"/>
        <w:tab w:val="center" w:pos="4962"/>
        <w:tab w:val="right" w:pos="9639"/>
      </w:tabs>
      <w:rPr>
        <w:i/>
        <w:sz w:val="20"/>
      </w:rPr>
    </w:pPr>
    <w:r w:rsidRPr="00CC75BA">
      <w:rPr>
        <w:i/>
        <w:sz w:val="20"/>
      </w:rPr>
      <w:t>Unit 1</w:t>
    </w:r>
    <w:r w:rsidRPr="00CC75BA">
      <w:rPr>
        <w:i/>
        <w:sz w:val="20"/>
      </w:rPr>
      <w:tab/>
      <w:t xml:space="preserve">Page </w:t>
    </w:r>
    <w:r w:rsidRPr="00CC75BA">
      <w:rPr>
        <w:i/>
        <w:sz w:val="20"/>
      </w:rPr>
      <w:fldChar w:fldCharType="begin"/>
    </w:r>
    <w:r w:rsidRPr="00CC75BA">
      <w:rPr>
        <w:i/>
        <w:sz w:val="20"/>
      </w:rPr>
      <w:instrText xml:space="preserve"> PAGE   \* MERGEFORMAT </w:instrText>
    </w:r>
    <w:r w:rsidRPr="00CC75BA">
      <w:rPr>
        <w:i/>
        <w:sz w:val="20"/>
      </w:rPr>
      <w:fldChar w:fldCharType="separate"/>
    </w:r>
    <w:r>
      <w:rPr>
        <w:i/>
        <w:noProof/>
        <w:sz w:val="20"/>
      </w:rPr>
      <w:t>1</w:t>
    </w:r>
    <w:r w:rsidRPr="00CC75BA">
      <w:rPr>
        <w:i/>
        <w:noProof/>
        <w:sz w:val="20"/>
      </w:rPr>
      <w:fldChar w:fldCharType="end"/>
    </w:r>
    <w:r w:rsidRPr="00CC75BA">
      <w:rPr>
        <w:i/>
        <w:sz w:val="20"/>
      </w:rPr>
      <w:tab/>
      <w:t>Business Basics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4" w:rsidRPr="006B3784" w:rsidRDefault="008B0624" w:rsidP="006B37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4" w:rsidRPr="00575EFE" w:rsidRDefault="008B0624" w:rsidP="00575EFE">
    <w:pPr>
      <w:pStyle w:val="Footer"/>
      <w:tabs>
        <w:tab w:val="clear" w:pos="4513"/>
        <w:tab w:val="clear" w:pos="9026"/>
        <w:tab w:val="center" w:pos="4962"/>
        <w:tab w:val="right" w:pos="9639"/>
      </w:tabs>
      <w:rPr>
        <w:i/>
        <w:sz w:val="20"/>
      </w:rPr>
    </w:pPr>
    <w:r w:rsidRPr="00CC75BA">
      <w:rPr>
        <w:i/>
        <w:sz w:val="20"/>
      </w:rPr>
      <w:t>Unit 1</w:t>
    </w:r>
    <w:r w:rsidRPr="00CC75BA">
      <w:rPr>
        <w:i/>
        <w:sz w:val="20"/>
      </w:rPr>
      <w:tab/>
      <w:t xml:space="preserve">Page </w:t>
    </w:r>
    <w:r w:rsidRPr="00CC75BA">
      <w:rPr>
        <w:i/>
        <w:sz w:val="20"/>
      </w:rPr>
      <w:fldChar w:fldCharType="begin"/>
    </w:r>
    <w:r w:rsidRPr="00CC75BA">
      <w:rPr>
        <w:i/>
        <w:sz w:val="20"/>
      </w:rPr>
      <w:instrText xml:space="preserve"> PAGE   \* MERGEFORMAT </w:instrText>
    </w:r>
    <w:r w:rsidRPr="00CC75BA">
      <w:rPr>
        <w:i/>
        <w:sz w:val="20"/>
      </w:rPr>
      <w:fldChar w:fldCharType="separate"/>
    </w:r>
    <w:r w:rsidR="002C6A04">
      <w:rPr>
        <w:i/>
        <w:noProof/>
        <w:sz w:val="20"/>
      </w:rPr>
      <w:t>5</w:t>
    </w:r>
    <w:r w:rsidRPr="00CC75BA">
      <w:rPr>
        <w:i/>
        <w:noProof/>
        <w:sz w:val="20"/>
      </w:rPr>
      <w:fldChar w:fldCharType="end"/>
    </w:r>
    <w:r w:rsidRPr="00CC75BA">
      <w:rPr>
        <w:i/>
        <w:sz w:val="20"/>
      </w:rPr>
      <w:tab/>
      <w:t>Business Basics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4" w:rsidRPr="00575EFE" w:rsidRDefault="008B0624" w:rsidP="007D6F11">
    <w:pPr>
      <w:pStyle w:val="Footer"/>
      <w:tabs>
        <w:tab w:val="clear" w:pos="4513"/>
        <w:tab w:val="clear" w:pos="9026"/>
        <w:tab w:val="center" w:pos="7371"/>
        <w:tab w:val="right" w:pos="14601"/>
      </w:tabs>
      <w:rPr>
        <w:i/>
        <w:sz w:val="20"/>
      </w:rPr>
    </w:pPr>
    <w:r w:rsidRPr="00CC75BA">
      <w:rPr>
        <w:i/>
        <w:sz w:val="20"/>
      </w:rPr>
      <w:t>Unit 1</w:t>
    </w:r>
    <w:r w:rsidRPr="00CC75BA">
      <w:rPr>
        <w:i/>
        <w:sz w:val="20"/>
      </w:rPr>
      <w:tab/>
      <w:t xml:space="preserve">Page </w:t>
    </w:r>
    <w:r w:rsidRPr="00CC75BA">
      <w:rPr>
        <w:i/>
        <w:sz w:val="20"/>
      </w:rPr>
      <w:fldChar w:fldCharType="begin"/>
    </w:r>
    <w:r w:rsidRPr="00CC75BA">
      <w:rPr>
        <w:i/>
        <w:sz w:val="20"/>
      </w:rPr>
      <w:instrText xml:space="preserve"> PAGE   \* MERGEFORMAT </w:instrText>
    </w:r>
    <w:r w:rsidRPr="00CC75BA">
      <w:rPr>
        <w:i/>
        <w:sz w:val="20"/>
      </w:rPr>
      <w:fldChar w:fldCharType="separate"/>
    </w:r>
    <w:r w:rsidR="002C6A04">
      <w:rPr>
        <w:i/>
        <w:noProof/>
        <w:sz w:val="20"/>
      </w:rPr>
      <w:t>25</w:t>
    </w:r>
    <w:r w:rsidRPr="00CC75BA">
      <w:rPr>
        <w:i/>
        <w:noProof/>
        <w:sz w:val="20"/>
      </w:rPr>
      <w:fldChar w:fldCharType="end"/>
    </w:r>
    <w:r w:rsidRPr="00CC75BA">
      <w:rPr>
        <w:i/>
        <w:sz w:val="20"/>
      </w:rPr>
      <w:tab/>
      <w:t>Business Basics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4" w:rsidRPr="00575EFE" w:rsidRDefault="008B0624" w:rsidP="007D6F11">
    <w:pPr>
      <w:pStyle w:val="Footer"/>
      <w:tabs>
        <w:tab w:val="clear" w:pos="4513"/>
        <w:tab w:val="clear" w:pos="9026"/>
        <w:tab w:val="center" w:pos="4678"/>
        <w:tab w:val="right" w:pos="9639"/>
      </w:tabs>
      <w:rPr>
        <w:i/>
        <w:sz w:val="20"/>
      </w:rPr>
    </w:pPr>
    <w:r w:rsidRPr="00CC75BA">
      <w:rPr>
        <w:i/>
        <w:sz w:val="20"/>
      </w:rPr>
      <w:t>Unit 1</w:t>
    </w:r>
    <w:r w:rsidRPr="00CC75BA">
      <w:rPr>
        <w:i/>
        <w:sz w:val="20"/>
      </w:rPr>
      <w:tab/>
      <w:t xml:space="preserve">Page </w:t>
    </w:r>
    <w:r w:rsidRPr="00CC75BA">
      <w:rPr>
        <w:i/>
        <w:sz w:val="20"/>
      </w:rPr>
      <w:fldChar w:fldCharType="begin"/>
    </w:r>
    <w:r w:rsidRPr="00CC75BA">
      <w:rPr>
        <w:i/>
        <w:sz w:val="20"/>
      </w:rPr>
      <w:instrText xml:space="preserve"> PAGE   \* MERGEFORMAT </w:instrText>
    </w:r>
    <w:r w:rsidRPr="00CC75BA">
      <w:rPr>
        <w:i/>
        <w:sz w:val="20"/>
      </w:rPr>
      <w:fldChar w:fldCharType="separate"/>
    </w:r>
    <w:r w:rsidR="002C6A04">
      <w:rPr>
        <w:i/>
        <w:noProof/>
        <w:sz w:val="20"/>
      </w:rPr>
      <w:t>27</w:t>
    </w:r>
    <w:r w:rsidRPr="00CC75BA">
      <w:rPr>
        <w:i/>
        <w:noProof/>
        <w:sz w:val="20"/>
      </w:rPr>
      <w:fldChar w:fldCharType="end"/>
    </w:r>
    <w:r w:rsidRPr="00CC75BA">
      <w:rPr>
        <w:i/>
        <w:sz w:val="20"/>
      </w:rPr>
      <w:tab/>
      <w:t>Business Basics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624" w:rsidRDefault="008B0624" w:rsidP="00ED1EFF">
      <w:r>
        <w:separator/>
      </w:r>
    </w:p>
  </w:footnote>
  <w:footnote w:type="continuationSeparator" w:id="0">
    <w:p w:rsidR="008B0624" w:rsidRDefault="008B0624" w:rsidP="00ED1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4" w:rsidRPr="00CC75BA" w:rsidRDefault="008B0624" w:rsidP="00CC75BA">
    <w:pPr>
      <w:pStyle w:val="Header"/>
      <w:tabs>
        <w:tab w:val="clear" w:pos="9026"/>
        <w:tab w:val="right" w:pos="9639"/>
      </w:tabs>
      <w:rPr>
        <w:i/>
        <w:sz w:val="20"/>
      </w:rPr>
    </w:pPr>
    <w:r w:rsidRPr="00CC75BA">
      <w:rPr>
        <w:i/>
        <w:sz w:val="20"/>
      </w:rPr>
      <w:t>Grove Academy</w:t>
    </w:r>
    <w:r w:rsidRPr="00CC75BA">
      <w:rPr>
        <w:i/>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4" w:rsidRPr="00575EFE" w:rsidRDefault="008B0624" w:rsidP="00575EFE">
    <w:pPr>
      <w:pStyle w:val="Header"/>
      <w:tabs>
        <w:tab w:val="clear" w:pos="9026"/>
        <w:tab w:val="right" w:pos="9639"/>
      </w:tabs>
      <w:rPr>
        <w:i/>
        <w:sz w:val="20"/>
      </w:rPr>
    </w:pPr>
    <w:r w:rsidRPr="00CC75BA">
      <w:rPr>
        <w:i/>
        <w:sz w:val="20"/>
      </w:rPr>
      <w:t>Grove Academy</w:t>
    </w:r>
    <w:r w:rsidRPr="00CC75BA">
      <w:rPr>
        <w:i/>
        <w:sz w:val="20"/>
      </w:rPr>
      <w:tab/>
    </w:r>
    <w:r w:rsidRPr="00CC75BA">
      <w:rPr>
        <w:i/>
        <w:sz w:val="20"/>
      </w:rPr>
      <w:tab/>
      <w:t>Business Studies – S3 Business Enterprise &amp; ICT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4" w:rsidRPr="00575EFE" w:rsidRDefault="008B0624" w:rsidP="00B62F6D">
    <w:pPr>
      <w:pStyle w:val="Header"/>
      <w:tabs>
        <w:tab w:val="clear" w:pos="9026"/>
        <w:tab w:val="right" w:pos="14601"/>
      </w:tabs>
      <w:rPr>
        <w:i/>
        <w:sz w:val="20"/>
      </w:rPr>
    </w:pPr>
    <w:r w:rsidRPr="00CC75BA">
      <w:rPr>
        <w:i/>
        <w:sz w:val="20"/>
      </w:rPr>
      <w:t>Grove Academy</w:t>
    </w:r>
    <w:r w:rsidRPr="00CC75BA">
      <w:rPr>
        <w:i/>
        <w:sz w:val="20"/>
      </w:rPr>
      <w:tab/>
    </w:r>
    <w:r w:rsidRPr="00CC75BA">
      <w:rPr>
        <w:i/>
        <w:sz w:val="20"/>
      </w:rPr>
      <w:tab/>
      <w:t>Business Studies – S3 Business Enterprise &amp; ICT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624" w:rsidRPr="00575EFE" w:rsidRDefault="008B0624" w:rsidP="007D6F11">
    <w:pPr>
      <w:pStyle w:val="Header"/>
      <w:tabs>
        <w:tab w:val="clear" w:pos="9026"/>
        <w:tab w:val="right" w:pos="9639"/>
      </w:tabs>
      <w:rPr>
        <w:i/>
        <w:sz w:val="20"/>
      </w:rPr>
    </w:pPr>
    <w:r w:rsidRPr="00CC75BA">
      <w:rPr>
        <w:i/>
        <w:sz w:val="20"/>
      </w:rPr>
      <w:t>Grove Academy</w:t>
    </w:r>
    <w:r w:rsidRPr="00CC75BA">
      <w:rPr>
        <w:i/>
        <w:sz w:val="20"/>
      </w:rPr>
      <w:tab/>
    </w:r>
    <w:r w:rsidRPr="00CC75BA">
      <w:rPr>
        <w:i/>
        <w:sz w:val="20"/>
      </w:rPr>
      <w:tab/>
      <w:t>Business Studies – S3 Business Enterprise &amp; ICT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3E0ED7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675730"/>
    <w:multiLevelType w:val="hybridMultilevel"/>
    <w:tmpl w:val="16D8D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135906"/>
    <w:multiLevelType w:val="hybridMultilevel"/>
    <w:tmpl w:val="278A4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3CF0E47"/>
    <w:multiLevelType w:val="hybridMultilevel"/>
    <w:tmpl w:val="ED32428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nsid w:val="174E430C"/>
    <w:multiLevelType w:val="hybridMultilevel"/>
    <w:tmpl w:val="4462C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DA21189"/>
    <w:multiLevelType w:val="hybridMultilevel"/>
    <w:tmpl w:val="B6462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F6A6225"/>
    <w:multiLevelType w:val="hybridMultilevel"/>
    <w:tmpl w:val="98487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0161924"/>
    <w:multiLevelType w:val="hybridMultilevel"/>
    <w:tmpl w:val="7BBA2DA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nsid w:val="20AB76C8"/>
    <w:multiLevelType w:val="hybridMultilevel"/>
    <w:tmpl w:val="6D1AE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13D4B0C"/>
    <w:multiLevelType w:val="hybridMultilevel"/>
    <w:tmpl w:val="B42C7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34A7F74"/>
    <w:multiLevelType w:val="hybridMultilevel"/>
    <w:tmpl w:val="FC90C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4A5161E"/>
    <w:multiLevelType w:val="hybridMultilevel"/>
    <w:tmpl w:val="77A6B532"/>
    <w:lvl w:ilvl="0" w:tplc="D3FC0C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9060723"/>
    <w:multiLevelType w:val="hybridMultilevel"/>
    <w:tmpl w:val="677A1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DDA302B"/>
    <w:multiLevelType w:val="hybridMultilevel"/>
    <w:tmpl w:val="5616E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01609A0"/>
    <w:multiLevelType w:val="hybridMultilevel"/>
    <w:tmpl w:val="E124A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7061740"/>
    <w:multiLevelType w:val="hybridMultilevel"/>
    <w:tmpl w:val="43D48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79E63E8"/>
    <w:multiLevelType w:val="hybridMultilevel"/>
    <w:tmpl w:val="168E9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7D237B7"/>
    <w:multiLevelType w:val="hybridMultilevel"/>
    <w:tmpl w:val="52AAA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802531E"/>
    <w:multiLevelType w:val="hybridMultilevel"/>
    <w:tmpl w:val="D07A4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BA904BA"/>
    <w:multiLevelType w:val="hybridMultilevel"/>
    <w:tmpl w:val="F0326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3B65C22"/>
    <w:multiLevelType w:val="hybridMultilevel"/>
    <w:tmpl w:val="B66E2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4A41884"/>
    <w:multiLevelType w:val="hybridMultilevel"/>
    <w:tmpl w:val="8BE07C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4E65D72"/>
    <w:multiLevelType w:val="hybridMultilevel"/>
    <w:tmpl w:val="33BE8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55E39F4"/>
    <w:multiLevelType w:val="hybridMultilevel"/>
    <w:tmpl w:val="1EC02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E8A7897"/>
    <w:multiLevelType w:val="hybridMultilevel"/>
    <w:tmpl w:val="F216EF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EA916C2"/>
    <w:multiLevelType w:val="hybridMultilevel"/>
    <w:tmpl w:val="7AC2E68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0291438"/>
    <w:multiLevelType w:val="hybridMultilevel"/>
    <w:tmpl w:val="DF0EA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0F11E67"/>
    <w:multiLevelType w:val="hybridMultilevel"/>
    <w:tmpl w:val="0F325C2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8">
    <w:nsid w:val="740D6318"/>
    <w:multiLevelType w:val="hybridMultilevel"/>
    <w:tmpl w:val="B70E171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6DB7600"/>
    <w:multiLevelType w:val="hybridMultilevel"/>
    <w:tmpl w:val="01986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EF7180A"/>
    <w:multiLevelType w:val="hybridMultilevel"/>
    <w:tmpl w:val="70CA89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F221350"/>
    <w:multiLevelType w:val="hybridMultilevel"/>
    <w:tmpl w:val="3688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2"/>
  </w:num>
  <w:num w:numId="4">
    <w:abstractNumId w:val="22"/>
  </w:num>
  <w:num w:numId="5">
    <w:abstractNumId w:val="13"/>
  </w:num>
  <w:num w:numId="6">
    <w:abstractNumId w:val="1"/>
  </w:num>
  <w:num w:numId="7">
    <w:abstractNumId w:val="31"/>
  </w:num>
  <w:num w:numId="8">
    <w:abstractNumId w:val="26"/>
  </w:num>
  <w:num w:numId="9">
    <w:abstractNumId w:val="10"/>
  </w:num>
  <w:num w:numId="10">
    <w:abstractNumId w:val="21"/>
  </w:num>
  <w:num w:numId="11">
    <w:abstractNumId w:val="18"/>
  </w:num>
  <w:num w:numId="12">
    <w:abstractNumId w:val="24"/>
  </w:num>
  <w:num w:numId="13">
    <w:abstractNumId w:val="11"/>
  </w:num>
  <w:num w:numId="14">
    <w:abstractNumId w:val="8"/>
  </w:num>
  <w:num w:numId="15">
    <w:abstractNumId w:val="15"/>
  </w:num>
  <w:num w:numId="16">
    <w:abstractNumId w:val="17"/>
  </w:num>
  <w:num w:numId="17">
    <w:abstractNumId w:val="3"/>
  </w:num>
  <w:num w:numId="18">
    <w:abstractNumId w:val="9"/>
  </w:num>
  <w:num w:numId="19">
    <w:abstractNumId w:val="29"/>
  </w:num>
  <w:num w:numId="20">
    <w:abstractNumId w:val="14"/>
  </w:num>
  <w:num w:numId="21">
    <w:abstractNumId w:val="16"/>
  </w:num>
  <w:num w:numId="22">
    <w:abstractNumId w:val="5"/>
  </w:num>
  <w:num w:numId="23">
    <w:abstractNumId w:val="0"/>
  </w:num>
  <w:num w:numId="24">
    <w:abstractNumId w:val="4"/>
  </w:num>
  <w:num w:numId="25">
    <w:abstractNumId w:val="30"/>
  </w:num>
  <w:num w:numId="26">
    <w:abstractNumId w:val="19"/>
  </w:num>
  <w:num w:numId="27">
    <w:abstractNumId w:val="6"/>
  </w:num>
  <w:num w:numId="28">
    <w:abstractNumId w:val="12"/>
  </w:num>
  <w:num w:numId="29">
    <w:abstractNumId w:val="27"/>
  </w:num>
  <w:num w:numId="30">
    <w:abstractNumId w:val="7"/>
  </w:num>
  <w:num w:numId="31">
    <w:abstractNumId w:val="23"/>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3A4"/>
    <w:rsid w:val="000056E1"/>
    <w:rsid w:val="00025529"/>
    <w:rsid w:val="00036F79"/>
    <w:rsid w:val="00081FA8"/>
    <w:rsid w:val="00091951"/>
    <w:rsid w:val="00093EE1"/>
    <w:rsid w:val="00096E15"/>
    <w:rsid w:val="00097D7A"/>
    <w:rsid w:val="000A4B2C"/>
    <w:rsid w:val="000A69C5"/>
    <w:rsid w:val="000B0F5D"/>
    <w:rsid w:val="000E5C30"/>
    <w:rsid w:val="001242D6"/>
    <w:rsid w:val="00146F95"/>
    <w:rsid w:val="001529C2"/>
    <w:rsid w:val="001877E9"/>
    <w:rsid w:val="00196825"/>
    <w:rsid w:val="001A6CEA"/>
    <w:rsid w:val="001C7591"/>
    <w:rsid w:val="001D2536"/>
    <w:rsid w:val="001E1C16"/>
    <w:rsid w:val="001E2867"/>
    <w:rsid w:val="001E2ED1"/>
    <w:rsid w:val="00207905"/>
    <w:rsid w:val="00221C93"/>
    <w:rsid w:val="00234899"/>
    <w:rsid w:val="00237195"/>
    <w:rsid w:val="002473D8"/>
    <w:rsid w:val="00255D72"/>
    <w:rsid w:val="00257662"/>
    <w:rsid w:val="002620AE"/>
    <w:rsid w:val="00282DC7"/>
    <w:rsid w:val="002A674A"/>
    <w:rsid w:val="002C6A04"/>
    <w:rsid w:val="002E5883"/>
    <w:rsid w:val="00335880"/>
    <w:rsid w:val="00340439"/>
    <w:rsid w:val="003407A2"/>
    <w:rsid w:val="003430E6"/>
    <w:rsid w:val="003444D9"/>
    <w:rsid w:val="00361BBC"/>
    <w:rsid w:val="00370E9A"/>
    <w:rsid w:val="00386ECD"/>
    <w:rsid w:val="003A178E"/>
    <w:rsid w:val="003D49B9"/>
    <w:rsid w:val="003D586F"/>
    <w:rsid w:val="003E3713"/>
    <w:rsid w:val="003F1572"/>
    <w:rsid w:val="00400FC9"/>
    <w:rsid w:val="00406C3F"/>
    <w:rsid w:val="004224A5"/>
    <w:rsid w:val="004572CC"/>
    <w:rsid w:val="0046562A"/>
    <w:rsid w:val="004A3581"/>
    <w:rsid w:val="004B0A24"/>
    <w:rsid w:val="004C1AE0"/>
    <w:rsid w:val="0051325A"/>
    <w:rsid w:val="0051560B"/>
    <w:rsid w:val="00524756"/>
    <w:rsid w:val="005258F2"/>
    <w:rsid w:val="00545725"/>
    <w:rsid w:val="00545F32"/>
    <w:rsid w:val="005553A4"/>
    <w:rsid w:val="005628EA"/>
    <w:rsid w:val="00575EFE"/>
    <w:rsid w:val="005775A5"/>
    <w:rsid w:val="00577E3F"/>
    <w:rsid w:val="0058723D"/>
    <w:rsid w:val="005C6BE7"/>
    <w:rsid w:val="005E3546"/>
    <w:rsid w:val="005E6022"/>
    <w:rsid w:val="005F5C88"/>
    <w:rsid w:val="006034F9"/>
    <w:rsid w:val="00606253"/>
    <w:rsid w:val="00647E9F"/>
    <w:rsid w:val="00652FAF"/>
    <w:rsid w:val="00660060"/>
    <w:rsid w:val="00673573"/>
    <w:rsid w:val="00694964"/>
    <w:rsid w:val="00697657"/>
    <w:rsid w:val="006B3784"/>
    <w:rsid w:val="006E0C19"/>
    <w:rsid w:val="006F5031"/>
    <w:rsid w:val="006F62DC"/>
    <w:rsid w:val="00712D97"/>
    <w:rsid w:val="00727728"/>
    <w:rsid w:val="007554BE"/>
    <w:rsid w:val="00757195"/>
    <w:rsid w:val="00775FE7"/>
    <w:rsid w:val="00792383"/>
    <w:rsid w:val="007932A3"/>
    <w:rsid w:val="007A4166"/>
    <w:rsid w:val="007A4D70"/>
    <w:rsid w:val="007C3388"/>
    <w:rsid w:val="007D6F11"/>
    <w:rsid w:val="007E0140"/>
    <w:rsid w:val="007F07D1"/>
    <w:rsid w:val="007F5166"/>
    <w:rsid w:val="00802CE0"/>
    <w:rsid w:val="008777DA"/>
    <w:rsid w:val="00880F0C"/>
    <w:rsid w:val="008941C2"/>
    <w:rsid w:val="00896BCC"/>
    <w:rsid w:val="00897C0F"/>
    <w:rsid w:val="008B0624"/>
    <w:rsid w:val="008B1AB4"/>
    <w:rsid w:val="008C4B70"/>
    <w:rsid w:val="008D2321"/>
    <w:rsid w:val="008D6B82"/>
    <w:rsid w:val="008D7A78"/>
    <w:rsid w:val="00902DFF"/>
    <w:rsid w:val="009032BC"/>
    <w:rsid w:val="00922CDE"/>
    <w:rsid w:val="00925A87"/>
    <w:rsid w:val="0093156D"/>
    <w:rsid w:val="0098217E"/>
    <w:rsid w:val="0099184D"/>
    <w:rsid w:val="009B7899"/>
    <w:rsid w:val="009C3BDE"/>
    <w:rsid w:val="009D3C26"/>
    <w:rsid w:val="00A02614"/>
    <w:rsid w:val="00A03252"/>
    <w:rsid w:val="00A70442"/>
    <w:rsid w:val="00A76855"/>
    <w:rsid w:val="00A90023"/>
    <w:rsid w:val="00AA2F3F"/>
    <w:rsid w:val="00AB1712"/>
    <w:rsid w:val="00AD7977"/>
    <w:rsid w:val="00AE2A79"/>
    <w:rsid w:val="00B0016B"/>
    <w:rsid w:val="00B07A70"/>
    <w:rsid w:val="00B12546"/>
    <w:rsid w:val="00B239C2"/>
    <w:rsid w:val="00B3130D"/>
    <w:rsid w:val="00B52E56"/>
    <w:rsid w:val="00B56EE0"/>
    <w:rsid w:val="00B62341"/>
    <w:rsid w:val="00B62F6D"/>
    <w:rsid w:val="00B937D7"/>
    <w:rsid w:val="00BA3DED"/>
    <w:rsid w:val="00BB6A96"/>
    <w:rsid w:val="00BD07D6"/>
    <w:rsid w:val="00BD2371"/>
    <w:rsid w:val="00C24315"/>
    <w:rsid w:val="00C31989"/>
    <w:rsid w:val="00C3786D"/>
    <w:rsid w:val="00C61624"/>
    <w:rsid w:val="00C62457"/>
    <w:rsid w:val="00C74565"/>
    <w:rsid w:val="00CA5C16"/>
    <w:rsid w:val="00CB684C"/>
    <w:rsid w:val="00CC22F8"/>
    <w:rsid w:val="00CC75BA"/>
    <w:rsid w:val="00CE682F"/>
    <w:rsid w:val="00D12DD9"/>
    <w:rsid w:val="00D26F05"/>
    <w:rsid w:val="00D32F5F"/>
    <w:rsid w:val="00D452D0"/>
    <w:rsid w:val="00D4646C"/>
    <w:rsid w:val="00D62D70"/>
    <w:rsid w:val="00D80993"/>
    <w:rsid w:val="00D97EAD"/>
    <w:rsid w:val="00DA2659"/>
    <w:rsid w:val="00DA3BAC"/>
    <w:rsid w:val="00DD17DD"/>
    <w:rsid w:val="00DD521F"/>
    <w:rsid w:val="00DE252D"/>
    <w:rsid w:val="00DE5D42"/>
    <w:rsid w:val="00E042C5"/>
    <w:rsid w:val="00E3607D"/>
    <w:rsid w:val="00E42940"/>
    <w:rsid w:val="00E52425"/>
    <w:rsid w:val="00E579A8"/>
    <w:rsid w:val="00E71F99"/>
    <w:rsid w:val="00E83268"/>
    <w:rsid w:val="00E9014E"/>
    <w:rsid w:val="00E945CC"/>
    <w:rsid w:val="00EA6056"/>
    <w:rsid w:val="00EA7761"/>
    <w:rsid w:val="00ED1EFF"/>
    <w:rsid w:val="00EE6440"/>
    <w:rsid w:val="00F11A68"/>
    <w:rsid w:val="00F5498C"/>
    <w:rsid w:val="00F554E4"/>
    <w:rsid w:val="00F60AD7"/>
    <w:rsid w:val="00F61E4A"/>
    <w:rsid w:val="00F73D50"/>
    <w:rsid w:val="00F76802"/>
    <w:rsid w:val="00F856E3"/>
    <w:rsid w:val="00F9260A"/>
    <w:rsid w:val="00F93C3B"/>
    <w:rsid w:val="00FB1AD7"/>
    <w:rsid w:val="00FB7C7A"/>
    <w:rsid w:val="00FF7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EFF"/>
    <w:pPr>
      <w:spacing w:line="360" w:lineRule="auto"/>
      <w:jc w:val="both"/>
    </w:pPr>
    <w:rPr>
      <w:rFonts w:ascii="Arial" w:hAnsi="Arial" w:cs="Arial"/>
      <w:sz w:val="24"/>
      <w:szCs w:val="24"/>
    </w:rPr>
  </w:style>
  <w:style w:type="paragraph" w:styleId="Heading1">
    <w:name w:val="heading 1"/>
    <w:basedOn w:val="Normal"/>
    <w:next w:val="Normal"/>
    <w:link w:val="Heading1Char"/>
    <w:uiPriority w:val="9"/>
    <w:qFormat/>
    <w:rsid w:val="009C3B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53A4"/>
    <w:rPr>
      <w:rFonts w:eastAsiaTheme="minorEastAsia"/>
      <w:lang w:val="en-US" w:eastAsia="ja-JP"/>
    </w:rPr>
  </w:style>
  <w:style w:type="character" w:customStyle="1" w:styleId="NoSpacingChar">
    <w:name w:val="No Spacing Char"/>
    <w:basedOn w:val="DefaultParagraphFont"/>
    <w:link w:val="NoSpacing"/>
    <w:uiPriority w:val="1"/>
    <w:rsid w:val="005553A4"/>
    <w:rPr>
      <w:rFonts w:eastAsiaTheme="minorEastAsia"/>
      <w:lang w:val="en-US" w:eastAsia="ja-JP"/>
    </w:rPr>
  </w:style>
  <w:style w:type="paragraph" w:styleId="BalloonText">
    <w:name w:val="Balloon Text"/>
    <w:basedOn w:val="Normal"/>
    <w:link w:val="BalloonTextChar"/>
    <w:uiPriority w:val="99"/>
    <w:semiHidden/>
    <w:unhideWhenUsed/>
    <w:rsid w:val="005553A4"/>
    <w:rPr>
      <w:rFonts w:ascii="Tahoma" w:hAnsi="Tahoma" w:cs="Tahoma"/>
      <w:sz w:val="16"/>
      <w:szCs w:val="16"/>
    </w:rPr>
  </w:style>
  <w:style w:type="character" w:customStyle="1" w:styleId="BalloonTextChar">
    <w:name w:val="Balloon Text Char"/>
    <w:basedOn w:val="DefaultParagraphFont"/>
    <w:link w:val="BalloonText"/>
    <w:uiPriority w:val="99"/>
    <w:semiHidden/>
    <w:rsid w:val="005553A4"/>
    <w:rPr>
      <w:rFonts w:ascii="Tahoma" w:hAnsi="Tahoma" w:cs="Tahoma"/>
      <w:sz w:val="16"/>
      <w:szCs w:val="16"/>
    </w:rPr>
  </w:style>
  <w:style w:type="paragraph" w:styleId="Header">
    <w:name w:val="header"/>
    <w:basedOn w:val="Normal"/>
    <w:link w:val="HeaderChar"/>
    <w:uiPriority w:val="99"/>
    <w:unhideWhenUsed/>
    <w:rsid w:val="004B0A24"/>
    <w:pPr>
      <w:tabs>
        <w:tab w:val="center" w:pos="4513"/>
        <w:tab w:val="right" w:pos="9026"/>
      </w:tabs>
    </w:pPr>
  </w:style>
  <w:style w:type="character" w:customStyle="1" w:styleId="HeaderChar">
    <w:name w:val="Header Char"/>
    <w:basedOn w:val="DefaultParagraphFont"/>
    <w:link w:val="Header"/>
    <w:uiPriority w:val="99"/>
    <w:rsid w:val="004B0A24"/>
  </w:style>
  <w:style w:type="paragraph" w:styleId="Footer">
    <w:name w:val="footer"/>
    <w:basedOn w:val="Normal"/>
    <w:link w:val="FooterChar"/>
    <w:uiPriority w:val="99"/>
    <w:unhideWhenUsed/>
    <w:rsid w:val="004B0A24"/>
    <w:pPr>
      <w:tabs>
        <w:tab w:val="center" w:pos="4513"/>
        <w:tab w:val="right" w:pos="9026"/>
      </w:tabs>
    </w:pPr>
  </w:style>
  <w:style w:type="character" w:customStyle="1" w:styleId="FooterChar">
    <w:name w:val="Footer Char"/>
    <w:basedOn w:val="DefaultParagraphFont"/>
    <w:link w:val="Footer"/>
    <w:uiPriority w:val="99"/>
    <w:rsid w:val="004B0A24"/>
  </w:style>
  <w:style w:type="paragraph" w:customStyle="1" w:styleId="Heading1SK">
    <w:name w:val="Heading 1  SK"/>
    <w:basedOn w:val="Heading1"/>
    <w:next w:val="Heading1"/>
    <w:qFormat/>
    <w:rsid w:val="009C3BDE"/>
    <w:pPr>
      <w:spacing w:before="0"/>
    </w:pPr>
    <w:rPr>
      <w:rFonts w:ascii="Arial Rounded MT Bold" w:hAnsi="Arial Rounded MT Bold" w:cs="Arial"/>
      <w:caps/>
      <w:color w:val="auto"/>
      <w:spacing w:val="26"/>
      <w:szCs w:val="24"/>
    </w:rPr>
  </w:style>
  <w:style w:type="paragraph" w:styleId="ListParagraph">
    <w:name w:val="List Paragraph"/>
    <w:basedOn w:val="Normal"/>
    <w:uiPriority w:val="34"/>
    <w:qFormat/>
    <w:rsid w:val="009C3BDE"/>
    <w:pPr>
      <w:ind w:left="720"/>
      <w:contextualSpacing/>
    </w:pPr>
  </w:style>
  <w:style w:type="character" w:customStyle="1" w:styleId="Heading1Char">
    <w:name w:val="Heading 1 Char"/>
    <w:basedOn w:val="DefaultParagraphFont"/>
    <w:link w:val="Heading1"/>
    <w:uiPriority w:val="9"/>
    <w:rsid w:val="009C3BDE"/>
    <w:rPr>
      <w:rFonts w:asciiTheme="majorHAnsi" w:eastAsiaTheme="majorEastAsia" w:hAnsiTheme="majorHAnsi" w:cstheme="majorBidi"/>
      <w:b/>
      <w:bCs/>
      <w:color w:val="365F91" w:themeColor="accent1" w:themeShade="BF"/>
      <w:sz w:val="28"/>
      <w:szCs w:val="28"/>
    </w:rPr>
  </w:style>
  <w:style w:type="paragraph" w:customStyle="1" w:styleId="Heading2SK">
    <w:name w:val="Heading 2 SK"/>
    <w:basedOn w:val="Heading1SK"/>
    <w:next w:val="Heading1SK"/>
    <w:qFormat/>
    <w:rsid w:val="00ED1EFF"/>
    <w:rPr>
      <w:rFonts w:ascii="Arial" w:hAnsi="Arial"/>
      <w:caps w:val="0"/>
    </w:rPr>
  </w:style>
  <w:style w:type="table" w:styleId="TableGrid">
    <w:name w:val="Table Grid"/>
    <w:basedOn w:val="TableNormal"/>
    <w:uiPriority w:val="59"/>
    <w:rsid w:val="00E945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E945C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E945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777DA"/>
    <w:rPr>
      <w:color w:val="0000FF" w:themeColor="hyperlink"/>
      <w:u w:val="single"/>
    </w:rPr>
  </w:style>
  <w:style w:type="paragraph" w:styleId="ListBullet">
    <w:name w:val="List Bullet"/>
    <w:basedOn w:val="Normal"/>
    <w:uiPriority w:val="99"/>
    <w:unhideWhenUsed/>
    <w:rsid w:val="004224A5"/>
    <w:pPr>
      <w:numPr>
        <w:numId w:val="23"/>
      </w:numPr>
      <w:contextualSpacing/>
    </w:pPr>
  </w:style>
  <w:style w:type="table" w:styleId="MediumGrid1-Accent1">
    <w:name w:val="Medium Grid 1 Accent 1"/>
    <w:basedOn w:val="TableNormal"/>
    <w:uiPriority w:val="67"/>
    <w:rsid w:val="0046562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EFF"/>
    <w:pPr>
      <w:spacing w:line="360" w:lineRule="auto"/>
      <w:jc w:val="both"/>
    </w:pPr>
    <w:rPr>
      <w:rFonts w:ascii="Arial" w:hAnsi="Arial" w:cs="Arial"/>
      <w:sz w:val="24"/>
      <w:szCs w:val="24"/>
    </w:rPr>
  </w:style>
  <w:style w:type="paragraph" w:styleId="Heading1">
    <w:name w:val="heading 1"/>
    <w:basedOn w:val="Normal"/>
    <w:next w:val="Normal"/>
    <w:link w:val="Heading1Char"/>
    <w:uiPriority w:val="9"/>
    <w:qFormat/>
    <w:rsid w:val="009C3B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53A4"/>
    <w:rPr>
      <w:rFonts w:eastAsiaTheme="minorEastAsia"/>
      <w:lang w:val="en-US" w:eastAsia="ja-JP"/>
    </w:rPr>
  </w:style>
  <w:style w:type="character" w:customStyle="1" w:styleId="NoSpacingChar">
    <w:name w:val="No Spacing Char"/>
    <w:basedOn w:val="DefaultParagraphFont"/>
    <w:link w:val="NoSpacing"/>
    <w:uiPriority w:val="1"/>
    <w:rsid w:val="005553A4"/>
    <w:rPr>
      <w:rFonts w:eastAsiaTheme="minorEastAsia"/>
      <w:lang w:val="en-US" w:eastAsia="ja-JP"/>
    </w:rPr>
  </w:style>
  <w:style w:type="paragraph" w:styleId="BalloonText">
    <w:name w:val="Balloon Text"/>
    <w:basedOn w:val="Normal"/>
    <w:link w:val="BalloonTextChar"/>
    <w:uiPriority w:val="99"/>
    <w:semiHidden/>
    <w:unhideWhenUsed/>
    <w:rsid w:val="005553A4"/>
    <w:rPr>
      <w:rFonts w:ascii="Tahoma" w:hAnsi="Tahoma" w:cs="Tahoma"/>
      <w:sz w:val="16"/>
      <w:szCs w:val="16"/>
    </w:rPr>
  </w:style>
  <w:style w:type="character" w:customStyle="1" w:styleId="BalloonTextChar">
    <w:name w:val="Balloon Text Char"/>
    <w:basedOn w:val="DefaultParagraphFont"/>
    <w:link w:val="BalloonText"/>
    <w:uiPriority w:val="99"/>
    <w:semiHidden/>
    <w:rsid w:val="005553A4"/>
    <w:rPr>
      <w:rFonts w:ascii="Tahoma" w:hAnsi="Tahoma" w:cs="Tahoma"/>
      <w:sz w:val="16"/>
      <w:szCs w:val="16"/>
    </w:rPr>
  </w:style>
  <w:style w:type="paragraph" w:styleId="Header">
    <w:name w:val="header"/>
    <w:basedOn w:val="Normal"/>
    <w:link w:val="HeaderChar"/>
    <w:uiPriority w:val="99"/>
    <w:unhideWhenUsed/>
    <w:rsid w:val="004B0A24"/>
    <w:pPr>
      <w:tabs>
        <w:tab w:val="center" w:pos="4513"/>
        <w:tab w:val="right" w:pos="9026"/>
      </w:tabs>
    </w:pPr>
  </w:style>
  <w:style w:type="character" w:customStyle="1" w:styleId="HeaderChar">
    <w:name w:val="Header Char"/>
    <w:basedOn w:val="DefaultParagraphFont"/>
    <w:link w:val="Header"/>
    <w:uiPriority w:val="99"/>
    <w:rsid w:val="004B0A24"/>
  </w:style>
  <w:style w:type="paragraph" w:styleId="Footer">
    <w:name w:val="footer"/>
    <w:basedOn w:val="Normal"/>
    <w:link w:val="FooterChar"/>
    <w:uiPriority w:val="99"/>
    <w:unhideWhenUsed/>
    <w:rsid w:val="004B0A24"/>
    <w:pPr>
      <w:tabs>
        <w:tab w:val="center" w:pos="4513"/>
        <w:tab w:val="right" w:pos="9026"/>
      </w:tabs>
    </w:pPr>
  </w:style>
  <w:style w:type="character" w:customStyle="1" w:styleId="FooterChar">
    <w:name w:val="Footer Char"/>
    <w:basedOn w:val="DefaultParagraphFont"/>
    <w:link w:val="Footer"/>
    <w:uiPriority w:val="99"/>
    <w:rsid w:val="004B0A24"/>
  </w:style>
  <w:style w:type="paragraph" w:customStyle="1" w:styleId="Heading1SK">
    <w:name w:val="Heading 1  SK"/>
    <w:basedOn w:val="Heading1"/>
    <w:next w:val="Heading1"/>
    <w:qFormat/>
    <w:rsid w:val="009C3BDE"/>
    <w:pPr>
      <w:spacing w:before="0"/>
    </w:pPr>
    <w:rPr>
      <w:rFonts w:ascii="Arial Rounded MT Bold" w:hAnsi="Arial Rounded MT Bold" w:cs="Arial"/>
      <w:caps/>
      <w:color w:val="auto"/>
      <w:spacing w:val="26"/>
      <w:szCs w:val="24"/>
    </w:rPr>
  </w:style>
  <w:style w:type="paragraph" w:styleId="ListParagraph">
    <w:name w:val="List Paragraph"/>
    <w:basedOn w:val="Normal"/>
    <w:uiPriority w:val="34"/>
    <w:qFormat/>
    <w:rsid w:val="009C3BDE"/>
    <w:pPr>
      <w:ind w:left="720"/>
      <w:contextualSpacing/>
    </w:pPr>
  </w:style>
  <w:style w:type="character" w:customStyle="1" w:styleId="Heading1Char">
    <w:name w:val="Heading 1 Char"/>
    <w:basedOn w:val="DefaultParagraphFont"/>
    <w:link w:val="Heading1"/>
    <w:uiPriority w:val="9"/>
    <w:rsid w:val="009C3BDE"/>
    <w:rPr>
      <w:rFonts w:asciiTheme="majorHAnsi" w:eastAsiaTheme="majorEastAsia" w:hAnsiTheme="majorHAnsi" w:cstheme="majorBidi"/>
      <w:b/>
      <w:bCs/>
      <w:color w:val="365F91" w:themeColor="accent1" w:themeShade="BF"/>
      <w:sz w:val="28"/>
      <w:szCs w:val="28"/>
    </w:rPr>
  </w:style>
  <w:style w:type="paragraph" w:customStyle="1" w:styleId="Heading2SK">
    <w:name w:val="Heading 2 SK"/>
    <w:basedOn w:val="Heading1SK"/>
    <w:next w:val="Heading1SK"/>
    <w:qFormat/>
    <w:rsid w:val="00ED1EFF"/>
    <w:rPr>
      <w:rFonts w:ascii="Arial" w:hAnsi="Arial"/>
      <w:caps w:val="0"/>
    </w:rPr>
  </w:style>
  <w:style w:type="table" w:styleId="TableGrid">
    <w:name w:val="Table Grid"/>
    <w:basedOn w:val="TableNormal"/>
    <w:uiPriority w:val="59"/>
    <w:rsid w:val="00E945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E945C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E945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777DA"/>
    <w:rPr>
      <w:color w:val="0000FF" w:themeColor="hyperlink"/>
      <w:u w:val="single"/>
    </w:rPr>
  </w:style>
  <w:style w:type="paragraph" w:styleId="ListBullet">
    <w:name w:val="List Bullet"/>
    <w:basedOn w:val="Normal"/>
    <w:uiPriority w:val="99"/>
    <w:unhideWhenUsed/>
    <w:rsid w:val="004224A5"/>
    <w:pPr>
      <w:numPr>
        <w:numId w:val="23"/>
      </w:numPr>
      <w:contextualSpacing/>
    </w:pPr>
  </w:style>
  <w:style w:type="table" w:styleId="MediumGrid1-Accent1">
    <w:name w:val="Medium Grid 1 Accent 1"/>
    <w:basedOn w:val="TableNormal"/>
    <w:uiPriority w:val="67"/>
    <w:rsid w:val="0046562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image" Target="media/image7.tmp"/><Relationship Id="rId39" Type="http://schemas.openxmlformats.org/officeDocument/2006/relationships/diagramData" Target="diagrams/data4.xml"/><Relationship Id="rId21" Type="http://schemas.microsoft.com/office/2007/relationships/diagramDrawing" Target="diagrams/drawing1.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image" Target="media/image13.tmp"/><Relationship Id="rId50" Type="http://schemas.openxmlformats.org/officeDocument/2006/relationships/image" Target="media/image15.tmp"/><Relationship Id="rId55" Type="http://schemas.openxmlformats.org/officeDocument/2006/relationships/hyperlink" Target="http://www.whichfranchise.com" TargetMode="External"/><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image" Target="media/image33.tmp"/><Relationship Id="rId84" Type="http://schemas.openxmlformats.org/officeDocument/2006/relationships/image" Target="media/image35.jpeg"/><Relationship Id="rId89"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image" Target="media/image30.png"/><Relationship Id="rId92"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QuickStyle" Target="diagrams/quickStyle2.xml"/><Relationship Id="rId11" Type="http://schemas.openxmlformats.org/officeDocument/2006/relationships/image" Target="media/image1.png"/><Relationship Id="rId24" Type="http://schemas.openxmlformats.org/officeDocument/2006/relationships/image" Target="media/image5.tmp"/><Relationship Id="rId32" Type="http://schemas.openxmlformats.org/officeDocument/2006/relationships/image" Target="media/image8.tmp"/><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image" Target="media/image11.jpeg"/><Relationship Id="rId53" Type="http://schemas.openxmlformats.org/officeDocument/2006/relationships/image" Target="media/image18.tmp"/><Relationship Id="rId58" Type="http://schemas.openxmlformats.org/officeDocument/2006/relationships/hyperlink" Target="http://upload.wikimedia.org/wikipedia/en/a/af/Crowned_Portcullis.svg" TargetMode="External"/><Relationship Id="rId66" Type="http://schemas.openxmlformats.org/officeDocument/2006/relationships/image" Target="media/image25.tmp"/><Relationship Id="rId74" Type="http://schemas.openxmlformats.org/officeDocument/2006/relationships/image" Target="media/image31.tmp"/><Relationship Id="rId79" Type="http://schemas.openxmlformats.org/officeDocument/2006/relationships/hyperlink" Target="http://www.dundeesen.org" TargetMode="External"/><Relationship Id="rId87" Type="http://schemas.openxmlformats.org/officeDocument/2006/relationships/footer" Target="footer3.xml"/><Relationship Id="rId5" Type="http://schemas.microsoft.com/office/2007/relationships/stylesWithEffects" Target="stylesWithEffects.xml"/><Relationship Id="rId61" Type="http://schemas.openxmlformats.org/officeDocument/2006/relationships/image" Target="media/image20.png"/><Relationship Id="rId82" Type="http://schemas.openxmlformats.org/officeDocument/2006/relationships/hyperlink" Target="http://www.cometobroughty.co.uk/index.htm" TargetMode="External"/><Relationship Id="rId90" Type="http://schemas.openxmlformats.org/officeDocument/2006/relationships/image" Target="media/image37.png"/><Relationship Id="rId19" Type="http://schemas.openxmlformats.org/officeDocument/2006/relationships/diagramQuickStyle" Target="diagrams/quickStyle1.xml"/><Relationship Id="rId14" Type="http://schemas.openxmlformats.org/officeDocument/2006/relationships/header" Target="header1.xml"/><Relationship Id="rId22" Type="http://schemas.openxmlformats.org/officeDocument/2006/relationships/image" Target="media/image3.tmp"/><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image" Target="media/image14.png"/><Relationship Id="rId56" Type="http://schemas.openxmlformats.org/officeDocument/2006/relationships/hyperlink" Target="http://www.franchisedirect.co.uk" TargetMode="External"/><Relationship Id="rId64" Type="http://schemas.openxmlformats.org/officeDocument/2006/relationships/image" Target="media/image23.tmp"/><Relationship Id="rId69" Type="http://schemas.openxmlformats.org/officeDocument/2006/relationships/image" Target="media/image28.tmp"/><Relationship Id="rId77" Type="http://schemas.openxmlformats.org/officeDocument/2006/relationships/image" Target="media/image34.tmp"/><Relationship Id="rId8" Type="http://schemas.openxmlformats.org/officeDocument/2006/relationships/footnotes" Target="footnotes.xml"/><Relationship Id="rId51" Type="http://schemas.openxmlformats.org/officeDocument/2006/relationships/image" Target="media/image16.tmp"/><Relationship Id="rId72" Type="http://schemas.openxmlformats.org/officeDocument/2006/relationships/image" Target="media/image300.png"/><Relationship Id="rId80" Type="http://schemas.openxmlformats.org/officeDocument/2006/relationships/hyperlink" Target="http://www.online-stopwatch.com" TargetMode="External"/><Relationship Id="rId85" Type="http://schemas.openxmlformats.org/officeDocument/2006/relationships/image" Target="media/image36.jpeg"/><Relationship Id="rId93" Type="http://schemas.openxmlformats.org/officeDocument/2006/relationships/fontTable" Target="fontTable.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diagramData" Target="diagrams/data1.xml"/><Relationship Id="rId25" Type="http://schemas.openxmlformats.org/officeDocument/2006/relationships/image" Target="media/image6.tmp"/><Relationship Id="rId33" Type="http://schemas.openxmlformats.org/officeDocument/2006/relationships/image" Target="media/image9.jpeg"/><Relationship Id="rId38" Type="http://schemas.microsoft.com/office/2007/relationships/diagramDrawing" Target="diagrams/drawing3.xml"/><Relationship Id="rId46" Type="http://schemas.openxmlformats.org/officeDocument/2006/relationships/image" Target="media/image12.gif"/><Relationship Id="rId59" Type="http://schemas.openxmlformats.org/officeDocument/2006/relationships/image" Target="media/image19.png"/><Relationship Id="rId67" Type="http://schemas.openxmlformats.org/officeDocument/2006/relationships/image" Target="media/image26.tmp"/><Relationship Id="rId20" Type="http://schemas.openxmlformats.org/officeDocument/2006/relationships/diagramColors" Target="diagrams/colors1.xml"/><Relationship Id="rId41" Type="http://schemas.openxmlformats.org/officeDocument/2006/relationships/diagramQuickStyle" Target="diagrams/quickStyle4.xml"/><Relationship Id="rId54" Type="http://schemas.openxmlformats.org/officeDocument/2006/relationships/hyperlink" Target="http://www.franchisedirect.co.uk" TargetMode="External"/><Relationship Id="rId62" Type="http://schemas.openxmlformats.org/officeDocument/2006/relationships/image" Target="media/image21.tmp"/><Relationship Id="rId70" Type="http://schemas.openxmlformats.org/officeDocument/2006/relationships/image" Target="media/image29.tmp"/><Relationship Id="rId75" Type="http://schemas.openxmlformats.org/officeDocument/2006/relationships/image" Target="media/image32.tmp"/><Relationship Id="rId83" Type="http://schemas.openxmlformats.org/officeDocument/2006/relationships/hyperlink" Target="http://www.cometobroughty.co.uk/index.htm" TargetMode="External"/><Relationship Id="rId88" Type="http://schemas.openxmlformats.org/officeDocument/2006/relationships/header" Target="header3.xm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4.tmp"/><Relationship Id="rId28" Type="http://schemas.openxmlformats.org/officeDocument/2006/relationships/diagramLayout" Target="diagrams/layout2.xml"/><Relationship Id="rId36" Type="http://schemas.openxmlformats.org/officeDocument/2006/relationships/diagramQuickStyle" Target="diagrams/quickStyle3.xml"/><Relationship Id="rId49" Type="http://schemas.microsoft.com/office/2007/relationships/hdphoto" Target="media/hdphoto2.wdp"/><Relationship Id="rId57" Type="http://schemas.openxmlformats.org/officeDocument/2006/relationships/hyperlink" Target="http://www.whichfranchise.com" TargetMode="External"/><Relationship Id="rId10" Type="http://schemas.openxmlformats.org/officeDocument/2006/relationships/image" Target="media/image1.gif"/><Relationship Id="rId31" Type="http://schemas.microsoft.com/office/2007/relationships/diagramDrawing" Target="diagrams/drawing2.xml"/><Relationship Id="rId44" Type="http://schemas.openxmlformats.org/officeDocument/2006/relationships/image" Target="media/image10.jpeg"/><Relationship Id="rId52" Type="http://schemas.openxmlformats.org/officeDocument/2006/relationships/image" Target="media/image17.tmp"/><Relationship Id="rId60" Type="http://schemas.openxmlformats.org/officeDocument/2006/relationships/hyperlink" Target="http://upload.wikimedia.org/wikipedia/en/a/a7/Scottish_Parliament_logo1.png" TargetMode="External"/><Relationship Id="rId65" Type="http://schemas.openxmlformats.org/officeDocument/2006/relationships/image" Target="media/image24.tmp"/><Relationship Id="rId73" Type="http://schemas.openxmlformats.org/officeDocument/2006/relationships/image" Target="media/image31.png"/><Relationship Id="rId78" Type="http://schemas.openxmlformats.org/officeDocument/2006/relationships/hyperlink" Target="http://www.dundeesen.org" TargetMode="External"/><Relationship Id="rId81" Type="http://schemas.openxmlformats.org/officeDocument/2006/relationships/hyperlink" Target="http://www.online-stopwatch.com" TargetMode="External"/><Relationship Id="rId86" Type="http://schemas.openxmlformats.org/officeDocument/2006/relationships/header" Target="header2.xm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ing73\AppData\Local\Chemistry%20Add-in%20for%20Word\Chemistry%20Gallery\Chem4Word.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D655B0-4FD3-4698-AE29-40CDA7B9DFDC}" type="doc">
      <dgm:prSet loTypeId="urn:microsoft.com/office/officeart/2005/8/layout/cycle2" loCatId="cycle" qsTypeId="urn:microsoft.com/office/officeart/2005/8/quickstyle/3d3" qsCatId="3D" csTypeId="urn:microsoft.com/office/officeart/2005/8/colors/colorful1" csCatId="colorful" phldr="1"/>
      <dgm:spPr/>
      <dgm:t>
        <a:bodyPr/>
        <a:lstStyle/>
        <a:p>
          <a:endParaRPr lang="en-GB"/>
        </a:p>
      </dgm:t>
    </dgm:pt>
    <dgm:pt modelId="{87F1011C-6889-4E3D-AEC3-FB3B75E519B6}">
      <dgm:prSet phldrT="[Text]"/>
      <dgm:spPr/>
      <dgm:t>
        <a:bodyPr/>
        <a:lstStyle/>
        <a:p>
          <a:r>
            <a:rPr lang="en-GB" dirty="0" smtClean="0">
              <a:latin typeface="Arial Black" pitchFamily="34" charset="0"/>
            </a:rPr>
            <a:t>People in society have unlimited wants</a:t>
          </a:r>
          <a:endParaRPr lang="en-GB" dirty="0">
            <a:latin typeface="Arial Black" pitchFamily="34" charset="0"/>
          </a:endParaRPr>
        </a:p>
      </dgm:t>
    </dgm:pt>
    <dgm:pt modelId="{6C572B6F-DA72-4079-AF9B-877C81D9A1F2}" type="parTrans" cxnId="{584A604D-5BF1-47B7-A9C0-2DF174006767}">
      <dgm:prSet/>
      <dgm:spPr/>
      <dgm:t>
        <a:bodyPr/>
        <a:lstStyle/>
        <a:p>
          <a:endParaRPr lang="en-GB">
            <a:latin typeface="Arial Black" pitchFamily="34" charset="0"/>
          </a:endParaRPr>
        </a:p>
      </dgm:t>
    </dgm:pt>
    <dgm:pt modelId="{1DD9C867-93A5-48FB-A6F5-4C8CCB203A47}" type="sibTrans" cxnId="{584A604D-5BF1-47B7-A9C0-2DF174006767}">
      <dgm:prSet/>
      <dgm:spPr/>
      <dgm:t>
        <a:bodyPr/>
        <a:lstStyle/>
        <a:p>
          <a:endParaRPr lang="en-GB">
            <a:latin typeface="Arial Black" pitchFamily="34" charset="0"/>
          </a:endParaRPr>
        </a:p>
      </dgm:t>
    </dgm:pt>
    <dgm:pt modelId="{93BEC235-1C06-4695-AA86-29F8FB5FC91F}">
      <dgm:prSet phldrT="[Text]"/>
      <dgm:spPr/>
      <dgm:t>
        <a:bodyPr/>
        <a:lstStyle/>
        <a:p>
          <a:r>
            <a:rPr lang="en-GB" dirty="0" smtClean="0">
              <a:latin typeface="Arial Black" pitchFamily="34" charset="0"/>
            </a:rPr>
            <a:t>Businesses recognise they can satisfy peoples wants</a:t>
          </a:r>
          <a:endParaRPr lang="en-GB" dirty="0">
            <a:latin typeface="Arial Black" pitchFamily="34" charset="0"/>
          </a:endParaRPr>
        </a:p>
      </dgm:t>
    </dgm:pt>
    <dgm:pt modelId="{C790A983-CBD3-4610-9446-79F5E6656C79}" type="parTrans" cxnId="{3A074134-0F9E-4367-9AD1-74661B7D3B84}">
      <dgm:prSet/>
      <dgm:spPr/>
      <dgm:t>
        <a:bodyPr/>
        <a:lstStyle/>
        <a:p>
          <a:endParaRPr lang="en-GB">
            <a:latin typeface="Arial Black" pitchFamily="34" charset="0"/>
          </a:endParaRPr>
        </a:p>
      </dgm:t>
    </dgm:pt>
    <dgm:pt modelId="{CF0F4486-4FA4-43F5-A8B2-535D19AF7E8F}" type="sibTrans" cxnId="{3A074134-0F9E-4367-9AD1-74661B7D3B84}">
      <dgm:prSet/>
      <dgm:spPr/>
      <dgm:t>
        <a:bodyPr/>
        <a:lstStyle/>
        <a:p>
          <a:endParaRPr lang="en-GB">
            <a:latin typeface="Arial Black" pitchFamily="34" charset="0"/>
          </a:endParaRPr>
        </a:p>
      </dgm:t>
    </dgm:pt>
    <dgm:pt modelId="{5D1CAC9F-D43E-4351-9EBA-B1B667C4B529}">
      <dgm:prSet phldrT="[Text]"/>
      <dgm:spPr/>
      <dgm:t>
        <a:bodyPr/>
        <a:lstStyle/>
        <a:p>
          <a:r>
            <a:rPr lang="en-GB" dirty="0" smtClean="0">
              <a:latin typeface="Arial Black" pitchFamily="34" charset="0"/>
            </a:rPr>
            <a:t>Businesses produce products and services people want</a:t>
          </a:r>
          <a:endParaRPr lang="en-GB" dirty="0">
            <a:latin typeface="Arial Black" pitchFamily="34" charset="0"/>
          </a:endParaRPr>
        </a:p>
      </dgm:t>
    </dgm:pt>
    <dgm:pt modelId="{5CFDC763-9086-4E0A-992A-21808463BBC0}" type="parTrans" cxnId="{F06467AE-3915-46AE-A38B-2CF14F546CAF}">
      <dgm:prSet/>
      <dgm:spPr/>
      <dgm:t>
        <a:bodyPr/>
        <a:lstStyle/>
        <a:p>
          <a:endParaRPr lang="en-GB">
            <a:latin typeface="Arial Black" pitchFamily="34" charset="0"/>
          </a:endParaRPr>
        </a:p>
      </dgm:t>
    </dgm:pt>
    <dgm:pt modelId="{15FCDD0A-73CD-4582-8729-81D74D7C2B65}" type="sibTrans" cxnId="{F06467AE-3915-46AE-A38B-2CF14F546CAF}">
      <dgm:prSet/>
      <dgm:spPr/>
      <dgm:t>
        <a:bodyPr/>
        <a:lstStyle/>
        <a:p>
          <a:endParaRPr lang="en-GB">
            <a:latin typeface="Arial Black" pitchFamily="34" charset="0"/>
          </a:endParaRPr>
        </a:p>
      </dgm:t>
    </dgm:pt>
    <dgm:pt modelId="{16D42AC0-8526-46C5-8105-13A1F4C0BDFC}">
      <dgm:prSet phldrT="[Text]"/>
      <dgm:spPr/>
      <dgm:t>
        <a:bodyPr/>
        <a:lstStyle/>
        <a:p>
          <a:r>
            <a:rPr lang="en-GB" dirty="0" smtClean="0">
              <a:latin typeface="Arial Black" pitchFamily="34" charset="0"/>
            </a:rPr>
            <a:t>People buy these products and services to satisfy wants</a:t>
          </a:r>
          <a:endParaRPr lang="en-GB" dirty="0">
            <a:latin typeface="Arial Black" pitchFamily="34" charset="0"/>
          </a:endParaRPr>
        </a:p>
      </dgm:t>
    </dgm:pt>
    <dgm:pt modelId="{E378D9FC-FECB-4FF8-8120-7475C04A709B}" type="parTrans" cxnId="{C35697B5-367E-40A3-BB8F-8E17A6D1242C}">
      <dgm:prSet/>
      <dgm:spPr/>
      <dgm:t>
        <a:bodyPr/>
        <a:lstStyle/>
        <a:p>
          <a:endParaRPr lang="en-GB">
            <a:latin typeface="Arial Black" pitchFamily="34" charset="0"/>
          </a:endParaRPr>
        </a:p>
      </dgm:t>
    </dgm:pt>
    <dgm:pt modelId="{5FAABCAE-9133-4ECE-9EE5-E02799C869C5}" type="sibTrans" cxnId="{C35697B5-367E-40A3-BB8F-8E17A6D1242C}">
      <dgm:prSet/>
      <dgm:spPr/>
      <dgm:t>
        <a:bodyPr/>
        <a:lstStyle/>
        <a:p>
          <a:endParaRPr lang="en-GB">
            <a:latin typeface="Arial Black" pitchFamily="34" charset="0"/>
          </a:endParaRPr>
        </a:p>
      </dgm:t>
    </dgm:pt>
    <dgm:pt modelId="{A0987FFC-C70D-4DDC-AB52-C45EDB9C8BE0}">
      <dgm:prSet phldrT="[Text]"/>
      <dgm:spPr/>
      <dgm:t>
        <a:bodyPr/>
        <a:lstStyle/>
        <a:p>
          <a:r>
            <a:rPr lang="en-GB" dirty="0" smtClean="0">
              <a:latin typeface="Arial Black" pitchFamily="34" charset="0"/>
            </a:rPr>
            <a:t>Wealth is created for companies, employees and shareholders</a:t>
          </a:r>
          <a:endParaRPr lang="en-GB" dirty="0">
            <a:latin typeface="Arial Black" pitchFamily="34" charset="0"/>
          </a:endParaRPr>
        </a:p>
      </dgm:t>
    </dgm:pt>
    <dgm:pt modelId="{17163DE8-4F10-4924-AE71-D8D7D4913B07}" type="parTrans" cxnId="{A6D75297-EF3C-4139-B996-1D02C28BF255}">
      <dgm:prSet/>
      <dgm:spPr/>
      <dgm:t>
        <a:bodyPr/>
        <a:lstStyle/>
        <a:p>
          <a:endParaRPr lang="en-GB">
            <a:latin typeface="Arial Black" pitchFamily="34" charset="0"/>
          </a:endParaRPr>
        </a:p>
      </dgm:t>
    </dgm:pt>
    <dgm:pt modelId="{560F139C-09BE-4DE8-AF8E-461C36826CF4}" type="sibTrans" cxnId="{A6D75297-EF3C-4139-B996-1D02C28BF255}">
      <dgm:prSet/>
      <dgm:spPr/>
      <dgm:t>
        <a:bodyPr/>
        <a:lstStyle/>
        <a:p>
          <a:endParaRPr lang="en-GB">
            <a:latin typeface="Arial Black" pitchFamily="34" charset="0"/>
          </a:endParaRPr>
        </a:p>
      </dgm:t>
    </dgm:pt>
    <dgm:pt modelId="{211F0071-0C46-42FE-815E-F057531F6DE4}" type="pres">
      <dgm:prSet presAssocID="{6ED655B0-4FD3-4698-AE29-40CDA7B9DFDC}" presName="cycle" presStyleCnt="0">
        <dgm:presLayoutVars>
          <dgm:dir/>
          <dgm:resizeHandles val="exact"/>
        </dgm:presLayoutVars>
      </dgm:prSet>
      <dgm:spPr/>
      <dgm:t>
        <a:bodyPr/>
        <a:lstStyle/>
        <a:p>
          <a:endParaRPr lang="en-GB"/>
        </a:p>
      </dgm:t>
    </dgm:pt>
    <dgm:pt modelId="{0BF65DC3-9EAF-48AE-AF86-D79B8DE67E1B}" type="pres">
      <dgm:prSet presAssocID="{87F1011C-6889-4E3D-AEC3-FB3B75E519B6}" presName="node" presStyleLbl="node1" presStyleIdx="0" presStyleCnt="5" custScaleX="120829" custScaleY="120829" custRadScaleRad="102649">
        <dgm:presLayoutVars>
          <dgm:bulletEnabled val="1"/>
        </dgm:presLayoutVars>
      </dgm:prSet>
      <dgm:spPr/>
      <dgm:t>
        <a:bodyPr/>
        <a:lstStyle/>
        <a:p>
          <a:endParaRPr lang="en-GB"/>
        </a:p>
      </dgm:t>
    </dgm:pt>
    <dgm:pt modelId="{26530B40-1EE8-4C20-AEAC-8DB4C7358E95}" type="pres">
      <dgm:prSet presAssocID="{1DD9C867-93A5-48FB-A6F5-4C8CCB203A47}" presName="sibTrans" presStyleLbl="sibTrans2D1" presStyleIdx="0" presStyleCnt="5"/>
      <dgm:spPr/>
      <dgm:t>
        <a:bodyPr/>
        <a:lstStyle/>
        <a:p>
          <a:endParaRPr lang="en-GB"/>
        </a:p>
      </dgm:t>
    </dgm:pt>
    <dgm:pt modelId="{5D3A5F06-02ED-4439-98C9-0064C2E497B2}" type="pres">
      <dgm:prSet presAssocID="{1DD9C867-93A5-48FB-A6F5-4C8CCB203A47}" presName="connectorText" presStyleLbl="sibTrans2D1" presStyleIdx="0" presStyleCnt="5"/>
      <dgm:spPr/>
      <dgm:t>
        <a:bodyPr/>
        <a:lstStyle/>
        <a:p>
          <a:endParaRPr lang="en-GB"/>
        </a:p>
      </dgm:t>
    </dgm:pt>
    <dgm:pt modelId="{7F6812B3-AA25-4BD0-946D-0B657CDFC591}" type="pres">
      <dgm:prSet presAssocID="{93BEC235-1C06-4695-AA86-29F8FB5FC91F}" presName="node" presStyleLbl="node1" presStyleIdx="1" presStyleCnt="5" custScaleX="120829" custScaleY="120829">
        <dgm:presLayoutVars>
          <dgm:bulletEnabled val="1"/>
        </dgm:presLayoutVars>
      </dgm:prSet>
      <dgm:spPr/>
      <dgm:t>
        <a:bodyPr/>
        <a:lstStyle/>
        <a:p>
          <a:endParaRPr lang="en-GB"/>
        </a:p>
      </dgm:t>
    </dgm:pt>
    <dgm:pt modelId="{43736CF0-8CE0-44EE-94CA-38310627C6B4}" type="pres">
      <dgm:prSet presAssocID="{CF0F4486-4FA4-43F5-A8B2-535D19AF7E8F}" presName="sibTrans" presStyleLbl="sibTrans2D1" presStyleIdx="1" presStyleCnt="5"/>
      <dgm:spPr/>
      <dgm:t>
        <a:bodyPr/>
        <a:lstStyle/>
        <a:p>
          <a:endParaRPr lang="en-GB"/>
        </a:p>
      </dgm:t>
    </dgm:pt>
    <dgm:pt modelId="{303AAAE5-1EB5-4336-AACD-757B4E77194F}" type="pres">
      <dgm:prSet presAssocID="{CF0F4486-4FA4-43F5-A8B2-535D19AF7E8F}" presName="connectorText" presStyleLbl="sibTrans2D1" presStyleIdx="1" presStyleCnt="5"/>
      <dgm:spPr/>
      <dgm:t>
        <a:bodyPr/>
        <a:lstStyle/>
        <a:p>
          <a:endParaRPr lang="en-GB"/>
        </a:p>
      </dgm:t>
    </dgm:pt>
    <dgm:pt modelId="{8B726C48-82F4-4B8F-A686-ABF4441F33F3}" type="pres">
      <dgm:prSet presAssocID="{5D1CAC9F-D43E-4351-9EBA-B1B667C4B529}" presName="node" presStyleLbl="node1" presStyleIdx="2" presStyleCnt="5" custScaleX="120829" custScaleY="120829">
        <dgm:presLayoutVars>
          <dgm:bulletEnabled val="1"/>
        </dgm:presLayoutVars>
      </dgm:prSet>
      <dgm:spPr/>
      <dgm:t>
        <a:bodyPr/>
        <a:lstStyle/>
        <a:p>
          <a:endParaRPr lang="en-GB"/>
        </a:p>
      </dgm:t>
    </dgm:pt>
    <dgm:pt modelId="{4164027C-AE87-499E-AE52-FE37CB8DD7FA}" type="pres">
      <dgm:prSet presAssocID="{15FCDD0A-73CD-4582-8729-81D74D7C2B65}" presName="sibTrans" presStyleLbl="sibTrans2D1" presStyleIdx="2" presStyleCnt="5"/>
      <dgm:spPr/>
      <dgm:t>
        <a:bodyPr/>
        <a:lstStyle/>
        <a:p>
          <a:endParaRPr lang="en-GB"/>
        </a:p>
      </dgm:t>
    </dgm:pt>
    <dgm:pt modelId="{BD43CAB4-A8F6-482D-945C-0ABB7082E964}" type="pres">
      <dgm:prSet presAssocID="{15FCDD0A-73CD-4582-8729-81D74D7C2B65}" presName="connectorText" presStyleLbl="sibTrans2D1" presStyleIdx="2" presStyleCnt="5"/>
      <dgm:spPr/>
      <dgm:t>
        <a:bodyPr/>
        <a:lstStyle/>
        <a:p>
          <a:endParaRPr lang="en-GB"/>
        </a:p>
      </dgm:t>
    </dgm:pt>
    <dgm:pt modelId="{D78A75FA-0653-4985-852C-22D24D5F04BA}" type="pres">
      <dgm:prSet presAssocID="{16D42AC0-8526-46C5-8105-13A1F4C0BDFC}" presName="node" presStyleLbl="node1" presStyleIdx="3" presStyleCnt="5" custScaleX="120829" custScaleY="120829">
        <dgm:presLayoutVars>
          <dgm:bulletEnabled val="1"/>
        </dgm:presLayoutVars>
      </dgm:prSet>
      <dgm:spPr/>
      <dgm:t>
        <a:bodyPr/>
        <a:lstStyle/>
        <a:p>
          <a:endParaRPr lang="en-GB"/>
        </a:p>
      </dgm:t>
    </dgm:pt>
    <dgm:pt modelId="{A27356B2-3607-456D-B3ED-022441A2CF76}" type="pres">
      <dgm:prSet presAssocID="{5FAABCAE-9133-4ECE-9EE5-E02799C869C5}" presName="sibTrans" presStyleLbl="sibTrans2D1" presStyleIdx="3" presStyleCnt="5"/>
      <dgm:spPr/>
      <dgm:t>
        <a:bodyPr/>
        <a:lstStyle/>
        <a:p>
          <a:endParaRPr lang="en-GB"/>
        </a:p>
      </dgm:t>
    </dgm:pt>
    <dgm:pt modelId="{1033C29E-6C39-403F-80B3-E9FEF49EAA12}" type="pres">
      <dgm:prSet presAssocID="{5FAABCAE-9133-4ECE-9EE5-E02799C869C5}" presName="connectorText" presStyleLbl="sibTrans2D1" presStyleIdx="3" presStyleCnt="5"/>
      <dgm:spPr/>
      <dgm:t>
        <a:bodyPr/>
        <a:lstStyle/>
        <a:p>
          <a:endParaRPr lang="en-GB"/>
        </a:p>
      </dgm:t>
    </dgm:pt>
    <dgm:pt modelId="{8BF1304B-AD99-49FC-B94E-E931DBF9C7E0}" type="pres">
      <dgm:prSet presAssocID="{A0987FFC-C70D-4DDC-AB52-C45EDB9C8BE0}" presName="node" presStyleLbl="node1" presStyleIdx="4" presStyleCnt="5" custScaleX="120829" custScaleY="120829">
        <dgm:presLayoutVars>
          <dgm:bulletEnabled val="1"/>
        </dgm:presLayoutVars>
      </dgm:prSet>
      <dgm:spPr/>
      <dgm:t>
        <a:bodyPr/>
        <a:lstStyle/>
        <a:p>
          <a:endParaRPr lang="en-GB"/>
        </a:p>
      </dgm:t>
    </dgm:pt>
    <dgm:pt modelId="{3BD29BF8-7924-4373-B027-7544C0C004C9}" type="pres">
      <dgm:prSet presAssocID="{560F139C-09BE-4DE8-AF8E-461C36826CF4}" presName="sibTrans" presStyleLbl="sibTrans2D1" presStyleIdx="4" presStyleCnt="5"/>
      <dgm:spPr/>
      <dgm:t>
        <a:bodyPr/>
        <a:lstStyle/>
        <a:p>
          <a:endParaRPr lang="en-GB"/>
        </a:p>
      </dgm:t>
    </dgm:pt>
    <dgm:pt modelId="{ED84E39E-4825-4ED8-9293-FE3CF99DB7D9}" type="pres">
      <dgm:prSet presAssocID="{560F139C-09BE-4DE8-AF8E-461C36826CF4}" presName="connectorText" presStyleLbl="sibTrans2D1" presStyleIdx="4" presStyleCnt="5"/>
      <dgm:spPr/>
      <dgm:t>
        <a:bodyPr/>
        <a:lstStyle/>
        <a:p>
          <a:endParaRPr lang="en-GB"/>
        </a:p>
      </dgm:t>
    </dgm:pt>
  </dgm:ptLst>
  <dgm:cxnLst>
    <dgm:cxn modelId="{DD28270B-2FE3-497B-BCF0-EBDA5A9F619D}" type="presOf" srcId="{5FAABCAE-9133-4ECE-9EE5-E02799C869C5}" destId="{1033C29E-6C39-403F-80B3-E9FEF49EAA12}" srcOrd="1" destOrd="0" presId="urn:microsoft.com/office/officeart/2005/8/layout/cycle2"/>
    <dgm:cxn modelId="{3A074134-0F9E-4367-9AD1-74661B7D3B84}" srcId="{6ED655B0-4FD3-4698-AE29-40CDA7B9DFDC}" destId="{93BEC235-1C06-4695-AA86-29F8FB5FC91F}" srcOrd="1" destOrd="0" parTransId="{C790A983-CBD3-4610-9446-79F5E6656C79}" sibTransId="{CF0F4486-4FA4-43F5-A8B2-535D19AF7E8F}"/>
    <dgm:cxn modelId="{6037BD9C-A88D-4B17-ACCE-0B55E6254BBD}" type="presOf" srcId="{560F139C-09BE-4DE8-AF8E-461C36826CF4}" destId="{ED84E39E-4825-4ED8-9293-FE3CF99DB7D9}" srcOrd="1" destOrd="0" presId="urn:microsoft.com/office/officeart/2005/8/layout/cycle2"/>
    <dgm:cxn modelId="{5D370D31-276C-4FF7-B4A3-E8D753848B8B}" type="presOf" srcId="{93BEC235-1C06-4695-AA86-29F8FB5FC91F}" destId="{7F6812B3-AA25-4BD0-946D-0B657CDFC591}" srcOrd="0" destOrd="0" presId="urn:microsoft.com/office/officeart/2005/8/layout/cycle2"/>
    <dgm:cxn modelId="{E5D3CB77-07B6-4F66-B70E-F24111EF5532}" type="presOf" srcId="{6ED655B0-4FD3-4698-AE29-40CDA7B9DFDC}" destId="{211F0071-0C46-42FE-815E-F057531F6DE4}" srcOrd="0" destOrd="0" presId="urn:microsoft.com/office/officeart/2005/8/layout/cycle2"/>
    <dgm:cxn modelId="{24A7F656-3F04-46DD-A8AE-7774673615B3}" type="presOf" srcId="{16D42AC0-8526-46C5-8105-13A1F4C0BDFC}" destId="{D78A75FA-0653-4985-852C-22D24D5F04BA}" srcOrd="0" destOrd="0" presId="urn:microsoft.com/office/officeart/2005/8/layout/cycle2"/>
    <dgm:cxn modelId="{473F66ED-4DDA-46B4-BAA8-F4D2353EF387}" type="presOf" srcId="{1DD9C867-93A5-48FB-A6F5-4C8CCB203A47}" destId="{26530B40-1EE8-4C20-AEAC-8DB4C7358E95}" srcOrd="0" destOrd="0" presId="urn:microsoft.com/office/officeart/2005/8/layout/cycle2"/>
    <dgm:cxn modelId="{0056D592-DEB0-466F-9ADE-370CD26D6819}" type="presOf" srcId="{87F1011C-6889-4E3D-AEC3-FB3B75E519B6}" destId="{0BF65DC3-9EAF-48AE-AF86-D79B8DE67E1B}" srcOrd="0" destOrd="0" presId="urn:microsoft.com/office/officeart/2005/8/layout/cycle2"/>
    <dgm:cxn modelId="{361952AE-6F4D-4A6F-933F-E2D3D003E60B}" type="presOf" srcId="{A0987FFC-C70D-4DDC-AB52-C45EDB9C8BE0}" destId="{8BF1304B-AD99-49FC-B94E-E931DBF9C7E0}" srcOrd="0" destOrd="0" presId="urn:microsoft.com/office/officeart/2005/8/layout/cycle2"/>
    <dgm:cxn modelId="{0ECF6570-F152-4A8F-B724-B78C18EBBF1E}" type="presOf" srcId="{15FCDD0A-73CD-4582-8729-81D74D7C2B65}" destId="{4164027C-AE87-499E-AE52-FE37CB8DD7FA}" srcOrd="0" destOrd="0" presId="urn:microsoft.com/office/officeart/2005/8/layout/cycle2"/>
    <dgm:cxn modelId="{A355D47B-89AB-4299-A806-8E30359946D2}" type="presOf" srcId="{5D1CAC9F-D43E-4351-9EBA-B1B667C4B529}" destId="{8B726C48-82F4-4B8F-A686-ABF4441F33F3}" srcOrd="0" destOrd="0" presId="urn:microsoft.com/office/officeart/2005/8/layout/cycle2"/>
    <dgm:cxn modelId="{26D1D9E4-846E-4CD5-B16D-FF6052A04877}" type="presOf" srcId="{15FCDD0A-73CD-4582-8729-81D74D7C2B65}" destId="{BD43CAB4-A8F6-482D-945C-0ABB7082E964}" srcOrd="1" destOrd="0" presId="urn:microsoft.com/office/officeart/2005/8/layout/cycle2"/>
    <dgm:cxn modelId="{65C14F07-C515-40AC-9BBB-F0FF7FE61368}" type="presOf" srcId="{1DD9C867-93A5-48FB-A6F5-4C8CCB203A47}" destId="{5D3A5F06-02ED-4439-98C9-0064C2E497B2}" srcOrd="1" destOrd="0" presId="urn:microsoft.com/office/officeart/2005/8/layout/cycle2"/>
    <dgm:cxn modelId="{B14B11EA-3843-47FD-ADCB-5719DF30566D}" type="presOf" srcId="{CF0F4486-4FA4-43F5-A8B2-535D19AF7E8F}" destId="{43736CF0-8CE0-44EE-94CA-38310627C6B4}" srcOrd="0" destOrd="0" presId="urn:microsoft.com/office/officeart/2005/8/layout/cycle2"/>
    <dgm:cxn modelId="{16682322-3DF7-4BDC-B521-F2069406DEC4}" type="presOf" srcId="{CF0F4486-4FA4-43F5-A8B2-535D19AF7E8F}" destId="{303AAAE5-1EB5-4336-AACD-757B4E77194F}" srcOrd="1" destOrd="0" presId="urn:microsoft.com/office/officeart/2005/8/layout/cycle2"/>
    <dgm:cxn modelId="{A6D75297-EF3C-4139-B996-1D02C28BF255}" srcId="{6ED655B0-4FD3-4698-AE29-40CDA7B9DFDC}" destId="{A0987FFC-C70D-4DDC-AB52-C45EDB9C8BE0}" srcOrd="4" destOrd="0" parTransId="{17163DE8-4F10-4924-AE71-D8D7D4913B07}" sibTransId="{560F139C-09BE-4DE8-AF8E-461C36826CF4}"/>
    <dgm:cxn modelId="{0438685E-B41F-4331-BCB0-48C680CF4F6D}" type="presOf" srcId="{560F139C-09BE-4DE8-AF8E-461C36826CF4}" destId="{3BD29BF8-7924-4373-B027-7544C0C004C9}" srcOrd="0" destOrd="0" presId="urn:microsoft.com/office/officeart/2005/8/layout/cycle2"/>
    <dgm:cxn modelId="{584A604D-5BF1-47B7-A9C0-2DF174006767}" srcId="{6ED655B0-4FD3-4698-AE29-40CDA7B9DFDC}" destId="{87F1011C-6889-4E3D-AEC3-FB3B75E519B6}" srcOrd="0" destOrd="0" parTransId="{6C572B6F-DA72-4079-AF9B-877C81D9A1F2}" sibTransId="{1DD9C867-93A5-48FB-A6F5-4C8CCB203A47}"/>
    <dgm:cxn modelId="{C35697B5-367E-40A3-BB8F-8E17A6D1242C}" srcId="{6ED655B0-4FD3-4698-AE29-40CDA7B9DFDC}" destId="{16D42AC0-8526-46C5-8105-13A1F4C0BDFC}" srcOrd="3" destOrd="0" parTransId="{E378D9FC-FECB-4FF8-8120-7475C04A709B}" sibTransId="{5FAABCAE-9133-4ECE-9EE5-E02799C869C5}"/>
    <dgm:cxn modelId="{F06467AE-3915-46AE-A38B-2CF14F546CAF}" srcId="{6ED655B0-4FD3-4698-AE29-40CDA7B9DFDC}" destId="{5D1CAC9F-D43E-4351-9EBA-B1B667C4B529}" srcOrd="2" destOrd="0" parTransId="{5CFDC763-9086-4E0A-992A-21808463BBC0}" sibTransId="{15FCDD0A-73CD-4582-8729-81D74D7C2B65}"/>
    <dgm:cxn modelId="{B1B03EBB-853F-4E8F-9164-D42CF79BE8C4}" type="presOf" srcId="{5FAABCAE-9133-4ECE-9EE5-E02799C869C5}" destId="{A27356B2-3607-456D-B3ED-022441A2CF76}" srcOrd="0" destOrd="0" presId="urn:microsoft.com/office/officeart/2005/8/layout/cycle2"/>
    <dgm:cxn modelId="{423622A2-3568-4905-929B-FA21ACE0ADF6}" type="presParOf" srcId="{211F0071-0C46-42FE-815E-F057531F6DE4}" destId="{0BF65DC3-9EAF-48AE-AF86-D79B8DE67E1B}" srcOrd="0" destOrd="0" presId="urn:microsoft.com/office/officeart/2005/8/layout/cycle2"/>
    <dgm:cxn modelId="{573C48CB-D19C-4052-A1C4-B39E1F0851A4}" type="presParOf" srcId="{211F0071-0C46-42FE-815E-F057531F6DE4}" destId="{26530B40-1EE8-4C20-AEAC-8DB4C7358E95}" srcOrd="1" destOrd="0" presId="urn:microsoft.com/office/officeart/2005/8/layout/cycle2"/>
    <dgm:cxn modelId="{F6499A78-CC07-4627-90B4-CBF3A5AE9E70}" type="presParOf" srcId="{26530B40-1EE8-4C20-AEAC-8DB4C7358E95}" destId="{5D3A5F06-02ED-4439-98C9-0064C2E497B2}" srcOrd="0" destOrd="0" presId="urn:microsoft.com/office/officeart/2005/8/layout/cycle2"/>
    <dgm:cxn modelId="{66C97DEC-EE18-4734-BD63-E66ADDAABE7A}" type="presParOf" srcId="{211F0071-0C46-42FE-815E-F057531F6DE4}" destId="{7F6812B3-AA25-4BD0-946D-0B657CDFC591}" srcOrd="2" destOrd="0" presId="urn:microsoft.com/office/officeart/2005/8/layout/cycle2"/>
    <dgm:cxn modelId="{A3ADF114-4EFD-485A-9BCE-97670FFBB9C9}" type="presParOf" srcId="{211F0071-0C46-42FE-815E-F057531F6DE4}" destId="{43736CF0-8CE0-44EE-94CA-38310627C6B4}" srcOrd="3" destOrd="0" presId="urn:microsoft.com/office/officeart/2005/8/layout/cycle2"/>
    <dgm:cxn modelId="{56329C1A-85DE-46B4-B022-9F1124540C75}" type="presParOf" srcId="{43736CF0-8CE0-44EE-94CA-38310627C6B4}" destId="{303AAAE5-1EB5-4336-AACD-757B4E77194F}" srcOrd="0" destOrd="0" presId="urn:microsoft.com/office/officeart/2005/8/layout/cycle2"/>
    <dgm:cxn modelId="{2B3CF9CD-1ACE-4F68-8678-72538F9ADEB7}" type="presParOf" srcId="{211F0071-0C46-42FE-815E-F057531F6DE4}" destId="{8B726C48-82F4-4B8F-A686-ABF4441F33F3}" srcOrd="4" destOrd="0" presId="urn:microsoft.com/office/officeart/2005/8/layout/cycle2"/>
    <dgm:cxn modelId="{A44D1796-3C4A-4DDB-BBAE-80794974BEDC}" type="presParOf" srcId="{211F0071-0C46-42FE-815E-F057531F6DE4}" destId="{4164027C-AE87-499E-AE52-FE37CB8DD7FA}" srcOrd="5" destOrd="0" presId="urn:microsoft.com/office/officeart/2005/8/layout/cycle2"/>
    <dgm:cxn modelId="{614126AF-8B2C-42C0-8740-E640759CBF70}" type="presParOf" srcId="{4164027C-AE87-499E-AE52-FE37CB8DD7FA}" destId="{BD43CAB4-A8F6-482D-945C-0ABB7082E964}" srcOrd="0" destOrd="0" presId="urn:microsoft.com/office/officeart/2005/8/layout/cycle2"/>
    <dgm:cxn modelId="{263788AD-677C-474D-B54E-7A189CBA6819}" type="presParOf" srcId="{211F0071-0C46-42FE-815E-F057531F6DE4}" destId="{D78A75FA-0653-4985-852C-22D24D5F04BA}" srcOrd="6" destOrd="0" presId="urn:microsoft.com/office/officeart/2005/8/layout/cycle2"/>
    <dgm:cxn modelId="{3CAE5FD7-BB33-4263-8C9F-B90950C1D995}" type="presParOf" srcId="{211F0071-0C46-42FE-815E-F057531F6DE4}" destId="{A27356B2-3607-456D-B3ED-022441A2CF76}" srcOrd="7" destOrd="0" presId="urn:microsoft.com/office/officeart/2005/8/layout/cycle2"/>
    <dgm:cxn modelId="{54263625-76AB-489C-9908-1CD9DF155C77}" type="presParOf" srcId="{A27356B2-3607-456D-B3ED-022441A2CF76}" destId="{1033C29E-6C39-403F-80B3-E9FEF49EAA12}" srcOrd="0" destOrd="0" presId="urn:microsoft.com/office/officeart/2005/8/layout/cycle2"/>
    <dgm:cxn modelId="{09A553A6-0FB8-4C8B-A66D-5CB54646AEC0}" type="presParOf" srcId="{211F0071-0C46-42FE-815E-F057531F6DE4}" destId="{8BF1304B-AD99-49FC-B94E-E931DBF9C7E0}" srcOrd="8" destOrd="0" presId="urn:microsoft.com/office/officeart/2005/8/layout/cycle2"/>
    <dgm:cxn modelId="{783EED36-F387-4939-B0CE-AB8D14AC4975}" type="presParOf" srcId="{211F0071-0C46-42FE-815E-F057531F6DE4}" destId="{3BD29BF8-7924-4373-B027-7544C0C004C9}" srcOrd="9" destOrd="0" presId="urn:microsoft.com/office/officeart/2005/8/layout/cycle2"/>
    <dgm:cxn modelId="{0F9A3A41-4C16-45FE-A1EF-0D7C9CCC3A6C}" type="presParOf" srcId="{3BD29BF8-7924-4373-B027-7544C0C004C9}" destId="{ED84E39E-4825-4ED8-9293-FE3CF99DB7D9}" srcOrd="0" destOrd="0" presId="urn:microsoft.com/office/officeart/2005/8/layout/cycle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009E77-FE5E-4644-97BD-A7A30923AC95}" type="doc">
      <dgm:prSet loTypeId="urn:microsoft.com/office/officeart/2005/8/layout/radial1" loCatId="cycle" qsTypeId="urn:microsoft.com/office/officeart/2005/8/quickstyle/simple5" qsCatId="simple" csTypeId="urn:microsoft.com/office/officeart/2005/8/colors/accent1_1" csCatId="accent1" phldr="1"/>
      <dgm:spPr/>
      <dgm:t>
        <a:bodyPr/>
        <a:lstStyle/>
        <a:p>
          <a:endParaRPr lang="en-GB"/>
        </a:p>
      </dgm:t>
    </dgm:pt>
    <dgm:pt modelId="{1696911A-4926-4C3F-8F2F-E18CDECA1531}">
      <dgm:prSet phldrT="[Text]"/>
      <dgm:spPr/>
      <dgm:t>
        <a:bodyPr/>
        <a:lstStyle/>
        <a:p>
          <a:r>
            <a:rPr lang="en-GB" b="1"/>
            <a:t>Why do some businesses fail?</a:t>
          </a:r>
        </a:p>
      </dgm:t>
    </dgm:pt>
    <dgm:pt modelId="{57484B38-353F-46FA-B4E0-87E7FC455CD6}" type="parTrans" cxnId="{B6D15FC0-27CE-46B4-81D6-01B2E4A302BC}">
      <dgm:prSet/>
      <dgm:spPr/>
      <dgm:t>
        <a:bodyPr/>
        <a:lstStyle/>
        <a:p>
          <a:endParaRPr lang="en-GB" b="1"/>
        </a:p>
      </dgm:t>
    </dgm:pt>
    <dgm:pt modelId="{E9BBDE1B-12B6-4F62-B78F-EDD8BAC0DAEB}" type="sibTrans" cxnId="{B6D15FC0-27CE-46B4-81D6-01B2E4A302BC}">
      <dgm:prSet/>
      <dgm:spPr/>
      <dgm:t>
        <a:bodyPr/>
        <a:lstStyle/>
        <a:p>
          <a:endParaRPr lang="en-GB" b="1"/>
        </a:p>
      </dgm:t>
    </dgm:pt>
    <dgm:pt modelId="{41DF3C99-3B6F-4184-8792-880D938A897A}">
      <dgm:prSet phldrT="[Text]"/>
      <dgm:spPr/>
      <dgm:t>
        <a:bodyPr/>
        <a:lstStyle/>
        <a:p>
          <a:r>
            <a:rPr lang="en-GB" b="1"/>
            <a:t>Too much competition</a:t>
          </a:r>
        </a:p>
      </dgm:t>
    </dgm:pt>
    <dgm:pt modelId="{613C9CCF-1A9E-45EF-ABE0-4062B9E4E17C}" type="parTrans" cxnId="{7921C113-B069-46D6-A906-C9E5526C7786}">
      <dgm:prSet/>
      <dgm:spPr/>
      <dgm:t>
        <a:bodyPr/>
        <a:lstStyle/>
        <a:p>
          <a:endParaRPr lang="en-GB" b="1"/>
        </a:p>
      </dgm:t>
    </dgm:pt>
    <dgm:pt modelId="{4BEA8780-31BD-471D-BDFE-C0074704B9B6}" type="sibTrans" cxnId="{7921C113-B069-46D6-A906-C9E5526C7786}">
      <dgm:prSet/>
      <dgm:spPr/>
      <dgm:t>
        <a:bodyPr/>
        <a:lstStyle/>
        <a:p>
          <a:endParaRPr lang="en-GB" b="1"/>
        </a:p>
      </dgm:t>
    </dgm:pt>
    <dgm:pt modelId="{EF58AB76-4A2C-49E7-893B-F5A125B7E9D7}">
      <dgm:prSet phldrT="[Text]"/>
      <dgm:spPr/>
      <dgm:t>
        <a:bodyPr/>
        <a:lstStyle/>
        <a:p>
          <a:r>
            <a:rPr lang="en-GB" b="1"/>
            <a:t>Not enough demand</a:t>
          </a:r>
        </a:p>
      </dgm:t>
    </dgm:pt>
    <dgm:pt modelId="{53A24375-D169-4C41-A9E5-99F6ABD9745A}" type="parTrans" cxnId="{1819BB5D-08C3-4544-B549-FFA74F74F9A3}">
      <dgm:prSet/>
      <dgm:spPr/>
      <dgm:t>
        <a:bodyPr/>
        <a:lstStyle/>
        <a:p>
          <a:endParaRPr lang="en-GB" b="1"/>
        </a:p>
      </dgm:t>
    </dgm:pt>
    <dgm:pt modelId="{7AD354E2-9200-46FB-A60D-A4B5178AEB60}" type="sibTrans" cxnId="{1819BB5D-08C3-4544-B549-FFA74F74F9A3}">
      <dgm:prSet/>
      <dgm:spPr/>
      <dgm:t>
        <a:bodyPr/>
        <a:lstStyle/>
        <a:p>
          <a:endParaRPr lang="en-GB" b="1"/>
        </a:p>
      </dgm:t>
    </dgm:pt>
    <dgm:pt modelId="{253189E5-A6F4-4F8D-99A5-A3943CE893F2}">
      <dgm:prSet phldrT="[Text]"/>
      <dgm:spPr/>
      <dgm:t>
        <a:bodyPr/>
        <a:lstStyle/>
        <a:p>
          <a:r>
            <a:rPr lang="en-GB" b="1"/>
            <a:t>Recession</a:t>
          </a:r>
        </a:p>
      </dgm:t>
    </dgm:pt>
    <dgm:pt modelId="{81DBD779-822D-4F7F-BCC8-A3F7638EAA5A}" type="parTrans" cxnId="{BE21EFBA-4CC8-449D-B3D2-7A3B48A9D4F3}">
      <dgm:prSet/>
      <dgm:spPr/>
      <dgm:t>
        <a:bodyPr/>
        <a:lstStyle/>
        <a:p>
          <a:endParaRPr lang="en-GB" b="1"/>
        </a:p>
      </dgm:t>
    </dgm:pt>
    <dgm:pt modelId="{92A25F61-25C5-4623-B045-5FFEB8CCEE44}" type="sibTrans" cxnId="{BE21EFBA-4CC8-449D-B3D2-7A3B48A9D4F3}">
      <dgm:prSet/>
      <dgm:spPr/>
      <dgm:t>
        <a:bodyPr/>
        <a:lstStyle/>
        <a:p>
          <a:endParaRPr lang="en-GB" b="1"/>
        </a:p>
      </dgm:t>
    </dgm:pt>
    <dgm:pt modelId="{E8F6C90A-4F68-4872-BC2A-BBABB77E07D9}">
      <dgm:prSet phldrT="[Text]"/>
      <dgm:spPr/>
      <dgm:t>
        <a:bodyPr/>
        <a:lstStyle/>
        <a:p>
          <a:r>
            <a:rPr lang="en-GB" b="1"/>
            <a:t>External factors</a:t>
          </a:r>
        </a:p>
      </dgm:t>
    </dgm:pt>
    <dgm:pt modelId="{9156D9D1-5C86-430D-956D-4F4E7B478897}" type="parTrans" cxnId="{5692FD21-9043-40B2-9013-983CCEF5AFF7}">
      <dgm:prSet/>
      <dgm:spPr/>
      <dgm:t>
        <a:bodyPr/>
        <a:lstStyle/>
        <a:p>
          <a:endParaRPr lang="en-GB" b="1"/>
        </a:p>
      </dgm:t>
    </dgm:pt>
    <dgm:pt modelId="{8F8709D4-CC39-43BB-9D30-175F90466903}" type="sibTrans" cxnId="{5692FD21-9043-40B2-9013-983CCEF5AFF7}">
      <dgm:prSet/>
      <dgm:spPr/>
      <dgm:t>
        <a:bodyPr/>
        <a:lstStyle/>
        <a:p>
          <a:endParaRPr lang="en-GB" b="1"/>
        </a:p>
      </dgm:t>
    </dgm:pt>
    <dgm:pt modelId="{918D6042-426E-44B5-8334-BDF5ABD83245}">
      <dgm:prSet/>
      <dgm:spPr/>
      <dgm:t>
        <a:bodyPr/>
        <a:lstStyle/>
        <a:p>
          <a:r>
            <a:rPr lang="en-GB" b="1"/>
            <a:t>Poor management</a:t>
          </a:r>
        </a:p>
      </dgm:t>
    </dgm:pt>
    <dgm:pt modelId="{24515407-C088-4BC2-8E5A-258C0E24FF5A}" type="parTrans" cxnId="{6854BF76-2E99-428C-B914-18AEBF5EAA9F}">
      <dgm:prSet/>
      <dgm:spPr/>
      <dgm:t>
        <a:bodyPr/>
        <a:lstStyle/>
        <a:p>
          <a:endParaRPr lang="en-GB" b="1"/>
        </a:p>
      </dgm:t>
    </dgm:pt>
    <dgm:pt modelId="{41F0218F-46A8-4D29-9072-4367B11200EB}" type="sibTrans" cxnId="{6854BF76-2E99-428C-B914-18AEBF5EAA9F}">
      <dgm:prSet/>
      <dgm:spPr/>
      <dgm:t>
        <a:bodyPr/>
        <a:lstStyle/>
        <a:p>
          <a:endParaRPr lang="en-GB" b="1"/>
        </a:p>
      </dgm:t>
    </dgm:pt>
    <dgm:pt modelId="{822A3C6E-2EE9-4875-985B-BF13602D1FFF}" type="pres">
      <dgm:prSet presAssocID="{43009E77-FE5E-4644-97BD-A7A30923AC95}" presName="cycle" presStyleCnt="0">
        <dgm:presLayoutVars>
          <dgm:chMax val="1"/>
          <dgm:dir/>
          <dgm:animLvl val="ctr"/>
          <dgm:resizeHandles val="exact"/>
        </dgm:presLayoutVars>
      </dgm:prSet>
      <dgm:spPr/>
      <dgm:t>
        <a:bodyPr/>
        <a:lstStyle/>
        <a:p>
          <a:endParaRPr lang="en-GB"/>
        </a:p>
      </dgm:t>
    </dgm:pt>
    <dgm:pt modelId="{FF8A2E6C-9329-4D52-8684-FA5026A99006}" type="pres">
      <dgm:prSet presAssocID="{1696911A-4926-4C3F-8F2F-E18CDECA1531}" presName="centerShape" presStyleLbl="node0" presStyleIdx="0" presStyleCnt="1"/>
      <dgm:spPr/>
      <dgm:t>
        <a:bodyPr/>
        <a:lstStyle/>
        <a:p>
          <a:endParaRPr lang="en-GB"/>
        </a:p>
      </dgm:t>
    </dgm:pt>
    <dgm:pt modelId="{B5431BF5-90AB-4869-947C-66B45959D12B}" type="pres">
      <dgm:prSet presAssocID="{613C9CCF-1A9E-45EF-ABE0-4062B9E4E17C}" presName="Name9" presStyleLbl="parChTrans1D2" presStyleIdx="0" presStyleCnt="5"/>
      <dgm:spPr/>
      <dgm:t>
        <a:bodyPr/>
        <a:lstStyle/>
        <a:p>
          <a:endParaRPr lang="en-GB"/>
        </a:p>
      </dgm:t>
    </dgm:pt>
    <dgm:pt modelId="{6EB24D06-5142-42DE-B4E5-C225726432AF}" type="pres">
      <dgm:prSet presAssocID="{613C9CCF-1A9E-45EF-ABE0-4062B9E4E17C}" presName="connTx" presStyleLbl="parChTrans1D2" presStyleIdx="0" presStyleCnt="5"/>
      <dgm:spPr/>
      <dgm:t>
        <a:bodyPr/>
        <a:lstStyle/>
        <a:p>
          <a:endParaRPr lang="en-GB"/>
        </a:p>
      </dgm:t>
    </dgm:pt>
    <dgm:pt modelId="{D7737FC7-763F-4EE4-A154-B18B361F2353}" type="pres">
      <dgm:prSet presAssocID="{41DF3C99-3B6F-4184-8792-880D938A897A}" presName="node" presStyleLbl="node1" presStyleIdx="0" presStyleCnt="5">
        <dgm:presLayoutVars>
          <dgm:bulletEnabled val="1"/>
        </dgm:presLayoutVars>
      </dgm:prSet>
      <dgm:spPr/>
      <dgm:t>
        <a:bodyPr/>
        <a:lstStyle/>
        <a:p>
          <a:endParaRPr lang="en-GB"/>
        </a:p>
      </dgm:t>
    </dgm:pt>
    <dgm:pt modelId="{B9A37782-7646-4931-BD86-480EC03CDFBE}" type="pres">
      <dgm:prSet presAssocID="{53A24375-D169-4C41-A9E5-99F6ABD9745A}" presName="Name9" presStyleLbl="parChTrans1D2" presStyleIdx="1" presStyleCnt="5"/>
      <dgm:spPr/>
      <dgm:t>
        <a:bodyPr/>
        <a:lstStyle/>
        <a:p>
          <a:endParaRPr lang="en-GB"/>
        </a:p>
      </dgm:t>
    </dgm:pt>
    <dgm:pt modelId="{D659888A-0DA5-4669-A16F-D41AFB197A7D}" type="pres">
      <dgm:prSet presAssocID="{53A24375-D169-4C41-A9E5-99F6ABD9745A}" presName="connTx" presStyleLbl="parChTrans1D2" presStyleIdx="1" presStyleCnt="5"/>
      <dgm:spPr/>
      <dgm:t>
        <a:bodyPr/>
        <a:lstStyle/>
        <a:p>
          <a:endParaRPr lang="en-GB"/>
        </a:p>
      </dgm:t>
    </dgm:pt>
    <dgm:pt modelId="{2DF76760-D52A-4CF6-BE6E-B62BEA5AEF72}" type="pres">
      <dgm:prSet presAssocID="{EF58AB76-4A2C-49E7-893B-F5A125B7E9D7}" presName="node" presStyleLbl="node1" presStyleIdx="1" presStyleCnt="5">
        <dgm:presLayoutVars>
          <dgm:bulletEnabled val="1"/>
        </dgm:presLayoutVars>
      </dgm:prSet>
      <dgm:spPr/>
      <dgm:t>
        <a:bodyPr/>
        <a:lstStyle/>
        <a:p>
          <a:endParaRPr lang="en-GB"/>
        </a:p>
      </dgm:t>
    </dgm:pt>
    <dgm:pt modelId="{E2BE0A2B-4295-428F-BE8C-280FFCF1BAA9}" type="pres">
      <dgm:prSet presAssocID="{81DBD779-822D-4F7F-BCC8-A3F7638EAA5A}" presName="Name9" presStyleLbl="parChTrans1D2" presStyleIdx="2" presStyleCnt="5"/>
      <dgm:spPr/>
      <dgm:t>
        <a:bodyPr/>
        <a:lstStyle/>
        <a:p>
          <a:endParaRPr lang="en-GB"/>
        </a:p>
      </dgm:t>
    </dgm:pt>
    <dgm:pt modelId="{CE4EC957-55C5-4D80-9346-F18213CB5538}" type="pres">
      <dgm:prSet presAssocID="{81DBD779-822D-4F7F-BCC8-A3F7638EAA5A}" presName="connTx" presStyleLbl="parChTrans1D2" presStyleIdx="2" presStyleCnt="5"/>
      <dgm:spPr/>
      <dgm:t>
        <a:bodyPr/>
        <a:lstStyle/>
        <a:p>
          <a:endParaRPr lang="en-GB"/>
        </a:p>
      </dgm:t>
    </dgm:pt>
    <dgm:pt modelId="{A22CE9A3-882C-4DD5-9759-682A9C8AECB9}" type="pres">
      <dgm:prSet presAssocID="{253189E5-A6F4-4F8D-99A5-A3943CE893F2}" presName="node" presStyleLbl="node1" presStyleIdx="2" presStyleCnt="5">
        <dgm:presLayoutVars>
          <dgm:bulletEnabled val="1"/>
        </dgm:presLayoutVars>
      </dgm:prSet>
      <dgm:spPr/>
      <dgm:t>
        <a:bodyPr/>
        <a:lstStyle/>
        <a:p>
          <a:endParaRPr lang="en-GB"/>
        </a:p>
      </dgm:t>
    </dgm:pt>
    <dgm:pt modelId="{8704C542-009B-4548-848E-62AB024E11F2}" type="pres">
      <dgm:prSet presAssocID="{9156D9D1-5C86-430D-956D-4F4E7B478897}" presName="Name9" presStyleLbl="parChTrans1D2" presStyleIdx="3" presStyleCnt="5"/>
      <dgm:spPr/>
      <dgm:t>
        <a:bodyPr/>
        <a:lstStyle/>
        <a:p>
          <a:endParaRPr lang="en-GB"/>
        </a:p>
      </dgm:t>
    </dgm:pt>
    <dgm:pt modelId="{9464D191-AEF3-461B-A6B6-9B7A9E218364}" type="pres">
      <dgm:prSet presAssocID="{9156D9D1-5C86-430D-956D-4F4E7B478897}" presName="connTx" presStyleLbl="parChTrans1D2" presStyleIdx="3" presStyleCnt="5"/>
      <dgm:spPr/>
      <dgm:t>
        <a:bodyPr/>
        <a:lstStyle/>
        <a:p>
          <a:endParaRPr lang="en-GB"/>
        </a:p>
      </dgm:t>
    </dgm:pt>
    <dgm:pt modelId="{DBCE780E-4BB2-4B97-AEDE-B8C1F833A6FA}" type="pres">
      <dgm:prSet presAssocID="{E8F6C90A-4F68-4872-BC2A-BBABB77E07D9}" presName="node" presStyleLbl="node1" presStyleIdx="3" presStyleCnt="5">
        <dgm:presLayoutVars>
          <dgm:bulletEnabled val="1"/>
        </dgm:presLayoutVars>
      </dgm:prSet>
      <dgm:spPr/>
      <dgm:t>
        <a:bodyPr/>
        <a:lstStyle/>
        <a:p>
          <a:endParaRPr lang="en-GB"/>
        </a:p>
      </dgm:t>
    </dgm:pt>
    <dgm:pt modelId="{EB0F2F15-C724-4DF1-9B43-F0EBC8EBF519}" type="pres">
      <dgm:prSet presAssocID="{24515407-C088-4BC2-8E5A-258C0E24FF5A}" presName="Name9" presStyleLbl="parChTrans1D2" presStyleIdx="4" presStyleCnt="5"/>
      <dgm:spPr/>
      <dgm:t>
        <a:bodyPr/>
        <a:lstStyle/>
        <a:p>
          <a:endParaRPr lang="en-GB"/>
        </a:p>
      </dgm:t>
    </dgm:pt>
    <dgm:pt modelId="{58805663-F4C9-4827-8E4F-32F9E3FD4DF0}" type="pres">
      <dgm:prSet presAssocID="{24515407-C088-4BC2-8E5A-258C0E24FF5A}" presName="connTx" presStyleLbl="parChTrans1D2" presStyleIdx="4" presStyleCnt="5"/>
      <dgm:spPr/>
      <dgm:t>
        <a:bodyPr/>
        <a:lstStyle/>
        <a:p>
          <a:endParaRPr lang="en-GB"/>
        </a:p>
      </dgm:t>
    </dgm:pt>
    <dgm:pt modelId="{857D5B09-742F-4F78-AEBB-46692A843E10}" type="pres">
      <dgm:prSet presAssocID="{918D6042-426E-44B5-8334-BDF5ABD83245}" presName="node" presStyleLbl="node1" presStyleIdx="4" presStyleCnt="5">
        <dgm:presLayoutVars>
          <dgm:bulletEnabled val="1"/>
        </dgm:presLayoutVars>
      </dgm:prSet>
      <dgm:spPr/>
      <dgm:t>
        <a:bodyPr/>
        <a:lstStyle/>
        <a:p>
          <a:endParaRPr lang="en-GB"/>
        </a:p>
      </dgm:t>
    </dgm:pt>
  </dgm:ptLst>
  <dgm:cxnLst>
    <dgm:cxn modelId="{7921C113-B069-46D6-A906-C9E5526C7786}" srcId="{1696911A-4926-4C3F-8F2F-E18CDECA1531}" destId="{41DF3C99-3B6F-4184-8792-880D938A897A}" srcOrd="0" destOrd="0" parTransId="{613C9CCF-1A9E-45EF-ABE0-4062B9E4E17C}" sibTransId="{4BEA8780-31BD-471D-BDFE-C0074704B9B6}"/>
    <dgm:cxn modelId="{9FE6D965-097A-4FD9-A171-588CBA775E01}" type="presOf" srcId="{613C9CCF-1A9E-45EF-ABE0-4062B9E4E17C}" destId="{B5431BF5-90AB-4869-947C-66B45959D12B}" srcOrd="0" destOrd="0" presId="urn:microsoft.com/office/officeart/2005/8/layout/radial1"/>
    <dgm:cxn modelId="{0A549B0F-82BF-42DD-8DE5-616F19E77CDE}" type="presOf" srcId="{81DBD779-822D-4F7F-BCC8-A3F7638EAA5A}" destId="{E2BE0A2B-4295-428F-BE8C-280FFCF1BAA9}" srcOrd="0" destOrd="0" presId="urn:microsoft.com/office/officeart/2005/8/layout/radial1"/>
    <dgm:cxn modelId="{0E1AC18F-55FF-45EF-9BED-D7274E2192DA}" type="presOf" srcId="{24515407-C088-4BC2-8E5A-258C0E24FF5A}" destId="{EB0F2F15-C724-4DF1-9B43-F0EBC8EBF519}" srcOrd="0" destOrd="0" presId="urn:microsoft.com/office/officeart/2005/8/layout/radial1"/>
    <dgm:cxn modelId="{D1AF6C7A-3EFE-4E6E-B04F-04E62723148C}" type="presOf" srcId="{41DF3C99-3B6F-4184-8792-880D938A897A}" destId="{D7737FC7-763F-4EE4-A154-B18B361F2353}" srcOrd="0" destOrd="0" presId="urn:microsoft.com/office/officeart/2005/8/layout/radial1"/>
    <dgm:cxn modelId="{992CBBB9-B43D-4243-92E9-94FADD114D81}" type="presOf" srcId="{9156D9D1-5C86-430D-956D-4F4E7B478897}" destId="{9464D191-AEF3-461B-A6B6-9B7A9E218364}" srcOrd="1" destOrd="0" presId="urn:microsoft.com/office/officeart/2005/8/layout/radial1"/>
    <dgm:cxn modelId="{B733CBD8-CA6F-4C74-AB2A-F37BED6527AC}" type="presOf" srcId="{53A24375-D169-4C41-A9E5-99F6ABD9745A}" destId="{B9A37782-7646-4931-BD86-480EC03CDFBE}" srcOrd="0" destOrd="0" presId="urn:microsoft.com/office/officeart/2005/8/layout/radial1"/>
    <dgm:cxn modelId="{1819BB5D-08C3-4544-B549-FFA74F74F9A3}" srcId="{1696911A-4926-4C3F-8F2F-E18CDECA1531}" destId="{EF58AB76-4A2C-49E7-893B-F5A125B7E9D7}" srcOrd="1" destOrd="0" parTransId="{53A24375-D169-4C41-A9E5-99F6ABD9745A}" sibTransId="{7AD354E2-9200-46FB-A60D-A4B5178AEB60}"/>
    <dgm:cxn modelId="{6854BF76-2E99-428C-B914-18AEBF5EAA9F}" srcId="{1696911A-4926-4C3F-8F2F-E18CDECA1531}" destId="{918D6042-426E-44B5-8334-BDF5ABD83245}" srcOrd="4" destOrd="0" parTransId="{24515407-C088-4BC2-8E5A-258C0E24FF5A}" sibTransId="{41F0218F-46A8-4D29-9072-4367B11200EB}"/>
    <dgm:cxn modelId="{C2B11E67-F3A7-4F0D-B476-0745543D6F8F}" type="presOf" srcId="{43009E77-FE5E-4644-97BD-A7A30923AC95}" destId="{822A3C6E-2EE9-4875-985B-BF13602D1FFF}" srcOrd="0" destOrd="0" presId="urn:microsoft.com/office/officeart/2005/8/layout/radial1"/>
    <dgm:cxn modelId="{79D2FE34-390D-436C-965A-7167B1BFBC5F}" type="presOf" srcId="{9156D9D1-5C86-430D-956D-4F4E7B478897}" destId="{8704C542-009B-4548-848E-62AB024E11F2}" srcOrd="0" destOrd="0" presId="urn:microsoft.com/office/officeart/2005/8/layout/radial1"/>
    <dgm:cxn modelId="{41A5B9FA-AB2B-45AA-97FC-85A928D08A78}" type="presOf" srcId="{53A24375-D169-4C41-A9E5-99F6ABD9745A}" destId="{D659888A-0DA5-4669-A16F-D41AFB197A7D}" srcOrd="1" destOrd="0" presId="urn:microsoft.com/office/officeart/2005/8/layout/radial1"/>
    <dgm:cxn modelId="{00DC81D9-B81F-4AB2-8F1F-178F811BF9B4}" type="presOf" srcId="{E8F6C90A-4F68-4872-BC2A-BBABB77E07D9}" destId="{DBCE780E-4BB2-4B97-AEDE-B8C1F833A6FA}" srcOrd="0" destOrd="0" presId="urn:microsoft.com/office/officeart/2005/8/layout/radial1"/>
    <dgm:cxn modelId="{9571335D-9E58-47D2-A047-FAE91CD7AF3D}" type="presOf" srcId="{EF58AB76-4A2C-49E7-893B-F5A125B7E9D7}" destId="{2DF76760-D52A-4CF6-BE6E-B62BEA5AEF72}" srcOrd="0" destOrd="0" presId="urn:microsoft.com/office/officeart/2005/8/layout/radial1"/>
    <dgm:cxn modelId="{5692FD21-9043-40B2-9013-983CCEF5AFF7}" srcId="{1696911A-4926-4C3F-8F2F-E18CDECA1531}" destId="{E8F6C90A-4F68-4872-BC2A-BBABB77E07D9}" srcOrd="3" destOrd="0" parTransId="{9156D9D1-5C86-430D-956D-4F4E7B478897}" sibTransId="{8F8709D4-CC39-43BB-9D30-175F90466903}"/>
    <dgm:cxn modelId="{98FF978A-0BD1-49E9-BE35-2ABFF2C5FD43}" type="presOf" srcId="{918D6042-426E-44B5-8334-BDF5ABD83245}" destId="{857D5B09-742F-4F78-AEBB-46692A843E10}" srcOrd="0" destOrd="0" presId="urn:microsoft.com/office/officeart/2005/8/layout/radial1"/>
    <dgm:cxn modelId="{B6D15FC0-27CE-46B4-81D6-01B2E4A302BC}" srcId="{43009E77-FE5E-4644-97BD-A7A30923AC95}" destId="{1696911A-4926-4C3F-8F2F-E18CDECA1531}" srcOrd="0" destOrd="0" parTransId="{57484B38-353F-46FA-B4E0-87E7FC455CD6}" sibTransId="{E9BBDE1B-12B6-4F62-B78F-EDD8BAC0DAEB}"/>
    <dgm:cxn modelId="{1ABC6DD9-99BE-4588-A8D9-D96E87494D1B}" type="presOf" srcId="{81DBD779-822D-4F7F-BCC8-A3F7638EAA5A}" destId="{CE4EC957-55C5-4D80-9346-F18213CB5538}" srcOrd="1" destOrd="0" presId="urn:microsoft.com/office/officeart/2005/8/layout/radial1"/>
    <dgm:cxn modelId="{F053CA2B-99A7-4AEF-82BD-BF01738BD166}" type="presOf" srcId="{24515407-C088-4BC2-8E5A-258C0E24FF5A}" destId="{58805663-F4C9-4827-8E4F-32F9E3FD4DF0}" srcOrd="1" destOrd="0" presId="urn:microsoft.com/office/officeart/2005/8/layout/radial1"/>
    <dgm:cxn modelId="{80BE6268-FC7E-4336-A963-0ACBDD0D2A61}" type="presOf" srcId="{253189E5-A6F4-4F8D-99A5-A3943CE893F2}" destId="{A22CE9A3-882C-4DD5-9759-682A9C8AECB9}" srcOrd="0" destOrd="0" presId="urn:microsoft.com/office/officeart/2005/8/layout/radial1"/>
    <dgm:cxn modelId="{A019FD7F-4D70-474A-9790-D3ACFE76C1CB}" type="presOf" srcId="{1696911A-4926-4C3F-8F2F-E18CDECA1531}" destId="{FF8A2E6C-9329-4D52-8684-FA5026A99006}" srcOrd="0" destOrd="0" presId="urn:microsoft.com/office/officeart/2005/8/layout/radial1"/>
    <dgm:cxn modelId="{21234EBF-D187-41A6-8251-3375A38F8DAA}" type="presOf" srcId="{613C9CCF-1A9E-45EF-ABE0-4062B9E4E17C}" destId="{6EB24D06-5142-42DE-B4E5-C225726432AF}" srcOrd="1" destOrd="0" presId="urn:microsoft.com/office/officeart/2005/8/layout/radial1"/>
    <dgm:cxn modelId="{BE21EFBA-4CC8-449D-B3D2-7A3B48A9D4F3}" srcId="{1696911A-4926-4C3F-8F2F-E18CDECA1531}" destId="{253189E5-A6F4-4F8D-99A5-A3943CE893F2}" srcOrd="2" destOrd="0" parTransId="{81DBD779-822D-4F7F-BCC8-A3F7638EAA5A}" sibTransId="{92A25F61-25C5-4623-B045-5FFEB8CCEE44}"/>
    <dgm:cxn modelId="{251C7DBE-E887-46F6-B121-F9CA02C43788}" type="presParOf" srcId="{822A3C6E-2EE9-4875-985B-BF13602D1FFF}" destId="{FF8A2E6C-9329-4D52-8684-FA5026A99006}" srcOrd="0" destOrd="0" presId="urn:microsoft.com/office/officeart/2005/8/layout/radial1"/>
    <dgm:cxn modelId="{58DE4FFB-C703-4511-949A-77E364E00890}" type="presParOf" srcId="{822A3C6E-2EE9-4875-985B-BF13602D1FFF}" destId="{B5431BF5-90AB-4869-947C-66B45959D12B}" srcOrd="1" destOrd="0" presId="urn:microsoft.com/office/officeart/2005/8/layout/radial1"/>
    <dgm:cxn modelId="{649F0DF9-0ABB-4A15-BB1D-CD4E951E06CC}" type="presParOf" srcId="{B5431BF5-90AB-4869-947C-66B45959D12B}" destId="{6EB24D06-5142-42DE-B4E5-C225726432AF}" srcOrd="0" destOrd="0" presId="urn:microsoft.com/office/officeart/2005/8/layout/radial1"/>
    <dgm:cxn modelId="{F2D10F92-CB13-4A7C-B3C1-D88CF38252CE}" type="presParOf" srcId="{822A3C6E-2EE9-4875-985B-BF13602D1FFF}" destId="{D7737FC7-763F-4EE4-A154-B18B361F2353}" srcOrd="2" destOrd="0" presId="urn:microsoft.com/office/officeart/2005/8/layout/radial1"/>
    <dgm:cxn modelId="{8E2484B6-86B1-41DF-B39D-BEFD2D96E676}" type="presParOf" srcId="{822A3C6E-2EE9-4875-985B-BF13602D1FFF}" destId="{B9A37782-7646-4931-BD86-480EC03CDFBE}" srcOrd="3" destOrd="0" presId="urn:microsoft.com/office/officeart/2005/8/layout/radial1"/>
    <dgm:cxn modelId="{AEAE39A4-C8E3-499B-8924-3211F139D0A5}" type="presParOf" srcId="{B9A37782-7646-4931-BD86-480EC03CDFBE}" destId="{D659888A-0DA5-4669-A16F-D41AFB197A7D}" srcOrd="0" destOrd="0" presId="urn:microsoft.com/office/officeart/2005/8/layout/radial1"/>
    <dgm:cxn modelId="{D80EF478-11E1-441B-A056-379BE5D85A85}" type="presParOf" srcId="{822A3C6E-2EE9-4875-985B-BF13602D1FFF}" destId="{2DF76760-D52A-4CF6-BE6E-B62BEA5AEF72}" srcOrd="4" destOrd="0" presId="urn:microsoft.com/office/officeart/2005/8/layout/radial1"/>
    <dgm:cxn modelId="{964E66DE-5163-41B0-B81A-AE8A235A5BBD}" type="presParOf" srcId="{822A3C6E-2EE9-4875-985B-BF13602D1FFF}" destId="{E2BE0A2B-4295-428F-BE8C-280FFCF1BAA9}" srcOrd="5" destOrd="0" presId="urn:microsoft.com/office/officeart/2005/8/layout/radial1"/>
    <dgm:cxn modelId="{4E661612-4347-48AE-9F10-21E3679ED11A}" type="presParOf" srcId="{E2BE0A2B-4295-428F-BE8C-280FFCF1BAA9}" destId="{CE4EC957-55C5-4D80-9346-F18213CB5538}" srcOrd="0" destOrd="0" presId="urn:microsoft.com/office/officeart/2005/8/layout/radial1"/>
    <dgm:cxn modelId="{4B3FC864-4132-402B-A858-0AF2C79B1854}" type="presParOf" srcId="{822A3C6E-2EE9-4875-985B-BF13602D1FFF}" destId="{A22CE9A3-882C-4DD5-9759-682A9C8AECB9}" srcOrd="6" destOrd="0" presId="urn:microsoft.com/office/officeart/2005/8/layout/radial1"/>
    <dgm:cxn modelId="{03A75FBF-0708-4DD7-B619-BB64142170A9}" type="presParOf" srcId="{822A3C6E-2EE9-4875-985B-BF13602D1FFF}" destId="{8704C542-009B-4548-848E-62AB024E11F2}" srcOrd="7" destOrd="0" presId="urn:microsoft.com/office/officeart/2005/8/layout/radial1"/>
    <dgm:cxn modelId="{20388D21-5FCB-43C0-83CE-2290F6E06208}" type="presParOf" srcId="{8704C542-009B-4548-848E-62AB024E11F2}" destId="{9464D191-AEF3-461B-A6B6-9B7A9E218364}" srcOrd="0" destOrd="0" presId="urn:microsoft.com/office/officeart/2005/8/layout/radial1"/>
    <dgm:cxn modelId="{9C1B4E45-B920-4770-9092-E6CBCB1313DF}" type="presParOf" srcId="{822A3C6E-2EE9-4875-985B-BF13602D1FFF}" destId="{DBCE780E-4BB2-4B97-AEDE-B8C1F833A6FA}" srcOrd="8" destOrd="0" presId="urn:microsoft.com/office/officeart/2005/8/layout/radial1"/>
    <dgm:cxn modelId="{4FE9DCCE-76A4-4E7F-9994-92FD3049F1B2}" type="presParOf" srcId="{822A3C6E-2EE9-4875-985B-BF13602D1FFF}" destId="{EB0F2F15-C724-4DF1-9B43-F0EBC8EBF519}" srcOrd="9" destOrd="0" presId="urn:microsoft.com/office/officeart/2005/8/layout/radial1"/>
    <dgm:cxn modelId="{91AD760F-19E3-4C2E-84E5-0EF4BE0DC3F4}" type="presParOf" srcId="{EB0F2F15-C724-4DF1-9B43-F0EBC8EBF519}" destId="{58805663-F4C9-4827-8E4F-32F9E3FD4DF0}" srcOrd="0" destOrd="0" presId="urn:microsoft.com/office/officeart/2005/8/layout/radial1"/>
    <dgm:cxn modelId="{699D4C58-C764-4DFE-9251-1A832146428B}" type="presParOf" srcId="{822A3C6E-2EE9-4875-985B-BF13602D1FFF}" destId="{857D5B09-742F-4F78-AEBB-46692A843E10}" srcOrd="10" destOrd="0" presId="urn:microsoft.com/office/officeart/2005/8/layout/radial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D655B0-4FD3-4698-AE29-40CDA7B9DFDC}" type="doc">
      <dgm:prSet loTypeId="urn:microsoft.com/office/officeart/2005/8/layout/cycle2" loCatId="cycle" qsTypeId="urn:microsoft.com/office/officeart/2005/8/quickstyle/3d3" qsCatId="3D" csTypeId="urn:microsoft.com/office/officeart/2005/8/colors/colorful1" csCatId="colorful" phldr="1"/>
      <dgm:spPr/>
      <dgm:t>
        <a:bodyPr/>
        <a:lstStyle/>
        <a:p>
          <a:endParaRPr lang="en-GB"/>
        </a:p>
      </dgm:t>
    </dgm:pt>
    <dgm:pt modelId="{87F1011C-6889-4E3D-AEC3-FB3B75E519B6}">
      <dgm:prSet phldrT="[Text]"/>
      <dgm:spPr>
        <a:xfrm>
          <a:off x="897131" y="-41602"/>
          <a:ext cx="975607" cy="975607"/>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GB" dirty="0" smtClean="0">
              <a:solidFill>
                <a:sysClr val="window" lastClr="FFFFFF"/>
              </a:solidFill>
              <a:latin typeface="Arial Black" pitchFamily="34" charset="0"/>
              <a:ea typeface="+mn-ea"/>
              <a:cs typeface="+mn-cs"/>
            </a:rPr>
            <a:t>Business fails</a:t>
          </a:r>
          <a:endParaRPr lang="en-GB" dirty="0">
            <a:solidFill>
              <a:sysClr val="window" lastClr="FFFFFF"/>
            </a:solidFill>
            <a:latin typeface="Arial Black" pitchFamily="34" charset="0"/>
            <a:ea typeface="+mn-ea"/>
            <a:cs typeface="+mn-cs"/>
          </a:endParaRPr>
        </a:p>
      </dgm:t>
    </dgm:pt>
    <dgm:pt modelId="{6C572B6F-DA72-4079-AF9B-877C81D9A1F2}" type="parTrans" cxnId="{584A604D-5BF1-47B7-A9C0-2DF174006767}">
      <dgm:prSet/>
      <dgm:spPr/>
      <dgm:t>
        <a:bodyPr/>
        <a:lstStyle/>
        <a:p>
          <a:endParaRPr lang="en-GB">
            <a:latin typeface="Arial Black" pitchFamily="34" charset="0"/>
          </a:endParaRPr>
        </a:p>
      </dgm:t>
    </dgm:pt>
    <dgm:pt modelId="{1DD9C867-93A5-48FB-A6F5-4C8CCB203A47}" type="sibTrans" cxnId="{584A604D-5BF1-47B7-A9C0-2DF174006767}">
      <dgm:prSet/>
      <dgm:spPr>
        <a:xfrm rot="2160000">
          <a:off x="1809608" y="663886"/>
          <a:ext cx="124963" cy="272506"/>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n-GB">
            <a:solidFill>
              <a:sysClr val="window" lastClr="FFFFFF"/>
            </a:solidFill>
            <a:latin typeface="Arial Black" pitchFamily="34" charset="0"/>
            <a:ea typeface="+mn-ea"/>
            <a:cs typeface="+mn-cs"/>
          </a:endParaRPr>
        </a:p>
      </dgm:t>
    </dgm:pt>
    <dgm:pt modelId="{93BEC235-1C06-4695-AA86-29F8FB5FC91F}">
      <dgm:prSet phldrT="[Text]"/>
      <dgm:spPr>
        <a:xfrm>
          <a:off x="1877164" y="670432"/>
          <a:ext cx="975607" cy="975607"/>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GB" dirty="0" smtClean="0">
              <a:solidFill>
                <a:sysClr val="window" lastClr="FFFFFF"/>
              </a:solidFill>
              <a:latin typeface="Arial Black" pitchFamily="34" charset="0"/>
              <a:ea typeface="+mn-ea"/>
              <a:cs typeface="+mn-cs"/>
            </a:rPr>
            <a:t>Unemployment increases</a:t>
          </a:r>
          <a:endParaRPr lang="en-GB" dirty="0">
            <a:solidFill>
              <a:sysClr val="window" lastClr="FFFFFF"/>
            </a:solidFill>
            <a:latin typeface="Arial Black" pitchFamily="34" charset="0"/>
            <a:ea typeface="+mn-ea"/>
            <a:cs typeface="+mn-cs"/>
          </a:endParaRPr>
        </a:p>
      </dgm:t>
    </dgm:pt>
    <dgm:pt modelId="{C790A983-CBD3-4610-9446-79F5E6656C79}" type="parTrans" cxnId="{3A074134-0F9E-4367-9AD1-74661B7D3B84}">
      <dgm:prSet/>
      <dgm:spPr/>
      <dgm:t>
        <a:bodyPr/>
        <a:lstStyle/>
        <a:p>
          <a:endParaRPr lang="en-GB">
            <a:latin typeface="Arial Black" pitchFamily="34" charset="0"/>
          </a:endParaRPr>
        </a:p>
      </dgm:t>
    </dgm:pt>
    <dgm:pt modelId="{CF0F4486-4FA4-43F5-A8B2-535D19AF7E8F}" type="sibTrans" cxnId="{3A074134-0F9E-4367-9AD1-74661B7D3B84}">
      <dgm:prSet/>
      <dgm:spPr>
        <a:xfrm rot="6480000">
          <a:off x="2116409" y="1594668"/>
          <a:ext cx="124963" cy="272506"/>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n-GB">
            <a:solidFill>
              <a:sysClr val="window" lastClr="FFFFFF"/>
            </a:solidFill>
            <a:latin typeface="Arial Black" pitchFamily="34" charset="0"/>
            <a:ea typeface="+mn-ea"/>
            <a:cs typeface="+mn-cs"/>
          </a:endParaRPr>
        </a:p>
      </dgm:t>
    </dgm:pt>
    <dgm:pt modelId="{5D1CAC9F-D43E-4351-9EBA-B1B667C4B529}">
      <dgm:prSet phldrT="[Text]"/>
      <dgm:spPr>
        <a:xfrm>
          <a:off x="1502825" y="1822530"/>
          <a:ext cx="975607" cy="975607"/>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GB" dirty="0" smtClean="0">
              <a:solidFill>
                <a:sysClr val="window" lastClr="FFFFFF"/>
              </a:solidFill>
              <a:latin typeface="Arial Black" pitchFamily="34" charset="0"/>
              <a:ea typeface="+mn-ea"/>
              <a:cs typeface="+mn-cs"/>
            </a:rPr>
            <a:t>People have less money to spend and rely on government benefits to survive</a:t>
          </a:r>
          <a:endParaRPr lang="en-GB" dirty="0">
            <a:solidFill>
              <a:sysClr val="window" lastClr="FFFFFF"/>
            </a:solidFill>
            <a:latin typeface="Arial Black" pitchFamily="34" charset="0"/>
            <a:ea typeface="+mn-ea"/>
            <a:cs typeface="+mn-cs"/>
          </a:endParaRPr>
        </a:p>
      </dgm:t>
    </dgm:pt>
    <dgm:pt modelId="{5CFDC763-9086-4E0A-992A-21808463BBC0}" type="parTrans" cxnId="{F06467AE-3915-46AE-A38B-2CF14F546CAF}">
      <dgm:prSet/>
      <dgm:spPr/>
      <dgm:t>
        <a:bodyPr/>
        <a:lstStyle/>
        <a:p>
          <a:endParaRPr lang="en-GB">
            <a:latin typeface="Arial Black" pitchFamily="34" charset="0"/>
          </a:endParaRPr>
        </a:p>
      </dgm:t>
    </dgm:pt>
    <dgm:pt modelId="{15FCDD0A-73CD-4582-8729-81D74D7C2B65}" type="sibTrans" cxnId="{F06467AE-3915-46AE-A38B-2CF14F546CAF}">
      <dgm:prSet/>
      <dgm:spPr>
        <a:xfrm rot="10800000">
          <a:off x="1325989" y="2174080"/>
          <a:ext cx="124963" cy="272506"/>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n-GB">
            <a:solidFill>
              <a:sysClr val="window" lastClr="FFFFFF"/>
            </a:solidFill>
            <a:latin typeface="Arial Black" pitchFamily="34" charset="0"/>
            <a:ea typeface="+mn-ea"/>
            <a:cs typeface="+mn-cs"/>
          </a:endParaRPr>
        </a:p>
      </dgm:t>
    </dgm:pt>
    <dgm:pt modelId="{16D42AC0-8526-46C5-8105-13A1F4C0BDFC}">
      <dgm:prSet phldrT="[Text]"/>
      <dgm:spPr>
        <a:xfrm>
          <a:off x="291437" y="1822530"/>
          <a:ext cx="975607" cy="975607"/>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GB" dirty="0" smtClean="0">
              <a:solidFill>
                <a:sysClr val="window" lastClr="FFFFFF"/>
              </a:solidFill>
              <a:latin typeface="Arial Black" pitchFamily="34" charset="0"/>
              <a:ea typeface="+mn-ea"/>
              <a:cs typeface="+mn-cs"/>
            </a:rPr>
            <a:t>Demand for products decrease as unemployed can't afford to buy as much</a:t>
          </a:r>
          <a:endParaRPr lang="en-GB" dirty="0">
            <a:solidFill>
              <a:sysClr val="window" lastClr="FFFFFF"/>
            </a:solidFill>
            <a:latin typeface="Arial Black" pitchFamily="34" charset="0"/>
            <a:ea typeface="+mn-ea"/>
            <a:cs typeface="+mn-cs"/>
          </a:endParaRPr>
        </a:p>
      </dgm:t>
    </dgm:pt>
    <dgm:pt modelId="{E378D9FC-FECB-4FF8-8120-7475C04A709B}" type="parTrans" cxnId="{C35697B5-367E-40A3-BB8F-8E17A6D1242C}">
      <dgm:prSet/>
      <dgm:spPr/>
      <dgm:t>
        <a:bodyPr/>
        <a:lstStyle/>
        <a:p>
          <a:endParaRPr lang="en-GB">
            <a:latin typeface="Arial Black" pitchFamily="34" charset="0"/>
          </a:endParaRPr>
        </a:p>
      </dgm:t>
    </dgm:pt>
    <dgm:pt modelId="{5FAABCAE-9133-4ECE-9EE5-E02799C869C5}" type="sibTrans" cxnId="{C35697B5-367E-40A3-BB8F-8E17A6D1242C}">
      <dgm:prSet/>
      <dgm:spPr>
        <a:xfrm rot="15120000">
          <a:off x="530682" y="1601395"/>
          <a:ext cx="124963" cy="272506"/>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n-GB">
            <a:solidFill>
              <a:sysClr val="window" lastClr="FFFFFF"/>
            </a:solidFill>
            <a:latin typeface="Arial Black" pitchFamily="34" charset="0"/>
            <a:ea typeface="+mn-ea"/>
            <a:cs typeface="+mn-cs"/>
          </a:endParaRPr>
        </a:p>
      </dgm:t>
    </dgm:pt>
    <dgm:pt modelId="{A0987FFC-C70D-4DDC-AB52-C45EDB9C8BE0}">
      <dgm:prSet phldrT="[Text]"/>
      <dgm:spPr>
        <a:xfrm>
          <a:off x="-82901" y="670432"/>
          <a:ext cx="975607" cy="975607"/>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GB" dirty="0" smtClean="0">
              <a:solidFill>
                <a:sysClr val="window" lastClr="FFFFFF"/>
              </a:solidFill>
              <a:latin typeface="Arial Black" pitchFamily="34" charset="0"/>
              <a:ea typeface="+mn-ea"/>
              <a:cs typeface="+mn-cs"/>
            </a:rPr>
            <a:t>Demand for other goods and services decrease</a:t>
          </a:r>
          <a:endParaRPr lang="en-GB" dirty="0">
            <a:solidFill>
              <a:sysClr val="window" lastClr="FFFFFF"/>
            </a:solidFill>
            <a:latin typeface="Arial Black" pitchFamily="34" charset="0"/>
            <a:ea typeface="+mn-ea"/>
            <a:cs typeface="+mn-cs"/>
          </a:endParaRPr>
        </a:p>
      </dgm:t>
    </dgm:pt>
    <dgm:pt modelId="{17163DE8-4F10-4924-AE71-D8D7D4913B07}" type="parTrans" cxnId="{A6D75297-EF3C-4139-B996-1D02C28BF255}">
      <dgm:prSet/>
      <dgm:spPr/>
      <dgm:t>
        <a:bodyPr/>
        <a:lstStyle/>
        <a:p>
          <a:endParaRPr lang="en-GB">
            <a:latin typeface="Arial Black" pitchFamily="34" charset="0"/>
          </a:endParaRPr>
        </a:p>
      </dgm:t>
    </dgm:pt>
    <dgm:pt modelId="{560F139C-09BE-4DE8-AF8E-461C36826CF4}" type="sibTrans" cxnId="{A6D75297-EF3C-4139-B996-1D02C28BF255}">
      <dgm:prSet/>
      <dgm:spPr>
        <a:xfrm rot="19440000">
          <a:off x="829575" y="668043"/>
          <a:ext cx="124963" cy="272506"/>
        </a:xfr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n-GB">
            <a:solidFill>
              <a:sysClr val="window" lastClr="FFFFFF"/>
            </a:solidFill>
            <a:latin typeface="Arial Black" pitchFamily="34" charset="0"/>
            <a:ea typeface="+mn-ea"/>
            <a:cs typeface="+mn-cs"/>
          </a:endParaRPr>
        </a:p>
      </dgm:t>
    </dgm:pt>
    <dgm:pt modelId="{211F0071-0C46-42FE-815E-F057531F6DE4}" type="pres">
      <dgm:prSet presAssocID="{6ED655B0-4FD3-4698-AE29-40CDA7B9DFDC}" presName="cycle" presStyleCnt="0">
        <dgm:presLayoutVars>
          <dgm:dir/>
          <dgm:resizeHandles val="exact"/>
        </dgm:presLayoutVars>
      </dgm:prSet>
      <dgm:spPr/>
      <dgm:t>
        <a:bodyPr/>
        <a:lstStyle/>
        <a:p>
          <a:endParaRPr lang="en-GB"/>
        </a:p>
      </dgm:t>
    </dgm:pt>
    <dgm:pt modelId="{0BF65DC3-9EAF-48AE-AF86-D79B8DE67E1B}" type="pres">
      <dgm:prSet presAssocID="{87F1011C-6889-4E3D-AEC3-FB3B75E519B6}" presName="node" presStyleLbl="node1" presStyleIdx="0" presStyleCnt="5" custScaleX="120829" custScaleY="120829" custRadScaleRad="102649">
        <dgm:presLayoutVars>
          <dgm:bulletEnabled val="1"/>
        </dgm:presLayoutVars>
      </dgm:prSet>
      <dgm:spPr>
        <a:prstGeom prst="ellipse">
          <a:avLst/>
        </a:prstGeom>
      </dgm:spPr>
      <dgm:t>
        <a:bodyPr/>
        <a:lstStyle/>
        <a:p>
          <a:endParaRPr lang="en-GB"/>
        </a:p>
      </dgm:t>
    </dgm:pt>
    <dgm:pt modelId="{26530B40-1EE8-4C20-AEAC-8DB4C7358E95}" type="pres">
      <dgm:prSet presAssocID="{1DD9C867-93A5-48FB-A6F5-4C8CCB203A47}" presName="sibTrans" presStyleLbl="sibTrans2D1" presStyleIdx="0" presStyleCnt="5"/>
      <dgm:spPr>
        <a:prstGeom prst="rightArrow">
          <a:avLst>
            <a:gd name="adj1" fmla="val 60000"/>
            <a:gd name="adj2" fmla="val 50000"/>
          </a:avLst>
        </a:prstGeom>
      </dgm:spPr>
      <dgm:t>
        <a:bodyPr/>
        <a:lstStyle/>
        <a:p>
          <a:endParaRPr lang="en-GB"/>
        </a:p>
      </dgm:t>
    </dgm:pt>
    <dgm:pt modelId="{5D3A5F06-02ED-4439-98C9-0064C2E497B2}" type="pres">
      <dgm:prSet presAssocID="{1DD9C867-93A5-48FB-A6F5-4C8CCB203A47}" presName="connectorText" presStyleLbl="sibTrans2D1" presStyleIdx="0" presStyleCnt="5"/>
      <dgm:spPr/>
      <dgm:t>
        <a:bodyPr/>
        <a:lstStyle/>
        <a:p>
          <a:endParaRPr lang="en-GB"/>
        </a:p>
      </dgm:t>
    </dgm:pt>
    <dgm:pt modelId="{7F6812B3-AA25-4BD0-946D-0B657CDFC591}" type="pres">
      <dgm:prSet presAssocID="{93BEC235-1C06-4695-AA86-29F8FB5FC91F}" presName="node" presStyleLbl="node1" presStyleIdx="1" presStyleCnt="5" custScaleX="120829" custScaleY="120829">
        <dgm:presLayoutVars>
          <dgm:bulletEnabled val="1"/>
        </dgm:presLayoutVars>
      </dgm:prSet>
      <dgm:spPr>
        <a:prstGeom prst="ellipse">
          <a:avLst/>
        </a:prstGeom>
      </dgm:spPr>
      <dgm:t>
        <a:bodyPr/>
        <a:lstStyle/>
        <a:p>
          <a:endParaRPr lang="en-GB"/>
        </a:p>
      </dgm:t>
    </dgm:pt>
    <dgm:pt modelId="{43736CF0-8CE0-44EE-94CA-38310627C6B4}" type="pres">
      <dgm:prSet presAssocID="{CF0F4486-4FA4-43F5-A8B2-535D19AF7E8F}" presName="sibTrans" presStyleLbl="sibTrans2D1" presStyleIdx="1" presStyleCnt="5"/>
      <dgm:spPr>
        <a:prstGeom prst="rightArrow">
          <a:avLst>
            <a:gd name="adj1" fmla="val 60000"/>
            <a:gd name="adj2" fmla="val 50000"/>
          </a:avLst>
        </a:prstGeom>
      </dgm:spPr>
      <dgm:t>
        <a:bodyPr/>
        <a:lstStyle/>
        <a:p>
          <a:endParaRPr lang="en-GB"/>
        </a:p>
      </dgm:t>
    </dgm:pt>
    <dgm:pt modelId="{303AAAE5-1EB5-4336-AACD-757B4E77194F}" type="pres">
      <dgm:prSet presAssocID="{CF0F4486-4FA4-43F5-A8B2-535D19AF7E8F}" presName="connectorText" presStyleLbl="sibTrans2D1" presStyleIdx="1" presStyleCnt="5"/>
      <dgm:spPr/>
      <dgm:t>
        <a:bodyPr/>
        <a:lstStyle/>
        <a:p>
          <a:endParaRPr lang="en-GB"/>
        </a:p>
      </dgm:t>
    </dgm:pt>
    <dgm:pt modelId="{8B726C48-82F4-4B8F-A686-ABF4441F33F3}" type="pres">
      <dgm:prSet presAssocID="{5D1CAC9F-D43E-4351-9EBA-B1B667C4B529}" presName="node" presStyleLbl="node1" presStyleIdx="2" presStyleCnt="5" custScaleX="120829" custScaleY="120829">
        <dgm:presLayoutVars>
          <dgm:bulletEnabled val="1"/>
        </dgm:presLayoutVars>
      </dgm:prSet>
      <dgm:spPr>
        <a:prstGeom prst="ellipse">
          <a:avLst/>
        </a:prstGeom>
      </dgm:spPr>
      <dgm:t>
        <a:bodyPr/>
        <a:lstStyle/>
        <a:p>
          <a:endParaRPr lang="en-GB"/>
        </a:p>
      </dgm:t>
    </dgm:pt>
    <dgm:pt modelId="{4164027C-AE87-499E-AE52-FE37CB8DD7FA}" type="pres">
      <dgm:prSet presAssocID="{15FCDD0A-73CD-4582-8729-81D74D7C2B65}" presName="sibTrans" presStyleLbl="sibTrans2D1" presStyleIdx="2" presStyleCnt="5"/>
      <dgm:spPr>
        <a:prstGeom prst="rightArrow">
          <a:avLst>
            <a:gd name="adj1" fmla="val 60000"/>
            <a:gd name="adj2" fmla="val 50000"/>
          </a:avLst>
        </a:prstGeom>
      </dgm:spPr>
      <dgm:t>
        <a:bodyPr/>
        <a:lstStyle/>
        <a:p>
          <a:endParaRPr lang="en-GB"/>
        </a:p>
      </dgm:t>
    </dgm:pt>
    <dgm:pt modelId="{BD43CAB4-A8F6-482D-945C-0ABB7082E964}" type="pres">
      <dgm:prSet presAssocID="{15FCDD0A-73CD-4582-8729-81D74D7C2B65}" presName="connectorText" presStyleLbl="sibTrans2D1" presStyleIdx="2" presStyleCnt="5"/>
      <dgm:spPr/>
      <dgm:t>
        <a:bodyPr/>
        <a:lstStyle/>
        <a:p>
          <a:endParaRPr lang="en-GB"/>
        </a:p>
      </dgm:t>
    </dgm:pt>
    <dgm:pt modelId="{D78A75FA-0653-4985-852C-22D24D5F04BA}" type="pres">
      <dgm:prSet presAssocID="{16D42AC0-8526-46C5-8105-13A1F4C0BDFC}" presName="node" presStyleLbl="node1" presStyleIdx="3" presStyleCnt="5" custScaleX="120829" custScaleY="120829">
        <dgm:presLayoutVars>
          <dgm:bulletEnabled val="1"/>
        </dgm:presLayoutVars>
      </dgm:prSet>
      <dgm:spPr>
        <a:prstGeom prst="ellipse">
          <a:avLst/>
        </a:prstGeom>
      </dgm:spPr>
      <dgm:t>
        <a:bodyPr/>
        <a:lstStyle/>
        <a:p>
          <a:endParaRPr lang="en-GB"/>
        </a:p>
      </dgm:t>
    </dgm:pt>
    <dgm:pt modelId="{A27356B2-3607-456D-B3ED-022441A2CF76}" type="pres">
      <dgm:prSet presAssocID="{5FAABCAE-9133-4ECE-9EE5-E02799C869C5}" presName="sibTrans" presStyleLbl="sibTrans2D1" presStyleIdx="3" presStyleCnt="5"/>
      <dgm:spPr>
        <a:prstGeom prst="rightArrow">
          <a:avLst>
            <a:gd name="adj1" fmla="val 60000"/>
            <a:gd name="adj2" fmla="val 50000"/>
          </a:avLst>
        </a:prstGeom>
      </dgm:spPr>
      <dgm:t>
        <a:bodyPr/>
        <a:lstStyle/>
        <a:p>
          <a:endParaRPr lang="en-GB"/>
        </a:p>
      </dgm:t>
    </dgm:pt>
    <dgm:pt modelId="{1033C29E-6C39-403F-80B3-E9FEF49EAA12}" type="pres">
      <dgm:prSet presAssocID="{5FAABCAE-9133-4ECE-9EE5-E02799C869C5}" presName="connectorText" presStyleLbl="sibTrans2D1" presStyleIdx="3" presStyleCnt="5"/>
      <dgm:spPr/>
      <dgm:t>
        <a:bodyPr/>
        <a:lstStyle/>
        <a:p>
          <a:endParaRPr lang="en-GB"/>
        </a:p>
      </dgm:t>
    </dgm:pt>
    <dgm:pt modelId="{8BF1304B-AD99-49FC-B94E-E931DBF9C7E0}" type="pres">
      <dgm:prSet presAssocID="{A0987FFC-C70D-4DDC-AB52-C45EDB9C8BE0}" presName="node" presStyleLbl="node1" presStyleIdx="4" presStyleCnt="5" custScaleX="120829" custScaleY="120829">
        <dgm:presLayoutVars>
          <dgm:bulletEnabled val="1"/>
        </dgm:presLayoutVars>
      </dgm:prSet>
      <dgm:spPr>
        <a:prstGeom prst="ellipse">
          <a:avLst/>
        </a:prstGeom>
      </dgm:spPr>
      <dgm:t>
        <a:bodyPr/>
        <a:lstStyle/>
        <a:p>
          <a:endParaRPr lang="en-GB"/>
        </a:p>
      </dgm:t>
    </dgm:pt>
    <dgm:pt modelId="{3BD29BF8-7924-4373-B027-7544C0C004C9}" type="pres">
      <dgm:prSet presAssocID="{560F139C-09BE-4DE8-AF8E-461C36826CF4}" presName="sibTrans" presStyleLbl="sibTrans2D1" presStyleIdx="4" presStyleCnt="5"/>
      <dgm:spPr>
        <a:prstGeom prst="rightArrow">
          <a:avLst>
            <a:gd name="adj1" fmla="val 60000"/>
            <a:gd name="adj2" fmla="val 50000"/>
          </a:avLst>
        </a:prstGeom>
      </dgm:spPr>
      <dgm:t>
        <a:bodyPr/>
        <a:lstStyle/>
        <a:p>
          <a:endParaRPr lang="en-GB"/>
        </a:p>
      </dgm:t>
    </dgm:pt>
    <dgm:pt modelId="{ED84E39E-4825-4ED8-9293-FE3CF99DB7D9}" type="pres">
      <dgm:prSet presAssocID="{560F139C-09BE-4DE8-AF8E-461C36826CF4}" presName="connectorText" presStyleLbl="sibTrans2D1" presStyleIdx="4" presStyleCnt="5"/>
      <dgm:spPr/>
      <dgm:t>
        <a:bodyPr/>
        <a:lstStyle/>
        <a:p>
          <a:endParaRPr lang="en-GB"/>
        </a:p>
      </dgm:t>
    </dgm:pt>
  </dgm:ptLst>
  <dgm:cxnLst>
    <dgm:cxn modelId="{C35697B5-367E-40A3-BB8F-8E17A6D1242C}" srcId="{6ED655B0-4FD3-4698-AE29-40CDA7B9DFDC}" destId="{16D42AC0-8526-46C5-8105-13A1F4C0BDFC}" srcOrd="3" destOrd="0" parTransId="{E378D9FC-FECB-4FF8-8120-7475C04A709B}" sibTransId="{5FAABCAE-9133-4ECE-9EE5-E02799C869C5}"/>
    <dgm:cxn modelId="{BE6BC129-8424-4878-BED3-8086DA3C92A1}" type="presOf" srcId="{1DD9C867-93A5-48FB-A6F5-4C8CCB203A47}" destId="{5D3A5F06-02ED-4439-98C9-0064C2E497B2}" srcOrd="1" destOrd="0" presId="urn:microsoft.com/office/officeart/2005/8/layout/cycle2"/>
    <dgm:cxn modelId="{77EC1602-309E-485A-AB54-30ED572A1C58}" type="presOf" srcId="{A0987FFC-C70D-4DDC-AB52-C45EDB9C8BE0}" destId="{8BF1304B-AD99-49FC-B94E-E931DBF9C7E0}" srcOrd="0" destOrd="0" presId="urn:microsoft.com/office/officeart/2005/8/layout/cycle2"/>
    <dgm:cxn modelId="{A6D75297-EF3C-4139-B996-1D02C28BF255}" srcId="{6ED655B0-4FD3-4698-AE29-40CDA7B9DFDC}" destId="{A0987FFC-C70D-4DDC-AB52-C45EDB9C8BE0}" srcOrd="4" destOrd="0" parTransId="{17163DE8-4F10-4924-AE71-D8D7D4913B07}" sibTransId="{560F139C-09BE-4DE8-AF8E-461C36826CF4}"/>
    <dgm:cxn modelId="{4D9E8056-6D72-45ED-B515-9197A5F7D3DC}" type="presOf" srcId="{5FAABCAE-9133-4ECE-9EE5-E02799C869C5}" destId="{1033C29E-6C39-403F-80B3-E9FEF49EAA12}" srcOrd="1" destOrd="0" presId="urn:microsoft.com/office/officeart/2005/8/layout/cycle2"/>
    <dgm:cxn modelId="{D6FCD2AE-9379-4C06-B009-ABB668901248}" type="presOf" srcId="{5FAABCAE-9133-4ECE-9EE5-E02799C869C5}" destId="{A27356B2-3607-456D-B3ED-022441A2CF76}" srcOrd="0" destOrd="0" presId="urn:microsoft.com/office/officeart/2005/8/layout/cycle2"/>
    <dgm:cxn modelId="{B083996A-2182-45AA-93B3-738DEBEDDE70}" type="presOf" srcId="{6ED655B0-4FD3-4698-AE29-40CDA7B9DFDC}" destId="{211F0071-0C46-42FE-815E-F057531F6DE4}" srcOrd="0" destOrd="0" presId="urn:microsoft.com/office/officeart/2005/8/layout/cycle2"/>
    <dgm:cxn modelId="{776EF80D-0772-4EE6-946A-CF86E124F3D3}" type="presOf" srcId="{15FCDD0A-73CD-4582-8729-81D74D7C2B65}" destId="{BD43CAB4-A8F6-482D-945C-0ABB7082E964}" srcOrd="1" destOrd="0" presId="urn:microsoft.com/office/officeart/2005/8/layout/cycle2"/>
    <dgm:cxn modelId="{F06467AE-3915-46AE-A38B-2CF14F546CAF}" srcId="{6ED655B0-4FD3-4698-AE29-40CDA7B9DFDC}" destId="{5D1CAC9F-D43E-4351-9EBA-B1B667C4B529}" srcOrd="2" destOrd="0" parTransId="{5CFDC763-9086-4E0A-992A-21808463BBC0}" sibTransId="{15FCDD0A-73CD-4582-8729-81D74D7C2B65}"/>
    <dgm:cxn modelId="{651CBFB3-D2EC-4806-93B7-529AB4CF4AF7}" type="presOf" srcId="{5D1CAC9F-D43E-4351-9EBA-B1B667C4B529}" destId="{8B726C48-82F4-4B8F-A686-ABF4441F33F3}" srcOrd="0" destOrd="0" presId="urn:microsoft.com/office/officeart/2005/8/layout/cycle2"/>
    <dgm:cxn modelId="{107A0B37-CA16-46AF-8696-DCE75B85F66E}" type="presOf" srcId="{93BEC235-1C06-4695-AA86-29F8FB5FC91F}" destId="{7F6812B3-AA25-4BD0-946D-0B657CDFC591}" srcOrd="0" destOrd="0" presId="urn:microsoft.com/office/officeart/2005/8/layout/cycle2"/>
    <dgm:cxn modelId="{12F6FDDF-8A52-4EFB-94F3-4B67C2467F91}" type="presOf" srcId="{CF0F4486-4FA4-43F5-A8B2-535D19AF7E8F}" destId="{303AAAE5-1EB5-4336-AACD-757B4E77194F}" srcOrd="1" destOrd="0" presId="urn:microsoft.com/office/officeart/2005/8/layout/cycle2"/>
    <dgm:cxn modelId="{C24E3000-61F5-41E9-94DA-BA63E50BC71D}" type="presOf" srcId="{15FCDD0A-73CD-4582-8729-81D74D7C2B65}" destId="{4164027C-AE87-499E-AE52-FE37CB8DD7FA}" srcOrd="0" destOrd="0" presId="urn:microsoft.com/office/officeart/2005/8/layout/cycle2"/>
    <dgm:cxn modelId="{EA8564A1-6A58-4E55-8FD0-B8A22A7912EE}" type="presOf" srcId="{560F139C-09BE-4DE8-AF8E-461C36826CF4}" destId="{ED84E39E-4825-4ED8-9293-FE3CF99DB7D9}" srcOrd="1" destOrd="0" presId="urn:microsoft.com/office/officeart/2005/8/layout/cycle2"/>
    <dgm:cxn modelId="{E6165D87-7262-4AD5-B57B-EB919B00B7F8}" type="presOf" srcId="{16D42AC0-8526-46C5-8105-13A1F4C0BDFC}" destId="{D78A75FA-0653-4985-852C-22D24D5F04BA}" srcOrd="0" destOrd="0" presId="urn:microsoft.com/office/officeart/2005/8/layout/cycle2"/>
    <dgm:cxn modelId="{AD6BD17B-AB4E-4F28-92EA-33F3ADD613F6}" type="presOf" srcId="{560F139C-09BE-4DE8-AF8E-461C36826CF4}" destId="{3BD29BF8-7924-4373-B027-7544C0C004C9}" srcOrd="0" destOrd="0" presId="urn:microsoft.com/office/officeart/2005/8/layout/cycle2"/>
    <dgm:cxn modelId="{584A604D-5BF1-47B7-A9C0-2DF174006767}" srcId="{6ED655B0-4FD3-4698-AE29-40CDA7B9DFDC}" destId="{87F1011C-6889-4E3D-AEC3-FB3B75E519B6}" srcOrd="0" destOrd="0" parTransId="{6C572B6F-DA72-4079-AF9B-877C81D9A1F2}" sibTransId="{1DD9C867-93A5-48FB-A6F5-4C8CCB203A47}"/>
    <dgm:cxn modelId="{64E69BDC-14D8-4030-974A-07D2566EA1FB}" type="presOf" srcId="{1DD9C867-93A5-48FB-A6F5-4C8CCB203A47}" destId="{26530B40-1EE8-4C20-AEAC-8DB4C7358E95}" srcOrd="0" destOrd="0" presId="urn:microsoft.com/office/officeart/2005/8/layout/cycle2"/>
    <dgm:cxn modelId="{3A074134-0F9E-4367-9AD1-74661B7D3B84}" srcId="{6ED655B0-4FD3-4698-AE29-40CDA7B9DFDC}" destId="{93BEC235-1C06-4695-AA86-29F8FB5FC91F}" srcOrd="1" destOrd="0" parTransId="{C790A983-CBD3-4610-9446-79F5E6656C79}" sibTransId="{CF0F4486-4FA4-43F5-A8B2-535D19AF7E8F}"/>
    <dgm:cxn modelId="{ABF255BC-3DE4-44E2-8670-E7D9DFAE3607}" type="presOf" srcId="{87F1011C-6889-4E3D-AEC3-FB3B75E519B6}" destId="{0BF65DC3-9EAF-48AE-AF86-D79B8DE67E1B}" srcOrd="0" destOrd="0" presId="urn:microsoft.com/office/officeart/2005/8/layout/cycle2"/>
    <dgm:cxn modelId="{DCB4C5B1-F923-40F4-AE4D-0933B825BDF1}" type="presOf" srcId="{CF0F4486-4FA4-43F5-A8B2-535D19AF7E8F}" destId="{43736CF0-8CE0-44EE-94CA-38310627C6B4}" srcOrd="0" destOrd="0" presId="urn:microsoft.com/office/officeart/2005/8/layout/cycle2"/>
    <dgm:cxn modelId="{A604EB47-2694-4008-BBB7-5C5158B4FEBA}" type="presParOf" srcId="{211F0071-0C46-42FE-815E-F057531F6DE4}" destId="{0BF65DC3-9EAF-48AE-AF86-D79B8DE67E1B}" srcOrd="0" destOrd="0" presId="urn:microsoft.com/office/officeart/2005/8/layout/cycle2"/>
    <dgm:cxn modelId="{8317685D-A40C-4400-A788-AE29259063E8}" type="presParOf" srcId="{211F0071-0C46-42FE-815E-F057531F6DE4}" destId="{26530B40-1EE8-4C20-AEAC-8DB4C7358E95}" srcOrd="1" destOrd="0" presId="urn:microsoft.com/office/officeart/2005/8/layout/cycle2"/>
    <dgm:cxn modelId="{AC78C850-6671-4FF1-93A1-4126A451C3DC}" type="presParOf" srcId="{26530B40-1EE8-4C20-AEAC-8DB4C7358E95}" destId="{5D3A5F06-02ED-4439-98C9-0064C2E497B2}" srcOrd="0" destOrd="0" presId="urn:microsoft.com/office/officeart/2005/8/layout/cycle2"/>
    <dgm:cxn modelId="{891DE81C-437F-4BA7-976D-B3C4D141F910}" type="presParOf" srcId="{211F0071-0C46-42FE-815E-F057531F6DE4}" destId="{7F6812B3-AA25-4BD0-946D-0B657CDFC591}" srcOrd="2" destOrd="0" presId="urn:microsoft.com/office/officeart/2005/8/layout/cycle2"/>
    <dgm:cxn modelId="{3E6EB943-29D6-41FD-BCC1-FFFF0A7BD6FB}" type="presParOf" srcId="{211F0071-0C46-42FE-815E-F057531F6DE4}" destId="{43736CF0-8CE0-44EE-94CA-38310627C6B4}" srcOrd="3" destOrd="0" presId="urn:microsoft.com/office/officeart/2005/8/layout/cycle2"/>
    <dgm:cxn modelId="{EAAF7ECD-6153-4195-90F5-2ECC1AA3D650}" type="presParOf" srcId="{43736CF0-8CE0-44EE-94CA-38310627C6B4}" destId="{303AAAE5-1EB5-4336-AACD-757B4E77194F}" srcOrd="0" destOrd="0" presId="urn:microsoft.com/office/officeart/2005/8/layout/cycle2"/>
    <dgm:cxn modelId="{28305840-E467-4E9D-BBFF-4A154DC38E7E}" type="presParOf" srcId="{211F0071-0C46-42FE-815E-F057531F6DE4}" destId="{8B726C48-82F4-4B8F-A686-ABF4441F33F3}" srcOrd="4" destOrd="0" presId="urn:microsoft.com/office/officeart/2005/8/layout/cycle2"/>
    <dgm:cxn modelId="{55A1ADE1-DF32-493C-8850-9F495FA33141}" type="presParOf" srcId="{211F0071-0C46-42FE-815E-F057531F6DE4}" destId="{4164027C-AE87-499E-AE52-FE37CB8DD7FA}" srcOrd="5" destOrd="0" presId="urn:microsoft.com/office/officeart/2005/8/layout/cycle2"/>
    <dgm:cxn modelId="{3EBBD44F-A5A1-4EC5-8D39-C34B293E1735}" type="presParOf" srcId="{4164027C-AE87-499E-AE52-FE37CB8DD7FA}" destId="{BD43CAB4-A8F6-482D-945C-0ABB7082E964}" srcOrd="0" destOrd="0" presId="urn:microsoft.com/office/officeart/2005/8/layout/cycle2"/>
    <dgm:cxn modelId="{7BEE3956-3CA3-4DCB-BF37-7E2CD34CE82D}" type="presParOf" srcId="{211F0071-0C46-42FE-815E-F057531F6DE4}" destId="{D78A75FA-0653-4985-852C-22D24D5F04BA}" srcOrd="6" destOrd="0" presId="urn:microsoft.com/office/officeart/2005/8/layout/cycle2"/>
    <dgm:cxn modelId="{7714085A-4AE3-4F5B-ACC3-7C10DBEF36C6}" type="presParOf" srcId="{211F0071-0C46-42FE-815E-F057531F6DE4}" destId="{A27356B2-3607-456D-B3ED-022441A2CF76}" srcOrd="7" destOrd="0" presId="urn:microsoft.com/office/officeart/2005/8/layout/cycle2"/>
    <dgm:cxn modelId="{27A69FCF-2499-46EB-993D-9954777003D5}" type="presParOf" srcId="{A27356B2-3607-456D-B3ED-022441A2CF76}" destId="{1033C29E-6C39-403F-80B3-E9FEF49EAA12}" srcOrd="0" destOrd="0" presId="urn:microsoft.com/office/officeart/2005/8/layout/cycle2"/>
    <dgm:cxn modelId="{59AAE1D0-8025-4782-BE4E-EA9FDB3D409E}" type="presParOf" srcId="{211F0071-0C46-42FE-815E-F057531F6DE4}" destId="{8BF1304B-AD99-49FC-B94E-E931DBF9C7E0}" srcOrd="8" destOrd="0" presId="urn:microsoft.com/office/officeart/2005/8/layout/cycle2"/>
    <dgm:cxn modelId="{B467DCF5-EB1F-4138-89A0-2F9A7169E77C}" type="presParOf" srcId="{211F0071-0C46-42FE-815E-F057531F6DE4}" destId="{3BD29BF8-7924-4373-B027-7544C0C004C9}" srcOrd="9" destOrd="0" presId="urn:microsoft.com/office/officeart/2005/8/layout/cycle2"/>
    <dgm:cxn modelId="{A17C3E95-12A4-460C-A294-683A198F62CD}" type="presParOf" srcId="{3BD29BF8-7924-4373-B027-7544C0C004C9}" destId="{ED84E39E-4825-4ED8-9293-FE3CF99DB7D9}" srcOrd="0" destOrd="0" presId="urn:microsoft.com/office/officeart/2005/8/layout/cycle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AC196A-BAB9-4F64-8E93-68915D8DC093}" type="doc">
      <dgm:prSet loTypeId="urn:microsoft.com/office/officeart/2005/8/layout/hierarchy1" loCatId="hierarchy" qsTypeId="urn:microsoft.com/office/officeart/2005/8/quickstyle/3d3" qsCatId="3D" csTypeId="urn:microsoft.com/office/officeart/2005/8/colors/accent1_2" csCatId="accent1" phldr="1"/>
      <dgm:spPr/>
      <dgm:t>
        <a:bodyPr/>
        <a:lstStyle/>
        <a:p>
          <a:endParaRPr lang="en-GB"/>
        </a:p>
      </dgm:t>
    </dgm:pt>
    <dgm:pt modelId="{F31DF9B6-3A03-45FC-B071-3054A44D4A95}">
      <dgm:prSet phldrT="[Text]"/>
      <dgm:spPr/>
      <dgm:t>
        <a:bodyPr/>
        <a:lstStyle/>
        <a:p>
          <a:r>
            <a:rPr lang="en-GB"/>
            <a:t>UK ECONOMY</a:t>
          </a:r>
        </a:p>
      </dgm:t>
    </dgm:pt>
    <dgm:pt modelId="{81DBE821-5D0C-47F5-B26E-33EBC78A85D1}" type="parTrans" cxnId="{A9A1093D-9B57-473E-BEDF-4EE222AC6E7B}">
      <dgm:prSet/>
      <dgm:spPr/>
      <dgm:t>
        <a:bodyPr/>
        <a:lstStyle/>
        <a:p>
          <a:endParaRPr lang="en-GB"/>
        </a:p>
      </dgm:t>
    </dgm:pt>
    <dgm:pt modelId="{806D09A9-C421-4A39-BD22-CA69FFBF6774}" type="sibTrans" cxnId="{A9A1093D-9B57-473E-BEDF-4EE222AC6E7B}">
      <dgm:prSet/>
      <dgm:spPr/>
      <dgm:t>
        <a:bodyPr/>
        <a:lstStyle/>
        <a:p>
          <a:endParaRPr lang="en-GB"/>
        </a:p>
      </dgm:t>
    </dgm:pt>
    <dgm:pt modelId="{204DB08D-2EAF-45A0-B90C-C89359DFA564}">
      <dgm:prSet phldrT="[Text]"/>
      <dgm:spPr/>
      <dgm:t>
        <a:bodyPr/>
        <a:lstStyle/>
        <a:p>
          <a:r>
            <a:rPr lang="en-GB"/>
            <a:t>Private Sector</a:t>
          </a:r>
        </a:p>
      </dgm:t>
    </dgm:pt>
    <dgm:pt modelId="{7C19CE02-921B-4A18-815F-3E08B008E4AE}" type="parTrans" cxnId="{0BA7F3CF-E5A9-41AC-BB14-F13B8D71C9C4}">
      <dgm:prSet/>
      <dgm:spPr/>
      <dgm:t>
        <a:bodyPr/>
        <a:lstStyle/>
        <a:p>
          <a:endParaRPr lang="en-GB"/>
        </a:p>
      </dgm:t>
    </dgm:pt>
    <dgm:pt modelId="{2A064E5C-C9AF-4E2B-8524-69B71213FFA3}" type="sibTrans" cxnId="{0BA7F3CF-E5A9-41AC-BB14-F13B8D71C9C4}">
      <dgm:prSet/>
      <dgm:spPr/>
      <dgm:t>
        <a:bodyPr/>
        <a:lstStyle/>
        <a:p>
          <a:endParaRPr lang="en-GB"/>
        </a:p>
      </dgm:t>
    </dgm:pt>
    <dgm:pt modelId="{5D140F07-9B5E-49A4-AFE7-E9C0AB438A0B}">
      <dgm:prSet phldrT="[Text]"/>
      <dgm:spPr/>
      <dgm:t>
        <a:bodyPr/>
        <a:lstStyle/>
        <a:p>
          <a:r>
            <a:rPr lang="en-GB"/>
            <a:t>Public Sector</a:t>
          </a:r>
        </a:p>
      </dgm:t>
    </dgm:pt>
    <dgm:pt modelId="{737A8085-27F0-4961-801C-F16A09B1D966}" type="parTrans" cxnId="{3FAA19B1-60B3-4FBC-B533-CB6327DCFBD2}">
      <dgm:prSet/>
      <dgm:spPr/>
      <dgm:t>
        <a:bodyPr/>
        <a:lstStyle/>
        <a:p>
          <a:endParaRPr lang="en-GB"/>
        </a:p>
      </dgm:t>
    </dgm:pt>
    <dgm:pt modelId="{2A24E1F4-F434-49F8-B82B-6253B4F0E27C}" type="sibTrans" cxnId="{3FAA19B1-60B3-4FBC-B533-CB6327DCFBD2}">
      <dgm:prSet/>
      <dgm:spPr/>
      <dgm:t>
        <a:bodyPr/>
        <a:lstStyle/>
        <a:p>
          <a:endParaRPr lang="en-GB"/>
        </a:p>
      </dgm:t>
    </dgm:pt>
    <dgm:pt modelId="{70B64481-71F6-4B2C-8AFD-0BF5D1A1FF9C}">
      <dgm:prSet/>
      <dgm:spPr/>
      <dgm:t>
        <a:bodyPr/>
        <a:lstStyle/>
        <a:p>
          <a:r>
            <a:rPr lang="en-GB"/>
            <a:t>Voluntary Sector</a:t>
          </a:r>
        </a:p>
      </dgm:t>
    </dgm:pt>
    <dgm:pt modelId="{F947F4B3-FE65-48A5-9C48-7D6D47940ED8}" type="parTrans" cxnId="{C0AE734E-922B-4368-B787-15BA690BCD09}">
      <dgm:prSet/>
      <dgm:spPr/>
      <dgm:t>
        <a:bodyPr/>
        <a:lstStyle/>
        <a:p>
          <a:endParaRPr lang="en-GB"/>
        </a:p>
      </dgm:t>
    </dgm:pt>
    <dgm:pt modelId="{DDA3DEF4-99FD-4BA4-B069-A1FC0A3B6F02}" type="sibTrans" cxnId="{C0AE734E-922B-4368-B787-15BA690BCD09}">
      <dgm:prSet/>
      <dgm:spPr/>
      <dgm:t>
        <a:bodyPr/>
        <a:lstStyle/>
        <a:p>
          <a:endParaRPr lang="en-GB"/>
        </a:p>
      </dgm:t>
    </dgm:pt>
    <dgm:pt modelId="{7978C6EF-BCCC-40CC-9D95-79F589DDF287}" type="pres">
      <dgm:prSet presAssocID="{F4AC196A-BAB9-4F64-8E93-68915D8DC093}" presName="hierChild1" presStyleCnt="0">
        <dgm:presLayoutVars>
          <dgm:chPref val="1"/>
          <dgm:dir/>
          <dgm:animOne val="branch"/>
          <dgm:animLvl val="lvl"/>
          <dgm:resizeHandles/>
        </dgm:presLayoutVars>
      </dgm:prSet>
      <dgm:spPr/>
      <dgm:t>
        <a:bodyPr/>
        <a:lstStyle/>
        <a:p>
          <a:endParaRPr lang="en-GB"/>
        </a:p>
      </dgm:t>
    </dgm:pt>
    <dgm:pt modelId="{CB8BAB4F-6E8E-46DF-9556-CA2BC04743BE}" type="pres">
      <dgm:prSet presAssocID="{F31DF9B6-3A03-45FC-B071-3054A44D4A95}" presName="hierRoot1" presStyleCnt="0"/>
      <dgm:spPr/>
    </dgm:pt>
    <dgm:pt modelId="{AC454C3B-0D3B-4BB3-840D-A2AB176EF79D}" type="pres">
      <dgm:prSet presAssocID="{F31DF9B6-3A03-45FC-B071-3054A44D4A95}" presName="composite" presStyleCnt="0"/>
      <dgm:spPr/>
    </dgm:pt>
    <dgm:pt modelId="{DC4FA6A5-858D-460D-9F8C-AEB415A09B4E}" type="pres">
      <dgm:prSet presAssocID="{F31DF9B6-3A03-45FC-B071-3054A44D4A95}" presName="background" presStyleLbl="node0" presStyleIdx="0" presStyleCnt="1"/>
      <dgm:spPr/>
    </dgm:pt>
    <dgm:pt modelId="{8F0E8B10-8139-47C6-883C-7965A5C422F0}" type="pres">
      <dgm:prSet presAssocID="{F31DF9B6-3A03-45FC-B071-3054A44D4A95}" presName="text" presStyleLbl="fgAcc0" presStyleIdx="0" presStyleCnt="1">
        <dgm:presLayoutVars>
          <dgm:chPref val="3"/>
        </dgm:presLayoutVars>
      </dgm:prSet>
      <dgm:spPr/>
      <dgm:t>
        <a:bodyPr/>
        <a:lstStyle/>
        <a:p>
          <a:endParaRPr lang="en-GB"/>
        </a:p>
      </dgm:t>
    </dgm:pt>
    <dgm:pt modelId="{59B49CA9-457E-44C6-93AD-AA3D38AFE9B1}" type="pres">
      <dgm:prSet presAssocID="{F31DF9B6-3A03-45FC-B071-3054A44D4A95}" presName="hierChild2" presStyleCnt="0"/>
      <dgm:spPr/>
    </dgm:pt>
    <dgm:pt modelId="{35210DB4-E5D8-413A-9F66-9405B09BF6C3}" type="pres">
      <dgm:prSet presAssocID="{7C19CE02-921B-4A18-815F-3E08B008E4AE}" presName="Name10" presStyleLbl="parChTrans1D2" presStyleIdx="0" presStyleCnt="3"/>
      <dgm:spPr/>
      <dgm:t>
        <a:bodyPr/>
        <a:lstStyle/>
        <a:p>
          <a:endParaRPr lang="en-GB"/>
        </a:p>
      </dgm:t>
    </dgm:pt>
    <dgm:pt modelId="{4778C487-9800-4062-A9E9-CAEE6622FA1E}" type="pres">
      <dgm:prSet presAssocID="{204DB08D-2EAF-45A0-B90C-C89359DFA564}" presName="hierRoot2" presStyleCnt="0"/>
      <dgm:spPr/>
    </dgm:pt>
    <dgm:pt modelId="{75C531E9-F55C-4E03-9732-4F591DE96335}" type="pres">
      <dgm:prSet presAssocID="{204DB08D-2EAF-45A0-B90C-C89359DFA564}" presName="composite2" presStyleCnt="0"/>
      <dgm:spPr/>
    </dgm:pt>
    <dgm:pt modelId="{D27AB519-9B90-4DF8-9CBC-04B2BBF2072B}" type="pres">
      <dgm:prSet presAssocID="{204DB08D-2EAF-45A0-B90C-C89359DFA564}" presName="background2" presStyleLbl="node2" presStyleIdx="0" presStyleCnt="3"/>
      <dgm:spPr/>
    </dgm:pt>
    <dgm:pt modelId="{545663A1-CD3A-4767-9B87-70F1120F8ED7}" type="pres">
      <dgm:prSet presAssocID="{204DB08D-2EAF-45A0-B90C-C89359DFA564}" presName="text2" presStyleLbl="fgAcc2" presStyleIdx="0" presStyleCnt="3">
        <dgm:presLayoutVars>
          <dgm:chPref val="3"/>
        </dgm:presLayoutVars>
      </dgm:prSet>
      <dgm:spPr/>
      <dgm:t>
        <a:bodyPr/>
        <a:lstStyle/>
        <a:p>
          <a:endParaRPr lang="en-GB"/>
        </a:p>
      </dgm:t>
    </dgm:pt>
    <dgm:pt modelId="{BF185C82-CCE6-4D52-B73F-4208FC5C9F59}" type="pres">
      <dgm:prSet presAssocID="{204DB08D-2EAF-45A0-B90C-C89359DFA564}" presName="hierChild3" presStyleCnt="0"/>
      <dgm:spPr/>
    </dgm:pt>
    <dgm:pt modelId="{DD8D61B2-FCA9-4DB7-90A6-3163F087E1BF}" type="pres">
      <dgm:prSet presAssocID="{737A8085-27F0-4961-801C-F16A09B1D966}" presName="Name10" presStyleLbl="parChTrans1D2" presStyleIdx="1" presStyleCnt="3"/>
      <dgm:spPr/>
      <dgm:t>
        <a:bodyPr/>
        <a:lstStyle/>
        <a:p>
          <a:endParaRPr lang="en-GB"/>
        </a:p>
      </dgm:t>
    </dgm:pt>
    <dgm:pt modelId="{A7ABBF87-4C7B-409B-9B49-84CA5387950A}" type="pres">
      <dgm:prSet presAssocID="{5D140F07-9B5E-49A4-AFE7-E9C0AB438A0B}" presName="hierRoot2" presStyleCnt="0"/>
      <dgm:spPr/>
    </dgm:pt>
    <dgm:pt modelId="{44C3DE8B-C3A4-473E-A045-B246B3416835}" type="pres">
      <dgm:prSet presAssocID="{5D140F07-9B5E-49A4-AFE7-E9C0AB438A0B}" presName="composite2" presStyleCnt="0"/>
      <dgm:spPr/>
    </dgm:pt>
    <dgm:pt modelId="{AD8286A0-9483-4FBF-95F8-DA4D950AD8D1}" type="pres">
      <dgm:prSet presAssocID="{5D140F07-9B5E-49A4-AFE7-E9C0AB438A0B}" presName="background2" presStyleLbl="node2" presStyleIdx="1" presStyleCnt="3"/>
      <dgm:spPr/>
    </dgm:pt>
    <dgm:pt modelId="{6B1B3B82-71E1-446A-AD13-44A734A716BA}" type="pres">
      <dgm:prSet presAssocID="{5D140F07-9B5E-49A4-AFE7-E9C0AB438A0B}" presName="text2" presStyleLbl="fgAcc2" presStyleIdx="1" presStyleCnt="3">
        <dgm:presLayoutVars>
          <dgm:chPref val="3"/>
        </dgm:presLayoutVars>
      </dgm:prSet>
      <dgm:spPr/>
      <dgm:t>
        <a:bodyPr/>
        <a:lstStyle/>
        <a:p>
          <a:endParaRPr lang="en-GB"/>
        </a:p>
      </dgm:t>
    </dgm:pt>
    <dgm:pt modelId="{FFD093EA-171B-4116-9069-C7D7584D2340}" type="pres">
      <dgm:prSet presAssocID="{5D140F07-9B5E-49A4-AFE7-E9C0AB438A0B}" presName="hierChild3" presStyleCnt="0"/>
      <dgm:spPr/>
    </dgm:pt>
    <dgm:pt modelId="{C63DCCDB-D1EB-4961-B0CE-651F2CB27C79}" type="pres">
      <dgm:prSet presAssocID="{F947F4B3-FE65-48A5-9C48-7D6D47940ED8}" presName="Name10" presStyleLbl="parChTrans1D2" presStyleIdx="2" presStyleCnt="3"/>
      <dgm:spPr/>
      <dgm:t>
        <a:bodyPr/>
        <a:lstStyle/>
        <a:p>
          <a:endParaRPr lang="en-GB"/>
        </a:p>
      </dgm:t>
    </dgm:pt>
    <dgm:pt modelId="{BA879758-F383-4D83-9839-7578FAE90AF2}" type="pres">
      <dgm:prSet presAssocID="{70B64481-71F6-4B2C-8AFD-0BF5D1A1FF9C}" presName="hierRoot2" presStyleCnt="0"/>
      <dgm:spPr/>
    </dgm:pt>
    <dgm:pt modelId="{C746E64F-117F-4982-A2AB-5A01B3BD6F31}" type="pres">
      <dgm:prSet presAssocID="{70B64481-71F6-4B2C-8AFD-0BF5D1A1FF9C}" presName="composite2" presStyleCnt="0"/>
      <dgm:spPr/>
    </dgm:pt>
    <dgm:pt modelId="{9B1AFC45-7F1C-44CD-AF33-26F225BC4A31}" type="pres">
      <dgm:prSet presAssocID="{70B64481-71F6-4B2C-8AFD-0BF5D1A1FF9C}" presName="background2" presStyleLbl="node2" presStyleIdx="2" presStyleCnt="3"/>
      <dgm:spPr/>
    </dgm:pt>
    <dgm:pt modelId="{8E0B02CB-7E5A-4554-B4E1-26DF52622BBB}" type="pres">
      <dgm:prSet presAssocID="{70B64481-71F6-4B2C-8AFD-0BF5D1A1FF9C}" presName="text2" presStyleLbl="fgAcc2" presStyleIdx="2" presStyleCnt="3">
        <dgm:presLayoutVars>
          <dgm:chPref val="3"/>
        </dgm:presLayoutVars>
      </dgm:prSet>
      <dgm:spPr/>
      <dgm:t>
        <a:bodyPr/>
        <a:lstStyle/>
        <a:p>
          <a:endParaRPr lang="en-GB"/>
        </a:p>
      </dgm:t>
    </dgm:pt>
    <dgm:pt modelId="{BE521817-669E-46F2-8DED-77CE148C1D92}" type="pres">
      <dgm:prSet presAssocID="{70B64481-71F6-4B2C-8AFD-0BF5D1A1FF9C}" presName="hierChild3" presStyleCnt="0"/>
      <dgm:spPr/>
    </dgm:pt>
  </dgm:ptLst>
  <dgm:cxnLst>
    <dgm:cxn modelId="{F07886EE-03E3-4120-9A22-33FCF71B0F07}" type="presOf" srcId="{5D140F07-9B5E-49A4-AFE7-E9C0AB438A0B}" destId="{6B1B3B82-71E1-446A-AD13-44A734A716BA}" srcOrd="0" destOrd="0" presId="urn:microsoft.com/office/officeart/2005/8/layout/hierarchy1"/>
    <dgm:cxn modelId="{F1596C75-D095-42B8-9D75-9976B57BAA14}" type="presOf" srcId="{737A8085-27F0-4961-801C-F16A09B1D966}" destId="{DD8D61B2-FCA9-4DB7-90A6-3163F087E1BF}" srcOrd="0" destOrd="0" presId="urn:microsoft.com/office/officeart/2005/8/layout/hierarchy1"/>
    <dgm:cxn modelId="{A9A1093D-9B57-473E-BEDF-4EE222AC6E7B}" srcId="{F4AC196A-BAB9-4F64-8E93-68915D8DC093}" destId="{F31DF9B6-3A03-45FC-B071-3054A44D4A95}" srcOrd="0" destOrd="0" parTransId="{81DBE821-5D0C-47F5-B26E-33EBC78A85D1}" sibTransId="{806D09A9-C421-4A39-BD22-CA69FFBF6774}"/>
    <dgm:cxn modelId="{34DDCEC1-07E0-4A34-B4DC-DDBC9C62FF44}" type="presOf" srcId="{F4AC196A-BAB9-4F64-8E93-68915D8DC093}" destId="{7978C6EF-BCCC-40CC-9D95-79F589DDF287}" srcOrd="0" destOrd="0" presId="urn:microsoft.com/office/officeart/2005/8/layout/hierarchy1"/>
    <dgm:cxn modelId="{E85A5AD6-2365-4955-9DC7-3B7A82FEAAB2}" type="presOf" srcId="{204DB08D-2EAF-45A0-B90C-C89359DFA564}" destId="{545663A1-CD3A-4767-9B87-70F1120F8ED7}" srcOrd="0" destOrd="0" presId="urn:microsoft.com/office/officeart/2005/8/layout/hierarchy1"/>
    <dgm:cxn modelId="{3FAA19B1-60B3-4FBC-B533-CB6327DCFBD2}" srcId="{F31DF9B6-3A03-45FC-B071-3054A44D4A95}" destId="{5D140F07-9B5E-49A4-AFE7-E9C0AB438A0B}" srcOrd="1" destOrd="0" parTransId="{737A8085-27F0-4961-801C-F16A09B1D966}" sibTransId="{2A24E1F4-F434-49F8-B82B-6253B4F0E27C}"/>
    <dgm:cxn modelId="{402A6A57-92FF-4C63-8EE0-E5CE7B71C360}" type="presOf" srcId="{F31DF9B6-3A03-45FC-B071-3054A44D4A95}" destId="{8F0E8B10-8139-47C6-883C-7965A5C422F0}" srcOrd="0" destOrd="0" presId="urn:microsoft.com/office/officeart/2005/8/layout/hierarchy1"/>
    <dgm:cxn modelId="{0BA7F3CF-E5A9-41AC-BB14-F13B8D71C9C4}" srcId="{F31DF9B6-3A03-45FC-B071-3054A44D4A95}" destId="{204DB08D-2EAF-45A0-B90C-C89359DFA564}" srcOrd="0" destOrd="0" parTransId="{7C19CE02-921B-4A18-815F-3E08B008E4AE}" sibTransId="{2A064E5C-C9AF-4E2B-8524-69B71213FFA3}"/>
    <dgm:cxn modelId="{CCE1E41B-63F2-488B-B8F9-E3C78F96515E}" type="presOf" srcId="{F947F4B3-FE65-48A5-9C48-7D6D47940ED8}" destId="{C63DCCDB-D1EB-4961-B0CE-651F2CB27C79}" srcOrd="0" destOrd="0" presId="urn:microsoft.com/office/officeart/2005/8/layout/hierarchy1"/>
    <dgm:cxn modelId="{628C041B-8A89-4FC5-96EA-E826EBE120DF}" type="presOf" srcId="{70B64481-71F6-4B2C-8AFD-0BF5D1A1FF9C}" destId="{8E0B02CB-7E5A-4554-B4E1-26DF52622BBB}" srcOrd="0" destOrd="0" presId="urn:microsoft.com/office/officeart/2005/8/layout/hierarchy1"/>
    <dgm:cxn modelId="{9612F85D-3D0C-4796-86A2-77C088CCD8A1}" type="presOf" srcId="{7C19CE02-921B-4A18-815F-3E08B008E4AE}" destId="{35210DB4-E5D8-413A-9F66-9405B09BF6C3}" srcOrd="0" destOrd="0" presId="urn:microsoft.com/office/officeart/2005/8/layout/hierarchy1"/>
    <dgm:cxn modelId="{C0AE734E-922B-4368-B787-15BA690BCD09}" srcId="{F31DF9B6-3A03-45FC-B071-3054A44D4A95}" destId="{70B64481-71F6-4B2C-8AFD-0BF5D1A1FF9C}" srcOrd="2" destOrd="0" parTransId="{F947F4B3-FE65-48A5-9C48-7D6D47940ED8}" sibTransId="{DDA3DEF4-99FD-4BA4-B069-A1FC0A3B6F02}"/>
    <dgm:cxn modelId="{64DDF59F-AD15-4E86-9788-6D66A099FDDF}" type="presParOf" srcId="{7978C6EF-BCCC-40CC-9D95-79F589DDF287}" destId="{CB8BAB4F-6E8E-46DF-9556-CA2BC04743BE}" srcOrd="0" destOrd="0" presId="urn:microsoft.com/office/officeart/2005/8/layout/hierarchy1"/>
    <dgm:cxn modelId="{62B28518-2971-4555-B042-5577A9095CCE}" type="presParOf" srcId="{CB8BAB4F-6E8E-46DF-9556-CA2BC04743BE}" destId="{AC454C3B-0D3B-4BB3-840D-A2AB176EF79D}" srcOrd="0" destOrd="0" presId="urn:microsoft.com/office/officeart/2005/8/layout/hierarchy1"/>
    <dgm:cxn modelId="{D57D6D42-529F-4D43-A214-EEA0D357C0C2}" type="presParOf" srcId="{AC454C3B-0D3B-4BB3-840D-A2AB176EF79D}" destId="{DC4FA6A5-858D-460D-9F8C-AEB415A09B4E}" srcOrd="0" destOrd="0" presId="urn:microsoft.com/office/officeart/2005/8/layout/hierarchy1"/>
    <dgm:cxn modelId="{C238329D-990D-4E94-9159-DCB2CB0561F9}" type="presParOf" srcId="{AC454C3B-0D3B-4BB3-840D-A2AB176EF79D}" destId="{8F0E8B10-8139-47C6-883C-7965A5C422F0}" srcOrd="1" destOrd="0" presId="urn:microsoft.com/office/officeart/2005/8/layout/hierarchy1"/>
    <dgm:cxn modelId="{1B8B942C-7CB2-4993-AE97-0C3F3D829926}" type="presParOf" srcId="{CB8BAB4F-6E8E-46DF-9556-CA2BC04743BE}" destId="{59B49CA9-457E-44C6-93AD-AA3D38AFE9B1}" srcOrd="1" destOrd="0" presId="urn:microsoft.com/office/officeart/2005/8/layout/hierarchy1"/>
    <dgm:cxn modelId="{DFB7AE61-B9EE-4681-AE79-474010B9C6ED}" type="presParOf" srcId="{59B49CA9-457E-44C6-93AD-AA3D38AFE9B1}" destId="{35210DB4-E5D8-413A-9F66-9405B09BF6C3}" srcOrd="0" destOrd="0" presId="urn:microsoft.com/office/officeart/2005/8/layout/hierarchy1"/>
    <dgm:cxn modelId="{F7E4DA2E-0E93-4F6B-AE04-B5E320DD4C5B}" type="presParOf" srcId="{59B49CA9-457E-44C6-93AD-AA3D38AFE9B1}" destId="{4778C487-9800-4062-A9E9-CAEE6622FA1E}" srcOrd="1" destOrd="0" presId="urn:microsoft.com/office/officeart/2005/8/layout/hierarchy1"/>
    <dgm:cxn modelId="{17930C1E-762C-4C74-AB9A-5D01211C0B18}" type="presParOf" srcId="{4778C487-9800-4062-A9E9-CAEE6622FA1E}" destId="{75C531E9-F55C-4E03-9732-4F591DE96335}" srcOrd="0" destOrd="0" presId="urn:microsoft.com/office/officeart/2005/8/layout/hierarchy1"/>
    <dgm:cxn modelId="{D6CD148E-D826-4204-AA17-10417323DB5E}" type="presParOf" srcId="{75C531E9-F55C-4E03-9732-4F591DE96335}" destId="{D27AB519-9B90-4DF8-9CBC-04B2BBF2072B}" srcOrd="0" destOrd="0" presId="urn:microsoft.com/office/officeart/2005/8/layout/hierarchy1"/>
    <dgm:cxn modelId="{B2E70C1B-3BDC-455C-B794-42923F34BEDC}" type="presParOf" srcId="{75C531E9-F55C-4E03-9732-4F591DE96335}" destId="{545663A1-CD3A-4767-9B87-70F1120F8ED7}" srcOrd="1" destOrd="0" presId="urn:microsoft.com/office/officeart/2005/8/layout/hierarchy1"/>
    <dgm:cxn modelId="{E6D729ED-79F9-4341-BBC0-D5FBC7B02748}" type="presParOf" srcId="{4778C487-9800-4062-A9E9-CAEE6622FA1E}" destId="{BF185C82-CCE6-4D52-B73F-4208FC5C9F59}" srcOrd="1" destOrd="0" presId="urn:microsoft.com/office/officeart/2005/8/layout/hierarchy1"/>
    <dgm:cxn modelId="{9F29E112-C081-465C-B999-61D9DF23D469}" type="presParOf" srcId="{59B49CA9-457E-44C6-93AD-AA3D38AFE9B1}" destId="{DD8D61B2-FCA9-4DB7-90A6-3163F087E1BF}" srcOrd="2" destOrd="0" presId="urn:microsoft.com/office/officeart/2005/8/layout/hierarchy1"/>
    <dgm:cxn modelId="{DA348FD8-82A7-4FCC-B5F7-CA01D779D0A7}" type="presParOf" srcId="{59B49CA9-457E-44C6-93AD-AA3D38AFE9B1}" destId="{A7ABBF87-4C7B-409B-9B49-84CA5387950A}" srcOrd="3" destOrd="0" presId="urn:microsoft.com/office/officeart/2005/8/layout/hierarchy1"/>
    <dgm:cxn modelId="{77C14C7D-D40C-4FF5-B76A-233D2E9AE863}" type="presParOf" srcId="{A7ABBF87-4C7B-409B-9B49-84CA5387950A}" destId="{44C3DE8B-C3A4-473E-A045-B246B3416835}" srcOrd="0" destOrd="0" presId="urn:microsoft.com/office/officeart/2005/8/layout/hierarchy1"/>
    <dgm:cxn modelId="{373957DE-0C76-4623-8EA7-ECBC38BCDBEE}" type="presParOf" srcId="{44C3DE8B-C3A4-473E-A045-B246B3416835}" destId="{AD8286A0-9483-4FBF-95F8-DA4D950AD8D1}" srcOrd="0" destOrd="0" presId="urn:microsoft.com/office/officeart/2005/8/layout/hierarchy1"/>
    <dgm:cxn modelId="{114F7A59-81BF-4770-98DF-6B9170AE7D93}" type="presParOf" srcId="{44C3DE8B-C3A4-473E-A045-B246B3416835}" destId="{6B1B3B82-71E1-446A-AD13-44A734A716BA}" srcOrd="1" destOrd="0" presId="urn:microsoft.com/office/officeart/2005/8/layout/hierarchy1"/>
    <dgm:cxn modelId="{4465B795-B6A6-401D-8515-1241A7C47A4E}" type="presParOf" srcId="{A7ABBF87-4C7B-409B-9B49-84CA5387950A}" destId="{FFD093EA-171B-4116-9069-C7D7584D2340}" srcOrd="1" destOrd="0" presId="urn:microsoft.com/office/officeart/2005/8/layout/hierarchy1"/>
    <dgm:cxn modelId="{046A23C8-C66C-4550-91CC-26870A59AE7F}" type="presParOf" srcId="{59B49CA9-457E-44C6-93AD-AA3D38AFE9B1}" destId="{C63DCCDB-D1EB-4961-B0CE-651F2CB27C79}" srcOrd="4" destOrd="0" presId="urn:microsoft.com/office/officeart/2005/8/layout/hierarchy1"/>
    <dgm:cxn modelId="{2329301D-CC93-42E4-A623-AA21A3F54A47}" type="presParOf" srcId="{59B49CA9-457E-44C6-93AD-AA3D38AFE9B1}" destId="{BA879758-F383-4D83-9839-7578FAE90AF2}" srcOrd="5" destOrd="0" presId="urn:microsoft.com/office/officeart/2005/8/layout/hierarchy1"/>
    <dgm:cxn modelId="{E4B302B3-F45E-4244-B394-BD47046782EB}" type="presParOf" srcId="{BA879758-F383-4D83-9839-7578FAE90AF2}" destId="{C746E64F-117F-4982-A2AB-5A01B3BD6F31}" srcOrd="0" destOrd="0" presId="urn:microsoft.com/office/officeart/2005/8/layout/hierarchy1"/>
    <dgm:cxn modelId="{3EA58D0A-995C-4322-92AF-6C97AF2D41EC}" type="presParOf" srcId="{C746E64F-117F-4982-A2AB-5A01B3BD6F31}" destId="{9B1AFC45-7F1C-44CD-AF33-26F225BC4A31}" srcOrd="0" destOrd="0" presId="urn:microsoft.com/office/officeart/2005/8/layout/hierarchy1"/>
    <dgm:cxn modelId="{8CA6F1F7-813C-456A-ACC1-04E73DCD7F98}" type="presParOf" srcId="{C746E64F-117F-4982-A2AB-5A01B3BD6F31}" destId="{8E0B02CB-7E5A-4554-B4E1-26DF52622BBB}" srcOrd="1" destOrd="0" presId="urn:microsoft.com/office/officeart/2005/8/layout/hierarchy1"/>
    <dgm:cxn modelId="{E12FD87C-3BEB-4BB9-8482-6325BD31B3A9}" type="presParOf" srcId="{BA879758-F383-4D83-9839-7578FAE90AF2}" destId="{BE521817-669E-46F2-8DED-77CE148C1D92}" srcOrd="1" destOrd="0" presId="urn:microsoft.com/office/officeart/2005/8/layout/hierarchy1"/>
  </dgm:cxnLst>
  <dgm:bg>
    <a:effect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65DC3-9EAF-48AE-AF86-D79B8DE67E1B}">
      <dsp:nvSpPr>
        <dsp:cNvPr id="0" name=""/>
        <dsp:cNvSpPr/>
      </dsp:nvSpPr>
      <dsp:spPr>
        <a:xfrm>
          <a:off x="897131" y="-41602"/>
          <a:ext cx="975607" cy="975607"/>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dirty="0" smtClean="0">
              <a:latin typeface="Arial Black" pitchFamily="34" charset="0"/>
            </a:rPr>
            <a:t>People in society have unlimited wants</a:t>
          </a:r>
          <a:endParaRPr lang="en-GB" sz="600" kern="1200" dirty="0">
            <a:latin typeface="Arial Black" pitchFamily="34" charset="0"/>
          </a:endParaRPr>
        </a:p>
      </dsp:txBody>
      <dsp:txXfrm>
        <a:off x="1040005" y="101272"/>
        <a:ext cx="689859" cy="689859"/>
      </dsp:txXfrm>
    </dsp:sp>
    <dsp:sp modelId="{26530B40-1EE8-4C20-AEAC-8DB4C7358E95}">
      <dsp:nvSpPr>
        <dsp:cNvPr id="0" name=""/>
        <dsp:cNvSpPr/>
      </dsp:nvSpPr>
      <dsp:spPr>
        <a:xfrm rot="2160000">
          <a:off x="1809608" y="663886"/>
          <a:ext cx="124963" cy="272506"/>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latin typeface="Arial Black" pitchFamily="34" charset="0"/>
          </a:endParaRPr>
        </a:p>
      </dsp:txBody>
      <dsp:txXfrm>
        <a:off x="1813188" y="707369"/>
        <a:ext cx="87474" cy="163504"/>
      </dsp:txXfrm>
    </dsp:sp>
    <dsp:sp modelId="{7F6812B3-AA25-4BD0-946D-0B657CDFC591}">
      <dsp:nvSpPr>
        <dsp:cNvPr id="0" name=""/>
        <dsp:cNvSpPr/>
      </dsp:nvSpPr>
      <dsp:spPr>
        <a:xfrm>
          <a:off x="1877164" y="670432"/>
          <a:ext cx="975607" cy="975607"/>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dirty="0" smtClean="0">
              <a:latin typeface="Arial Black" pitchFamily="34" charset="0"/>
            </a:rPr>
            <a:t>Businesses recognise they can satisfy peoples wants</a:t>
          </a:r>
          <a:endParaRPr lang="en-GB" sz="600" kern="1200" dirty="0">
            <a:latin typeface="Arial Black" pitchFamily="34" charset="0"/>
          </a:endParaRPr>
        </a:p>
      </dsp:txBody>
      <dsp:txXfrm>
        <a:off x="2020038" y="813306"/>
        <a:ext cx="689859" cy="689859"/>
      </dsp:txXfrm>
    </dsp:sp>
    <dsp:sp modelId="{43736CF0-8CE0-44EE-94CA-38310627C6B4}">
      <dsp:nvSpPr>
        <dsp:cNvPr id="0" name=""/>
        <dsp:cNvSpPr/>
      </dsp:nvSpPr>
      <dsp:spPr>
        <a:xfrm rot="6480000">
          <a:off x="2116409" y="1594668"/>
          <a:ext cx="124963" cy="272506"/>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latin typeface="Arial Black" pitchFamily="34" charset="0"/>
          </a:endParaRPr>
        </a:p>
      </dsp:txBody>
      <dsp:txXfrm rot="10800000">
        <a:off x="2140946" y="1631342"/>
        <a:ext cx="87474" cy="163504"/>
      </dsp:txXfrm>
    </dsp:sp>
    <dsp:sp modelId="{8B726C48-82F4-4B8F-A686-ABF4441F33F3}">
      <dsp:nvSpPr>
        <dsp:cNvPr id="0" name=""/>
        <dsp:cNvSpPr/>
      </dsp:nvSpPr>
      <dsp:spPr>
        <a:xfrm>
          <a:off x="1502825" y="1822530"/>
          <a:ext cx="975607" cy="975607"/>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dirty="0" smtClean="0">
              <a:latin typeface="Arial Black" pitchFamily="34" charset="0"/>
            </a:rPr>
            <a:t>Businesses produce products and services people want</a:t>
          </a:r>
          <a:endParaRPr lang="en-GB" sz="600" kern="1200" dirty="0">
            <a:latin typeface="Arial Black" pitchFamily="34" charset="0"/>
          </a:endParaRPr>
        </a:p>
      </dsp:txBody>
      <dsp:txXfrm>
        <a:off x="1645699" y="1965404"/>
        <a:ext cx="689859" cy="689859"/>
      </dsp:txXfrm>
    </dsp:sp>
    <dsp:sp modelId="{4164027C-AE87-499E-AE52-FE37CB8DD7FA}">
      <dsp:nvSpPr>
        <dsp:cNvPr id="0" name=""/>
        <dsp:cNvSpPr/>
      </dsp:nvSpPr>
      <dsp:spPr>
        <a:xfrm rot="10800000">
          <a:off x="1325989" y="2174080"/>
          <a:ext cx="124963" cy="272506"/>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latin typeface="Arial Black" pitchFamily="34" charset="0"/>
          </a:endParaRPr>
        </a:p>
      </dsp:txBody>
      <dsp:txXfrm rot="10800000">
        <a:off x="1363478" y="2228581"/>
        <a:ext cx="87474" cy="163504"/>
      </dsp:txXfrm>
    </dsp:sp>
    <dsp:sp modelId="{D78A75FA-0653-4985-852C-22D24D5F04BA}">
      <dsp:nvSpPr>
        <dsp:cNvPr id="0" name=""/>
        <dsp:cNvSpPr/>
      </dsp:nvSpPr>
      <dsp:spPr>
        <a:xfrm>
          <a:off x="291437" y="1822530"/>
          <a:ext cx="975607" cy="975607"/>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dirty="0" smtClean="0">
              <a:latin typeface="Arial Black" pitchFamily="34" charset="0"/>
            </a:rPr>
            <a:t>People buy these products and services to satisfy wants</a:t>
          </a:r>
          <a:endParaRPr lang="en-GB" sz="600" kern="1200" dirty="0">
            <a:latin typeface="Arial Black" pitchFamily="34" charset="0"/>
          </a:endParaRPr>
        </a:p>
      </dsp:txBody>
      <dsp:txXfrm>
        <a:off x="434311" y="1965404"/>
        <a:ext cx="689859" cy="689859"/>
      </dsp:txXfrm>
    </dsp:sp>
    <dsp:sp modelId="{A27356B2-3607-456D-B3ED-022441A2CF76}">
      <dsp:nvSpPr>
        <dsp:cNvPr id="0" name=""/>
        <dsp:cNvSpPr/>
      </dsp:nvSpPr>
      <dsp:spPr>
        <a:xfrm rot="15120000">
          <a:off x="530682" y="1601395"/>
          <a:ext cx="124963" cy="272506"/>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latin typeface="Arial Black" pitchFamily="34" charset="0"/>
          </a:endParaRPr>
        </a:p>
      </dsp:txBody>
      <dsp:txXfrm rot="10800000">
        <a:off x="555219" y="1673723"/>
        <a:ext cx="87474" cy="163504"/>
      </dsp:txXfrm>
    </dsp:sp>
    <dsp:sp modelId="{8BF1304B-AD99-49FC-B94E-E931DBF9C7E0}">
      <dsp:nvSpPr>
        <dsp:cNvPr id="0" name=""/>
        <dsp:cNvSpPr/>
      </dsp:nvSpPr>
      <dsp:spPr>
        <a:xfrm>
          <a:off x="-82901" y="670432"/>
          <a:ext cx="975607" cy="975607"/>
        </a:xfrm>
        <a:prstGeom prst="ellipse">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dirty="0" smtClean="0">
              <a:latin typeface="Arial Black" pitchFamily="34" charset="0"/>
            </a:rPr>
            <a:t>Wealth is created for companies, employees and shareholders</a:t>
          </a:r>
          <a:endParaRPr lang="en-GB" sz="600" kern="1200" dirty="0">
            <a:latin typeface="Arial Black" pitchFamily="34" charset="0"/>
          </a:endParaRPr>
        </a:p>
      </dsp:txBody>
      <dsp:txXfrm>
        <a:off x="59973" y="813306"/>
        <a:ext cx="689859" cy="689859"/>
      </dsp:txXfrm>
    </dsp:sp>
    <dsp:sp modelId="{3BD29BF8-7924-4373-B027-7544C0C004C9}">
      <dsp:nvSpPr>
        <dsp:cNvPr id="0" name=""/>
        <dsp:cNvSpPr/>
      </dsp:nvSpPr>
      <dsp:spPr>
        <a:xfrm rot="19440000">
          <a:off x="829575" y="668043"/>
          <a:ext cx="124963" cy="272506"/>
        </a:xfrm>
        <a:prstGeom prst="rightArrow">
          <a:avLst>
            <a:gd name="adj1" fmla="val 60000"/>
            <a:gd name="adj2" fmla="val 5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latin typeface="Arial Black" pitchFamily="34" charset="0"/>
          </a:endParaRPr>
        </a:p>
      </dsp:txBody>
      <dsp:txXfrm>
        <a:off x="833155" y="733562"/>
        <a:ext cx="87474" cy="1635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A2E6C-9329-4D52-8684-FA5026A99006}">
      <dsp:nvSpPr>
        <dsp:cNvPr id="0" name=""/>
        <dsp:cNvSpPr/>
      </dsp:nvSpPr>
      <dsp:spPr>
        <a:xfrm>
          <a:off x="2344593" y="1348127"/>
          <a:ext cx="1025813" cy="102581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b="1" kern="1200"/>
            <a:t>Why do some businesses fail?</a:t>
          </a:r>
        </a:p>
      </dsp:txBody>
      <dsp:txXfrm>
        <a:off x="2494820" y="1498354"/>
        <a:ext cx="725359" cy="725359"/>
      </dsp:txXfrm>
    </dsp:sp>
    <dsp:sp modelId="{B5431BF5-90AB-4869-947C-66B45959D12B}">
      <dsp:nvSpPr>
        <dsp:cNvPr id="0" name=""/>
        <dsp:cNvSpPr/>
      </dsp:nvSpPr>
      <dsp:spPr>
        <a:xfrm rot="16200000">
          <a:off x="2702893" y="1177366"/>
          <a:ext cx="309212" cy="32309"/>
        </a:xfrm>
        <a:custGeom>
          <a:avLst/>
          <a:gdLst/>
          <a:ahLst/>
          <a:cxnLst/>
          <a:rect l="0" t="0" r="0" b="0"/>
          <a:pathLst>
            <a:path>
              <a:moveTo>
                <a:pt x="0" y="16154"/>
              </a:moveTo>
              <a:lnTo>
                <a:pt x="309212" y="16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p>
      </dsp:txBody>
      <dsp:txXfrm>
        <a:off x="2849769" y="1185790"/>
        <a:ext cx="15460" cy="15460"/>
      </dsp:txXfrm>
    </dsp:sp>
    <dsp:sp modelId="{D7737FC7-763F-4EE4-A154-B18B361F2353}">
      <dsp:nvSpPr>
        <dsp:cNvPr id="0" name=""/>
        <dsp:cNvSpPr/>
      </dsp:nvSpPr>
      <dsp:spPr>
        <a:xfrm>
          <a:off x="2344593" y="13101"/>
          <a:ext cx="1025813" cy="102581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Too much competition</a:t>
          </a:r>
        </a:p>
      </dsp:txBody>
      <dsp:txXfrm>
        <a:off x="2494820" y="163328"/>
        <a:ext cx="725359" cy="725359"/>
      </dsp:txXfrm>
    </dsp:sp>
    <dsp:sp modelId="{B9A37782-7646-4931-BD86-480EC03CDFBE}">
      <dsp:nvSpPr>
        <dsp:cNvPr id="0" name=""/>
        <dsp:cNvSpPr/>
      </dsp:nvSpPr>
      <dsp:spPr>
        <a:xfrm rot="20520000">
          <a:off x="3337736" y="1638606"/>
          <a:ext cx="309212" cy="32309"/>
        </a:xfrm>
        <a:custGeom>
          <a:avLst/>
          <a:gdLst/>
          <a:ahLst/>
          <a:cxnLst/>
          <a:rect l="0" t="0" r="0" b="0"/>
          <a:pathLst>
            <a:path>
              <a:moveTo>
                <a:pt x="0" y="16154"/>
              </a:moveTo>
              <a:lnTo>
                <a:pt x="309212" y="16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p>
      </dsp:txBody>
      <dsp:txXfrm>
        <a:off x="3484612" y="1647030"/>
        <a:ext cx="15460" cy="15460"/>
      </dsp:txXfrm>
    </dsp:sp>
    <dsp:sp modelId="{2DF76760-D52A-4CF6-BE6E-B62BEA5AEF72}">
      <dsp:nvSpPr>
        <dsp:cNvPr id="0" name=""/>
        <dsp:cNvSpPr/>
      </dsp:nvSpPr>
      <dsp:spPr>
        <a:xfrm>
          <a:off x="3614278" y="935581"/>
          <a:ext cx="1025813" cy="102581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Not enough demand</a:t>
          </a:r>
        </a:p>
      </dsp:txBody>
      <dsp:txXfrm>
        <a:off x="3764505" y="1085808"/>
        <a:ext cx="725359" cy="725359"/>
      </dsp:txXfrm>
    </dsp:sp>
    <dsp:sp modelId="{E2BE0A2B-4295-428F-BE8C-280FFCF1BAA9}">
      <dsp:nvSpPr>
        <dsp:cNvPr id="0" name=""/>
        <dsp:cNvSpPr/>
      </dsp:nvSpPr>
      <dsp:spPr>
        <a:xfrm rot="3240000">
          <a:off x="3095247" y="2384908"/>
          <a:ext cx="309212" cy="32309"/>
        </a:xfrm>
        <a:custGeom>
          <a:avLst/>
          <a:gdLst/>
          <a:ahLst/>
          <a:cxnLst/>
          <a:rect l="0" t="0" r="0" b="0"/>
          <a:pathLst>
            <a:path>
              <a:moveTo>
                <a:pt x="0" y="16154"/>
              </a:moveTo>
              <a:lnTo>
                <a:pt x="309212" y="16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p>
      </dsp:txBody>
      <dsp:txXfrm>
        <a:off x="3242123" y="2393332"/>
        <a:ext cx="15460" cy="15460"/>
      </dsp:txXfrm>
    </dsp:sp>
    <dsp:sp modelId="{A22CE9A3-882C-4DD5-9759-682A9C8AECB9}">
      <dsp:nvSpPr>
        <dsp:cNvPr id="0" name=""/>
        <dsp:cNvSpPr/>
      </dsp:nvSpPr>
      <dsp:spPr>
        <a:xfrm>
          <a:off x="3129301" y="2428185"/>
          <a:ext cx="1025813" cy="102581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Recession</a:t>
          </a:r>
        </a:p>
      </dsp:txBody>
      <dsp:txXfrm>
        <a:off x="3279528" y="2578412"/>
        <a:ext cx="725359" cy="725359"/>
      </dsp:txXfrm>
    </dsp:sp>
    <dsp:sp modelId="{8704C542-009B-4548-848E-62AB024E11F2}">
      <dsp:nvSpPr>
        <dsp:cNvPr id="0" name=""/>
        <dsp:cNvSpPr/>
      </dsp:nvSpPr>
      <dsp:spPr>
        <a:xfrm rot="7560000">
          <a:off x="2310539" y="2384908"/>
          <a:ext cx="309212" cy="32309"/>
        </a:xfrm>
        <a:custGeom>
          <a:avLst/>
          <a:gdLst/>
          <a:ahLst/>
          <a:cxnLst/>
          <a:rect l="0" t="0" r="0" b="0"/>
          <a:pathLst>
            <a:path>
              <a:moveTo>
                <a:pt x="0" y="16154"/>
              </a:moveTo>
              <a:lnTo>
                <a:pt x="309212" y="16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p>
      </dsp:txBody>
      <dsp:txXfrm rot="10800000">
        <a:off x="2457415" y="2393332"/>
        <a:ext cx="15460" cy="15460"/>
      </dsp:txXfrm>
    </dsp:sp>
    <dsp:sp modelId="{DBCE780E-4BB2-4B97-AEDE-B8C1F833A6FA}">
      <dsp:nvSpPr>
        <dsp:cNvPr id="0" name=""/>
        <dsp:cNvSpPr/>
      </dsp:nvSpPr>
      <dsp:spPr>
        <a:xfrm>
          <a:off x="1559884" y="2428185"/>
          <a:ext cx="1025813" cy="102581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External factors</a:t>
          </a:r>
        </a:p>
      </dsp:txBody>
      <dsp:txXfrm>
        <a:off x="1710111" y="2578412"/>
        <a:ext cx="725359" cy="725359"/>
      </dsp:txXfrm>
    </dsp:sp>
    <dsp:sp modelId="{EB0F2F15-C724-4DF1-9B43-F0EBC8EBF519}">
      <dsp:nvSpPr>
        <dsp:cNvPr id="0" name=""/>
        <dsp:cNvSpPr/>
      </dsp:nvSpPr>
      <dsp:spPr>
        <a:xfrm rot="11880000">
          <a:off x="2068051" y="1638606"/>
          <a:ext cx="309212" cy="32309"/>
        </a:xfrm>
        <a:custGeom>
          <a:avLst/>
          <a:gdLst/>
          <a:ahLst/>
          <a:cxnLst/>
          <a:rect l="0" t="0" r="0" b="0"/>
          <a:pathLst>
            <a:path>
              <a:moveTo>
                <a:pt x="0" y="16154"/>
              </a:moveTo>
              <a:lnTo>
                <a:pt x="309212" y="161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b="1" kern="1200"/>
        </a:p>
      </dsp:txBody>
      <dsp:txXfrm rot="10800000">
        <a:off x="2214927" y="1647030"/>
        <a:ext cx="15460" cy="15460"/>
      </dsp:txXfrm>
    </dsp:sp>
    <dsp:sp modelId="{857D5B09-742F-4F78-AEBB-46692A843E10}">
      <dsp:nvSpPr>
        <dsp:cNvPr id="0" name=""/>
        <dsp:cNvSpPr/>
      </dsp:nvSpPr>
      <dsp:spPr>
        <a:xfrm>
          <a:off x="1074908" y="935581"/>
          <a:ext cx="1025813" cy="102581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Poor management</a:t>
          </a:r>
        </a:p>
      </dsp:txBody>
      <dsp:txXfrm>
        <a:off x="1225135" y="1085808"/>
        <a:ext cx="725359" cy="7253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65DC3-9EAF-48AE-AF86-D79B8DE67E1B}">
      <dsp:nvSpPr>
        <dsp:cNvPr id="0" name=""/>
        <dsp:cNvSpPr/>
      </dsp:nvSpPr>
      <dsp:spPr>
        <a:xfrm>
          <a:off x="1131594" y="-38410"/>
          <a:ext cx="1230580" cy="1230580"/>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 lastClr="FFFFFF"/>
              </a:solidFill>
              <a:latin typeface="Arial Black" pitchFamily="34" charset="0"/>
              <a:ea typeface="+mn-ea"/>
              <a:cs typeface="+mn-cs"/>
            </a:rPr>
            <a:t>Business fails</a:t>
          </a:r>
          <a:endParaRPr lang="en-GB" sz="800" kern="1200" dirty="0">
            <a:solidFill>
              <a:sysClr val="window" lastClr="FFFFFF"/>
            </a:solidFill>
            <a:latin typeface="Arial Black" pitchFamily="34" charset="0"/>
            <a:ea typeface="+mn-ea"/>
            <a:cs typeface="+mn-cs"/>
          </a:endParaRPr>
        </a:p>
      </dsp:txBody>
      <dsp:txXfrm>
        <a:off x="1311808" y="141804"/>
        <a:ext cx="870152" cy="870152"/>
      </dsp:txXfrm>
    </dsp:sp>
    <dsp:sp modelId="{26530B40-1EE8-4C20-AEAC-8DB4C7358E95}">
      <dsp:nvSpPr>
        <dsp:cNvPr id="0" name=""/>
        <dsp:cNvSpPr/>
      </dsp:nvSpPr>
      <dsp:spPr>
        <a:xfrm rot="2160000">
          <a:off x="2282713" y="851831"/>
          <a:ext cx="158319" cy="343726"/>
        </a:xfrm>
        <a:prstGeom prst="righ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Arial Black" pitchFamily="34" charset="0"/>
            <a:ea typeface="+mn-ea"/>
            <a:cs typeface="+mn-cs"/>
          </a:endParaRPr>
        </a:p>
      </dsp:txBody>
      <dsp:txXfrm>
        <a:off x="2287248" y="906617"/>
        <a:ext cx="110823" cy="206236"/>
      </dsp:txXfrm>
    </dsp:sp>
    <dsp:sp modelId="{7F6812B3-AA25-4BD0-946D-0B657CDFC591}">
      <dsp:nvSpPr>
        <dsp:cNvPr id="0" name=""/>
        <dsp:cNvSpPr/>
      </dsp:nvSpPr>
      <dsp:spPr>
        <a:xfrm>
          <a:off x="2368821" y="860487"/>
          <a:ext cx="1230580" cy="1230580"/>
        </a:xfrm>
        <a:prstGeom prst="ellipse">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 lastClr="FFFFFF"/>
              </a:solidFill>
              <a:latin typeface="Arial Black" pitchFamily="34" charset="0"/>
              <a:ea typeface="+mn-ea"/>
              <a:cs typeface="+mn-cs"/>
            </a:rPr>
            <a:t>Unemployment increases</a:t>
          </a:r>
          <a:endParaRPr lang="en-GB" sz="800" kern="1200" dirty="0">
            <a:solidFill>
              <a:sysClr val="window" lastClr="FFFFFF"/>
            </a:solidFill>
            <a:latin typeface="Arial Black" pitchFamily="34" charset="0"/>
            <a:ea typeface="+mn-ea"/>
            <a:cs typeface="+mn-cs"/>
          </a:endParaRPr>
        </a:p>
      </dsp:txBody>
      <dsp:txXfrm>
        <a:off x="2549035" y="1040701"/>
        <a:ext cx="870152" cy="870152"/>
      </dsp:txXfrm>
    </dsp:sp>
    <dsp:sp modelId="{43736CF0-8CE0-44EE-94CA-38310627C6B4}">
      <dsp:nvSpPr>
        <dsp:cNvPr id="0" name=""/>
        <dsp:cNvSpPr/>
      </dsp:nvSpPr>
      <dsp:spPr>
        <a:xfrm rot="6480000">
          <a:off x="2670047" y="2026877"/>
          <a:ext cx="158319" cy="343726"/>
        </a:xfrm>
        <a:prstGeom prst="righ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Arial Black" pitchFamily="34" charset="0"/>
            <a:ea typeface="+mn-ea"/>
            <a:cs typeface="+mn-cs"/>
          </a:endParaRPr>
        </a:p>
      </dsp:txBody>
      <dsp:txXfrm rot="10800000">
        <a:off x="2701134" y="2073036"/>
        <a:ext cx="110823" cy="206236"/>
      </dsp:txXfrm>
    </dsp:sp>
    <dsp:sp modelId="{8B726C48-82F4-4B8F-A686-ABF4441F33F3}">
      <dsp:nvSpPr>
        <dsp:cNvPr id="0" name=""/>
        <dsp:cNvSpPr/>
      </dsp:nvSpPr>
      <dsp:spPr>
        <a:xfrm>
          <a:off x="1896243" y="2314935"/>
          <a:ext cx="1230580" cy="1230580"/>
        </a:xfrm>
        <a:prstGeom prst="ellipse">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 lastClr="FFFFFF"/>
              </a:solidFill>
              <a:latin typeface="Arial Black" pitchFamily="34" charset="0"/>
              <a:ea typeface="+mn-ea"/>
              <a:cs typeface="+mn-cs"/>
            </a:rPr>
            <a:t>People have less money to spend and rely on government benefits to survive</a:t>
          </a:r>
          <a:endParaRPr lang="en-GB" sz="800" kern="1200" dirty="0">
            <a:solidFill>
              <a:sysClr val="window" lastClr="FFFFFF"/>
            </a:solidFill>
            <a:latin typeface="Arial Black" pitchFamily="34" charset="0"/>
            <a:ea typeface="+mn-ea"/>
            <a:cs typeface="+mn-cs"/>
          </a:endParaRPr>
        </a:p>
      </dsp:txBody>
      <dsp:txXfrm>
        <a:off x="2076457" y="2495149"/>
        <a:ext cx="870152" cy="870152"/>
      </dsp:txXfrm>
    </dsp:sp>
    <dsp:sp modelId="{4164027C-AE87-499E-AE52-FE37CB8DD7FA}">
      <dsp:nvSpPr>
        <dsp:cNvPr id="0" name=""/>
        <dsp:cNvSpPr/>
      </dsp:nvSpPr>
      <dsp:spPr>
        <a:xfrm rot="10800000">
          <a:off x="1672205" y="2758362"/>
          <a:ext cx="158319" cy="343726"/>
        </a:xfrm>
        <a:prstGeom prst="righ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Arial Black" pitchFamily="34" charset="0"/>
            <a:ea typeface="+mn-ea"/>
            <a:cs typeface="+mn-cs"/>
          </a:endParaRPr>
        </a:p>
      </dsp:txBody>
      <dsp:txXfrm rot="10800000">
        <a:off x="1719701" y="2827107"/>
        <a:ext cx="110823" cy="206236"/>
      </dsp:txXfrm>
    </dsp:sp>
    <dsp:sp modelId="{D78A75FA-0653-4985-852C-22D24D5F04BA}">
      <dsp:nvSpPr>
        <dsp:cNvPr id="0" name=""/>
        <dsp:cNvSpPr/>
      </dsp:nvSpPr>
      <dsp:spPr>
        <a:xfrm>
          <a:off x="366946" y="2314935"/>
          <a:ext cx="1230580" cy="1230580"/>
        </a:xfrm>
        <a:prstGeom prst="ellipse">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 lastClr="FFFFFF"/>
              </a:solidFill>
              <a:latin typeface="Arial Black" pitchFamily="34" charset="0"/>
              <a:ea typeface="+mn-ea"/>
              <a:cs typeface="+mn-cs"/>
            </a:rPr>
            <a:t>Demand for products decrease as unemployed can't afford to buy as much</a:t>
          </a:r>
          <a:endParaRPr lang="en-GB" sz="800" kern="1200" dirty="0">
            <a:solidFill>
              <a:sysClr val="window" lastClr="FFFFFF"/>
            </a:solidFill>
            <a:latin typeface="Arial Black" pitchFamily="34" charset="0"/>
            <a:ea typeface="+mn-ea"/>
            <a:cs typeface="+mn-cs"/>
          </a:endParaRPr>
        </a:p>
      </dsp:txBody>
      <dsp:txXfrm>
        <a:off x="547160" y="2495149"/>
        <a:ext cx="870152" cy="870152"/>
      </dsp:txXfrm>
    </dsp:sp>
    <dsp:sp modelId="{A27356B2-3607-456D-B3ED-022441A2CF76}">
      <dsp:nvSpPr>
        <dsp:cNvPr id="0" name=""/>
        <dsp:cNvSpPr/>
      </dsp:nvSpPr>
      <dsp:spPr>
        <a:xfrm rot="15120000">
          <a:off x="668172" y="2035399"/>
          <a:ext cx="158319" cy="343726"/>
        </a:xfrm>
        <a:prstGeom prst="righ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Arial Black" pitchFamily="34" charset="0"/>
            <a:ea typeface="+mn-ea"/>
            <a:cs typeface="+mn-cs"/>
          </a:endParaRPr>
        </a:p>
      </dsp:txBody>
      <dsp:txXfrm rot="10800000">
        <a:off x="699259" y="2126730"/>
        <a:ext cx="110823" cy="206236"/>
      </dsp:txXfrm>
    </dsp:sp>
    <dsp:sp modelId="{8BF1304B-AD99-49FC-B94E-E931DBF9C7E0}">
      <dsp:nvSpPr>
        <dsp:cNvPr id="0" name=""/>
        <dsp:cNvSpPr/>
      </dsp:nvSpPr>
      <dsp:spPr>
        <a:xfrm>
          <a:off x="-105631" y="860487"/>
          <a:ext cx="1230580" cy="1230580"/>
        </a:xfrm>
        <a:prstGeom prst="ellipse">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smtClean="0">
              <a:solidFill>
                <a:sysClr val="window" lastClr="FFFFFF"/>
              </a:solidFill>
              <a:latin typeface="Arial Black" pitchFamily="34" charset="0"/>
              <a:ea typeface="+mn-ea"/>
              <a:cs typeface="+mn-cs"/>
            </a:rPr>
            <a:t>Demand for other goods and services decrease</a:t>
          </a:r>
          <a:endParaRPr lang="en-GB" sz="800" kern="1200" dirty="0">
            <a:solidFill>
              <a:sysClr val="window" lastClr="FFFFFF"/>
            </a:solidFill>
            <a:latin typeface="Arial Black" pitchFamily="34" charset="0"/>
            <a:ea typeface="+mn-ea"/>
            <a:cs typeface="+mn-cs"/>
          </a:endParaRPr>
        </a:p>
      </dsp:txBody>
      <dsp:txXfrm>
        <a:off x="74583" y="1040701"/>
        <a:ext cx="870152" cy="870152"/>
      </dsp:txXfrm>
    </dsp:sp>
    <dsp:sp modelId="{3BD29BF8-7924-4373-B027-7544C0C004C9}">
      <dsp:nvSpPr>
        <dsp:cNvPr id="0" name=""/>
        <dsp:cNvSpPr/>
      </dsp:nvSpPr>
      <dsp:spPr>
        <a:xfrm rot="19440000">
          <a:off x="1045486" y="857099"/>
          <a:ext cx="158319" cy="343726"/>
        </a:xfrm>
        <a:prstGeom prst="rightArrow">
          <a:avLst>
            <a:gd name="adj1" fmla="val 60000"/>
            <a:gd name="adj2" fmla="val 50000"/>
          </a:avLst>
        </a:prstGeo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solidFill>
              <a:sysClr val="window" lastClr="FFFFFF"/>
            </a:solidFill>
            <a:latin typeface="Arial Black" pitchFamily="34" charset="0"/>
            <a:ea typeface="+mn-ea"/>
            <a:cs typeface="+mn-cs"/>
          </a:endParaRPr>
        </a:p>
      </dsp:txBody>
      <dsp:txXfrm>
        <a:off x="1050021" y="939803"/>
        <a:ext cx="110823" cy="2062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3DCCDB-D1EB-4961-B0CE-651F2CB27C79}">
      <dsp:nvSpPr>
        <dsp:cNvPr id="0" name=""/>
        <dsp:cNvSpPr/>
      </dsp:nvSpPr>
      <dsp:spPr>
        <a:xfrm>
          <a:off x="2952750" y="1322308"/>
          <a:ext cx="2095499" cy="498633"/>
        </a:xfrm>
        <a:custGeom>
          <a:avLst/>
          <a:gdLst/>
          <a:ahLst/>
          <a:cxnLst/>
          <a:rect l="0" t="0" r="0" b="0"/>
          <a:pathLst>
            <a:path>
              <a:moveTo>
                <a:pt x="0" y="0"/>
              </a:moveTo>
              <a:lnTo>
                <a:pt x="0" y="339804"/>
              </a:lnTo>
              <a:lnTo>
                <a:pt x="2095499" y="339804"/>
              </a:lnTo>
              <a:lnTo>
                <a:pt x="2095499" y="498633"/>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D8D61B2-FCA9-4DB7-90A6-3163F087E1BF}">
      <dsp:nvSpPr>
        <dsp:cNvPr id="0" name=""/>
        <dsp:cNvSpPr/>
      </dsp:nvSpPr>
      <dsp:spPr>
        <a:xfrm>
          <a:off x="2907030" y="1322308"/>
          <a:ext cx="91440" cy="498633"/>
        </a:xfrm>
        <a:custGeom>
          <a:avLst/>
          <a:gdLst/>
          <a:ahLst/>
          <a:cxnLst/>
          <a:rect l="0" t="0" r="0" b="0"/>
          <a:pathLst>
            <a:path>
              <a:moveTo>
                <a:pt x="45720" y="0"/>
              </a:moveTo>
              <a:lnTo>
                <a:pt x="45720" y="498633"/>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5210DB4-E5D8-413A-9F66-9405B09BF6C3}">
      <dsp:nvSpPr>
        <dsp:cNvPr id="0" name=""/>
        <dsp:cNvSpPr/>
      </dsp:nvSpPr>
      <dsp:spPr>
        <a:xfrm>
          <a:off x="857250" y="1322308"/>
          <a:ext cx="2095499" cy="498633"/>
        </a:xfrm>
        <a:custGeom>
          <a:avLst/>
          <a:gdLst/>
          <a:ahLst/>
          <a:cxnLst/>
          <a:rect l="0" t="0" r="0" b="0"/>
          <a:pathLst>
            <a:path>
              <a:moveTo>
                <a:pt x="2095499" y="0"/>
              </a:moveTo>
              <a:lnTo>
                <a:pt x="2095499" y="339804"/>
              </a:lnTo>
              <a:lnTo>
                <a:pt x="0" y="339804"/>
              </a:lnTo>
              <a:lnTo>
                <a:pt x="0" y="498633"/>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C4FA6A5-858D-460D-9F8C-AEB415A09B4E}">
      <dsp:nvSpPr>
        <dsp:cNvPr id="0" name=""/>
        <dsp:cNvSpPr/>
      </dsp:nvSpPr>
      <dsp:spPr>
        <a:xfrm>
          <a:off x="2095500" y="233600"/>
          <a:ext cx="1714499" cy="1088707"/>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8F0E8B10-8139-47C6-883C-7965A5C422F0}">
      <dsp:nvSpPr>
        <dsp:cNvPr id="0" name=""/>
        <dsp:cNvSpPr/>
      </dsp:nvSpPr>
      <dsp:spPr>
        <a:xfrm>
          <a:off x="2286000" y="414575"/>
          <a:ext cx="1714499" cy="108870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GB" sz="2600" kern="1200"/>
            <a:t>UK ECONOMY</a:t>
          </a:r>
        </a:p>
      </dsp:txBody>
      <dsp:txXfrm>
        <a:off x="2317887" y="446462"/>
        <a:ext cx="1650725" cy="1024933"/>
      </dsp:txXfrm>
    </dsp:sp>
    <dsp:sp modelId="{D27AB519-9B90-4DF8-9CBC-04B2BBF2072B}">
      <dsp:nvSpPr>
        <dsp:cNvPr id="0" name=""/>
        <dsp:cNvSpPr/>
      </dsp:nvSpPr>
      <dsp:spPr>
        <a:xfrm>
          <a:off x="0" y="1820941"/>
          <a:ext cx="1714499" cy="1088707"/>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45663A1-CD3A-4767-9B87-70F1120F8ED7}">
      <dsp:nvSpPr>
        <dsp:cNvPr id="0" name=""/>
        <dsp:cNvSpPr/>
      </dsp:nvSpPr>
      <dsp:spPr>
        <a:xfrm>
          <a:off x="190500" y="2001916"/>
          <a:ext cx="1714499" cy="108870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GB" sz="2600" kern="1200"/>
            <a:t>Private Sector</a:t>
          </a:r>
        </a:p>
      </dsp:txBody>
      <dsp:txXfrm>
        <a:off x="222387" y="2033803"/>
        <a:ext cx="1650725" cy="1024933"/>
      </dsp:txXfrm>
    </dsp:sp>
    <dsp:sp modelId="{AD8286A0-9483-4FBF-95F8-DA4D950AD8D1}">
      <dsp:nvSpPr>
        <dsp:cNvPr id="0" name=""/>
        <dsp:cNvSpPr/>
      </dsp:nvSpPr>
      <dsp:spPr>
        <a:xfrm>
          <a:off x="2095500" y="1820941"/>
          <a:ext cx="1714499" cy="1088707"/>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B1B3B82-71E1-446A-AD13-44A734A716BA}">
      <dsp:nvSpPr>
        <dsp:cNvPr id="0" name=""/>
        <dsp:cNvSpPr/>
      </dsp:nvSpPr>
      <dsp:spPr>
        <a:xfrm>
          <a:off x="2286000" y="2001916"/>
          <a:ext cx="1714499" cy="108870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GB" sz="2600" kern="1200"/>
            <a:t>Public Sector</a:t>
          </a:r>
        </a:p>
      </dsp:txBody>
      <dsp:txXfrm>
        <a:off x="2317887" y="2033803"/>
        <a:ext cx="1650725" cy="1024933"/>
      </dsp:txXfrm>
    </dsp:sp>
    <dsp:sp modelId="{9B1AFC45-7F1C-44CD-AF33-26F225BC4A31}">
      <dsp:nvSpPr>
        <dsp:cNvPr id="0" name=""/>
        <dsp:cNvSpPr/>
      </dsp:nvSpPr>
      <dsp:spPr>
        <a:xfrm>
          <a:off x="4191000" y="1820941"/>
          <a:ext cx="1714499" cy="1088707"/>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8E0B02CB-7E5A-4554-B4E1-26DF52622BBB}">
      <dsp:nvSpPr>
        <dsp:cNvPr id="0" name=""/>
        <dsp:cNvSpPr/>
      </dsp:nvSpPr>
      <dsp:spPr>
        <a:xfrm>
          <a:off x="4381499" y="2001916"/>
          <a:ext cx="1714499" cy="108870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GB" sz="2600" kern="1200"/>
            <a:t>Voluntary Sector</a:t>
          </a:r>
        </a:p>
      </dsp:txBody>
      <dsp:txXfrm>
        <a:off x="4413386" y="2033803"/>
        <a:ext cx="1650725" cy="102493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4E3F8-1949-4020-8CBE-DF7F78F38159}">
  <ds:schemaRefs>
    <ds:schemaRef ds:uri="urn:schemas-microsoft-com.VSTO2008Demos.ControlsStorage"/>
  </ds:schemaRefs>
</ds:datastoreItem>
</file>

<file path=customXml/itemProps2.xml><?xml version="1.0" encoding="utf-8"?>
<ds:datastoreItem xmlns:ds="http://schemas.openxmlformats.org/officeDocument/2006/customXml" ds:itemID="{BDCACC93-E924-429A-B846-FC195CA16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1784</TotalTime>
  <Pages>29</Pages>
  <Words>4552</Words>
  <Characters>25951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S3 Business Enterprise &amp; ICT</vt:lpstr>
    </vt:vector>
  </TitlesOfParts>
  <Company/>
  <LinksUpToDate>false</LinksUpToDate>
  <CharactersWithSpaces>30443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S3 Business Enterprise &amp; ICT</dc:title>
  <dc:creator>Shirley King</dc:creator>
  <cp:lastModifiedBy>Graham, Shirley</cp:lastModifiedBy>
  <cp:revision>112</cp:revision>
  <cp:lastPrinted>2012-05-18T08:00:00Z</cp:lastPrinted>
  <dcterms:created xsi:type="dcterms:W3CDTF">2012-04-13T23:57:00Z</dcterms:created>
  <dcterms:modified xsi:type="dcterms:W3CDTF">2012-06-12T13:19:00Z</dcterms:modified>
</cp:coreProperties>
</file>